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glossary/fontTable.xml" ContentType="application/vnd.openxmlformats-officedocument.wordprocessingml.fontTable+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1A07CA" w:rsidRDefault="003B612D" w:rsidP="00D73626">
      <w:pPr>
        <w:spacing w:after="0" w:line="240" w:lineRule="auto"/>
        <w:rPr>
          <w:rFonts w:ascii="Arial" w:hAnsi="Arial" w:cs="Arial"/>
          <w:sz w:val="24"/>
          <w:szCs w:val="24"/>
          <w:u w:val="single"/>
        </w:rPr>
      </w:pPr>
      <w:r w:rsidRPr="001A07CA">
        <w:rPr>
          <w:rFonts w:ascii="Arial" w:hAnsi="Arial" w:cs="Arial"/>
          <w:noProof/>
          <w:sz w:val="24"/>
          <w:szCs w:val="24"/>
          <w:lang w:val="en-US"/>
        </w:rPr>
        <mc:AlternateContent>
          <mc:Choice Requires="wps">
            <w:drawing>
              <wp:anchor distT="0" distB="0" distL="114300" distR="114300" simplePos="0" relativeHeight="251657728" behindDoc="0" locked="0" layoutInCell="1" allowOverlap="1" wp14:anchorId="3914216E" wp14:editId="54533FFE">
                <wp:simplePos x="0" y="0"/>
                <wp:positionH relativeFrom="column">
                  <wp:posOffset>7166610</wp:posOffset>
                </wp:positionH>
                <wp:positionV relativeFrom="paragraph">
                  <wp:posOffset>-848995</wp:posOffset>
                </wp:positionV>
                <wp:extent cx="4735195" cy="672465"/>
                <wp:effectExtent l="7620" t="8255" r="10160" b="50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326237" w:rsidRDefault="00326237">
                            <w:r>
                              <w:t>Región: __________________</w:t>
                            </w:r>
                            <w:r>
                              <w:tab/>
                            </w:r>
                            <w:r>
                              <w:tab/>
                              <w:t>Distrito: ________________________</w:t>
                            </w:r>
                          </w:p>
                          <w:p w:rsidR="00326237" w:rsidRPr="008B125D" w:rsidRDefault="00326237">
                            <w:pPr>
                              <w:rPr>
                                <w:lang w:val="en-US"/>
                              </w:rPr>
                            </w:pPr>
                            <w:r>
                              <w:t>Escuela: 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64.3pt;margin-top:-66.85pt;width:372.85pt;height:52.95pt;z-index:2516577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" strokecolor="gray">
                <v:textbox style="mso-fit-shape-to-text:t">
                  <w:txbxContent>
                    <w:p w:rsidR="00326237" w:rsidRDefault="00326237">
                      <w:r>
                        <w:t>Región: __________________</w:t>
                      </w:r>
                      <w:r>
                        <w:tab/>
                      </w:r>
                      <w:r>
                        <w:tab/>
                        <w:t>Distrito: ________________________</w:t>
                      </w:r>
                    </w:p>
                    <w:p w:rsidR="00326237" w:rsidRPr="008B125D" w:rsidRDefault="00326237">
                      <w:pPr>
                        <w:rPr>
                          <w:lang w:val="en-US"/>
                        </w:rPr>
                      </w:pPr>
                      <w:r>
                        <w:t>Escuela: ____________________________________</w:t>
                      </w:r>
                    </w:p>
                  </w:txbxContent>
                </v:textbox>
              </v:shape>
            </w:pict>
          </mc:Fallback>
        </mc:AlternateContent>
      </w:r>
      <w:r w:rsidR="00D73626" w:rsidRPr="001A07CA">
        <w:rPr>
          <w:rFonts w:ascii="Arial" w:hAnsi="Arial" w:cs="Arial"/>
          <w:sz w:val="24"/>
          <w:szCs w:val="24"/>
        </w:rPr>
        <w:t xml:space="preserve">Título de la Unidad: </w:t>
      </w:r>
      <w:r w:rsidR="00851084" w:rsidRPr="001A07CA">
        <w:rPr>
          <w:rFonts w:ascii="Arial" w:hAnsi="Arial" w:cs="Arial"/>
          <w:sz w:val="24"/>
          <w:szCs w:val="24"/>
          <w:u w:val="single"/>
          <w:lang w:val="es-ES"/>
        </w:rPr>
        <w:t>11.7: El mundo poético hispánico</w:t>
      </w:r>
      <w:r w:rsidR="00D73626" w:rsidRPr="001A07CA">
        <w:rPr>
          <w:rFonts w:ascii="Arial" w:hAnsi="Arial" w:cs="Arial"/>
          <w:sz w:val="24"/>
          <w:szCs w:val="24"/>
        </w:rPr>
        <w:tab/>
      </w:r>
      <w:r w:rsidR="00D73626" w:rsidRPr="001A07CA">
        <w:rPr>
          <w:rFonts w:ascii="Arial" w:hAnsi="Arial" w:cs="Arial"/>
          <w:sz w:val="24"/>
          <w:szCs w:val="24"/>
        </w:rPr>
        <w:tab/>
      </w:r>
      <w:r w:rsidR="00D73626" w:rsidRPr="001A07CA">
        <w:rPr>
          <w:rFonts w:ascii="Arial" w:hAnsi="Arial" w:cs="Arial"/>
          <w:sz w:val="24"/>
          <w:szCs w:val="24"/>
        </w:rPr>
        <w:tab/>
      </w:r>
      <w:r w:rsidR="00D73626" w:rsidRPr="001A07CA">
        <w:rPr>
          <w:rFonts w:ascii="Arial" w:hAnsi="Arial" w:cs="Arial"/>
          <w:sz w:val="24"/>
          <w:szCs w:val="24"/>
        </w:rPr>
        <w:tab/>
        <w:t xml:space="preserve">Duración: </w:t>
      </w:r>
      <w:r w:rsidR="00851084" w:rsidRPr="001A07CA">
        <w:rPr>
          <w:rFonts w:ascii="Arial" w:hAnsi="Arial" w:cs="Arial"/>
          <w:sz w:val="24"/>
          <w:szCs w:val="24"/>
          <w:u w:val="single"/>
        </w:rPr>
        <w:t>5</w:t>
      </w:r>
      <w:r w:rsidR="00D73626" w:rsidRPr="001A07CA">
        <w:rPr>
          <w:rFonts w:ascii="Arial" w:hAnsi="Arial" w:cs="Arial"/>
          <w:sz w:val="24"/>
          <w:szCs w:val="24"/>
          <w:u w:val="single"/>
        </w:rPr>
        <w:t xml:space="preserve"> semanas</w:t>
      </w:r>
      <w:r w:rsidR="00D73626" w:rsidRPr="001A07CA">
        <w:rPr>
          <w:rFonts w:ascii="Arial" w:hAnsi="Arial" w:cs="Arial"/>
          <w:sz w:val="24"/>
          <w:szCs w:val="24"/>
        </w:rPr>
        <w:t xml:space="preserve"> </w:t>
      </w:r>
      <w:r w:rsidR="00D73626" w:rsidRPr="001A07CA">
        <w:rPr>
          <w:rFonts w:ascii="Arial" w:hAnsi="Arial" w:cs="Arial"/>
          <w:sz w:val="24"/>
          <w:szCs w:val="24"/>
        </w:rPr>
        <w:tab/>
      </w:r>
      <w:r w:rsidR="00D73626" w:rsidRPr="001A07CA">
        <w:rPr>
          <w:rFonts w:ascii="Arial" w:hAnsi="Arial" w:cs="Arial"/>
          <w:sz w:val="24"/>
          <w:szCs w:val="24"/>
        </w:rPr>
        <w:tab/>
      </w:r>
      <w:r w:rsidR="00D73626" w:rsidRPr="001A07CA">
        <w:rPr>
          <w:rFonts w:ascii="Arial" w:hAnsi="Arial" w:cs="Arial"/>
          <w:sz w:val="24"/>
          <w:szCs w:val="24"/>
        </w:rPr>
        <w:tab/>
      </w:r>
      <w:r w:rsidR="00D73626" w:rsidRPr="001A07CA">
        <w:rPr>
          <w:rFonts w:ascii="Arial" w:hAnsi="Arial" w:cs="Arial"/>
          <w:sz w:val="24"/>
          <w:szCs w:val="24"/>
        </w:rPr>
        <w:tab/>
      </w:r>
      <w:r w:rsidR="00D73626" w:rsidRPr="001A07CA">
        <w:rPr>
          <w:rFonts w:ascii="Arial" w:hAnsi="Arial" w:cs="Arial"/>
          <w:sz w:val="24"/>
          <w:szCs w:val="24"/>
        </w:rPr>
        <w:tab/>
        <w:t>Semana #:</w:t>
      </w:r>
      <w:sdt>
        <w:sdtPr>
          <w:rPr>
            <w:rFonts w:ascii="Arial" w:hAnsi="Arial" w:cs="Arial"/>
            <w:sz w:val="24"/>
            <w:szCs w:val="24"/>
            <w:u w:val="single"/>
          </w:rPr>
          <w:id w:val="2003234288"/>
          <w:placeholder>
            <w:docPart w:val="725812D2E06C4B22BD06CFE5D3C2BD7C"/>
          </w:placeholder>
          <w:comboBox>
            <w:listItem w:value="Choose an item."/>
            <w:listItem w:displayText="3" w:value="3"/>
            <w:listItem w:displayText="4" w:value="4"/>
            <w:listItem w:displayText="5" w:value="5"/>
            <w:listItem w:displayText="6" w:value="6"/>
          </w:comboBox>
        </w:sdtPr>
        <w:sdtContent>
          <w:r w:rsidR="00D73626" w:rsidRPr="001A07CA">
            <w:rPr>
              <w:rFonts w:ascii="Arial" w:hAnsi="Arial" w:cs="Arial"/>
              <w:sz w:val="24"/>
              <w:szCs w:val="24"/>
              <w:u w:val="single"/>
            </w:rPr>
            <w:t xml:space="preserve"> 1</w:t>
          </w:r>
        </w:sdtContent>
      </w:sdt>
    </w:p>
    <w:p w:rsidR="007447AD" w:rsidRPr="001A07CA" w:rsidRDefault="007447AD" w:rsidP="00BD0025">
      <w:pPr>
        <w:spacing w:after="0" w:line="240" w:lineRule="auto"/>
        <w:rPr>
          <w:rFonts w:ascii="Arial" w:hAnsi="Arial" w:cs="Arial"/>
          <w:sz w:val="24"/>
          <w:szCs w:val="24"/>
        </w:rPr>
      </w:pPr>
    </w:p>
    <w:p w:rsidR="008A00F4" w:rsidRDefault="005F0F0E" w:rsidP="00BD0025">
      <w:pPr>
        <w:spacing w:after="0" w:line="240" w:lineRule="auto"/>
        <w:rPr>
          <w:rFonts w:ascii="Arial" w:hAnsi="Arial" w:cs="Arial"/>
          <w:sz w:val="24"/>
          <w:szCs w:val="24"/>
        </w:rPr>
      </w:pPr>
      <w:r w:rsidRPr="001A07CA">
        <w:rPr>
          <w:rFonts w:ascii="Arial" w:hAnsi="Arial" w:cs="Arial"/>
          <w:sz w:val="24"/>
          <w:szCs w:val="24"/>
        </w:rPr>
        <w:t xml:space="preserve">Profesor(a): </w:t>
      </w:r>
      <w:r w:rsidRPr="001A07CA">
        <w:rPr>
          <w:rFonts w:ascii="Arial" w:hAnsi="Arial" w:cs="Arial"/>
          <w:sz w:val="24"/>
          <w:szCs w:val="24"/>
          <w:u w:val="single"/>
        </w:rPr>
        <w:tab/>
      </w:r>
      <w:r w:rsidRPr="001A07CA">
        <w:rPr>
          <w:rFonts w:ascii="Arial" w:hAnsi="Arial" w:cs="Arial"/>
          <w:sz w:val="24"/>
          <w:szCs w:val="24"/>
          <w:u w:val="single"/>
        </w:rPr>
        <w:tab/>
      </w:r>
      <w:r w:rsidRPr="001A07CA">
        <w:rPr>
          <w:rFonts w:ascii="Arial" w:hAnsi="Arial" w:cs="Arial"/>
          <w:sz w:val="24"/>
          <w:szCs w:val="24"/>
          <w:u w:val="single"/>
        </w:rPr>
        <w:tab/>
      </w:r>
      <w:r w:rsidRPr="001A07CA">
        <w:rPr>
          <w:rFonts w:ascii="Arial" w:hAnsi="Arial" w:cs="Arial"/>
          <w:sz w:val="24"/>
          <w:szCs w:val="24"/>
          <w:u w:val="single"/>
        </w:rPr>
        <w:tab/>
      </w:r>
      <w:r w:rsidRPr="001A07CA">
        <w:rPr>
          <w:rFonts w:ascii="Arial" w:hAnsi="Arial" w:cs="Arial"/>
          <w:sz w:val="24"/>
          <w:szCs w:val="24"/>
          <w:u w:val="single"/>
        </w:rPr>
        <w:tab/>
      </w:r>
      <w:r w:rsidR="007151EA" w:rsidRPr="001A07CA">
        <w:rPr>
          <w:rFonts w:ascii="Arial" w:hAnsi="Arial" w:cs="Arial"/>
          <w:sz w:val="24"/>
          <w:szCs w:val="24"/>
          <w:u w:val="single"/>
        </w:rPr>
        <w:tab/>
      </w:r>
      <w:r w:rsidR="007151EA" w:rsidRPr="001A07CA">
        <w:rPr>
          <w:rFonts w:ascii="Arial" w:hAnsi="Arial" w:cs="Arial"/>
          <w:sz w:val="24"/>
          <w:szCs w:val="24"/>
          <w:u w:val="single"/>
        </w:rPr>
        <w:tab/>
      </w:r>
      <w:r w:rsidR="007151EA" w:rsidRPr="001A07CA">
        <w:rPr>
          <w:rFonts w:ascii="Arial" w:hAnsi="Arial" w:cs="Arial"/>
          <w:sz w:val="24"/>
          <w:szCs w:val="24"/>
        </w:rPr>
        <w:tab/>
      </w:r>
      <w:r w:rsidR="007151EA" w:rsidRPr="001A07CA">
        <w:rPr>
          <w:rFonts w:ascii="Arial" w:hAnsi="Arial" w:cs="Arial"/>
          <w:sz w:val="24"/>
          <w:szCs w:val="24"/>
        </w:rPr>
        <w:tab/>
      </w:r>
      <w:r w:rsidRPr="001A07CA">
        <w:rPr>
          <w:rFonts w:ascii="Arial" w:hAnsi="Arial" w:cs="Arial"/>
          <w:sz w:val="24"/>
          <w:szCs w:val="24"/>
        </w:rPr>
        <w:t xml:space="preserve">Materia:  </w:t>
      </w:r>
      <w:sdt>
        <w:sdtPr>
          <w:rPr>
            <w:rFonts w:ascii="Arial" w:hAnsi="Arial" w:cs="Arial"/>
            <w:sz w:val="24"/>
            <w:szCs w:val="24"/>
            <w:u w:val="single"/>
          </w:rPr>
          <w:id w:val="222116016"/>
          <w:placeholder>
            <w:docPart w:val="C2C1A3B3B7AA47808D9574DE55976252"/>
          </w:placeholder>
          <w:dropDownList>
            <w:listItem w:value="Choose an item."/>
            <w:listItem w:displayText="Español " w:value="Español "/>
          </w:dropDownList>
        </w:sdtPr>
        <w:sdtContent>
          <w:r w:rsidR="00A2102F" w:rsidRPr="001A07CA">
            <w:rPr>
              <w:rFonts w:ascii="Arial" w:hAnsi="Arial" w:cs="Arial"/>
              <w:sz w:val="24"/>
              <w:szCs w:val="24"/>
              <w:u w:val="single"/>
            </w:rPr>
            <w:t xml:space="preserve">Español </w:t>
          </w:r>
        </w:sdtContent>
      </w:sdt>
      <w:r w:rsidRPr="001A07CA">
        <w:rPr>
          <w:rFonts w:ascii="Arial" w:hAnsi="Arial" w:cs="Arial"/>
          <w:sz w:val="24"/>
          <w:szCs w:val="24"/>
        </w:rPr>
        <w:tab/>
      </w:r>
      <w:r w:rsidRPr="001A07CA">
        <w:rPr>
          <w:rFonts w:ascii="Arial" w:hAnsi="Arial" w:cs="Arial"/>
          <w:sz w:val="24"/>
          <w:szCs w:val="24"/>
        </w:rPr>
        <w:tab/>
      </w:r>
      <w:r w:rsidRPr="001A07CA">
        <w:rPr>
          <w:rFonts w:ascii="Arial" w:hAnsi="Arial" w:cs="Arial"/>
          <w:sz w:val="24"/>
          <w:szCs w:val="24"/>
        </w:rPr>
        <w:tab/>
        <w:t xml:space="preserve"> </w:t>
      </w:r>
      <w:r w:rsidR="007151EA" w:rsidRPr="001A07CA">
        <w:rPr>
          <w:rFonts w:ascii="Arial" w:hAnsi="Arial" w:cs="Arial"/>
          <w:sz w:val="24"/>
          <w:szCs w:val="24"/>
        </w:rPr>
        <w:tab/>
      </w:r>
      <w:r w:rsidRPr="001A07CA">
        <w:rPr>
          <w:rFonts w:ascii="Arial" w:hAnsi="Arial" w:cs="Arial"/>
          <w:sz w:val="24"/>
          <w:szCs w:val="24"/>
        </w:rPr>
        <w:t xml:space="preserve">Grado: </w:t>
      </w:r>
      <w:sdt>
        <w:sdtPr>
          <w:rPr>
            <w:rFonts w:ascii="Arial" w:hAnsi="Arial" w:cs="Arial"/>
            <w:sz w:val="24"/>
            <w:szCs w:val="24"/>
            <w:u w:val="single"/>
          </w:rPr>
          <w:id w:val="1649320491"/>
          <w:placeholder>
            <w:docPart w:val="C2C1A3B3B7AA47808D9574DE55976252"/>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Content>
          <w:r w:rsidR="00D73626" w:rsidRPr="001A07CA">
            <w:rPr>
              <w:rFonts w:ascii="Arial" w:hAnsi="Arial" w:cs="Arial"/>
              <w:sz w:val="24"/>
              <w:szCs w:val="24"/>
              <w:u w:val="single"/>
            </w:rPr>
            <w:t xml:space="preserve">Undécimo </w:t>
          </w:r>
        </w:sdtContent>
      </w:sdt>
      <w:r w:rsidR="007151EA" w:rsidRPr="001A07CA">
        <w:rPr>
          <w:rFonts w:ascii="Arial" w:hAnsi="Arial" w:cs="Arial"/>
          <w:sz w:val="24"/>
          <w:szCs w:val="24"/>
        </w:rPr>
        <w:tab/>
      </w:r>
      <w:r w:rsidR="007151EA" w:rsidRPr="001A07CA">
        <w:rPr>
          <w:rFonts w:ascii="Arial" w:hAnsi="Arial" w:cs="Arial"/>
          <w:sz w:val="24"/>
          <w:szCs w:val="24"/>
        </w:rPr>
        <w:tab/>
      </w:r>
      <w:r w:rsidR="007151EA" w:rsidRPr="001A07CA">
        <w:rPr>
          <w:rFonts w:ascii="Arial" w:hAnsi="Arial" w:cs="Arial"/>
          <w:sz w:val="24"/>
          <w:szCs w:val="24"/>
        </w:rPr>
        <w:tab/>
      </w:r>
      <w:r w:rsidR="001A07CA" w:rsidRPr="001A07CA">
        <w:rPr>
          <w:rFonts w:ascii="Arial" w:hAnsi="Arial" w:cs="Arial"/>
          <w:sz w:val="24"/>
          <w:szCs w:val="24"/>
        </w:rPr>
        <w:t>Del ____________ al __________</w:t>
      </w:r>
    </w:p>
    <w:p w:rsidR="001A07CA" w:rsidRPr="001A07CA" w:rsidRDefault="001A07CA" w:rsidP="00BD0025">
      <w:pPr>
        <w:spacing w:after="0" w:line="240" w:lineRule="auto"/>
        <w:rPr>
          <w:rFonts w:ascii="Arial" w:hAnsi="Arial" w:cs="Arial"/>
          <w:sz w:val="24"/>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36"/>
      </w:tblGrid>
      <w:tr w:rsidR="00326237" w:rsidRPr="00326237" w:rsidTr="00BF53AF">
        <w:trPr>
          <w:trHeight w:val="187"/>
        </w:trPr>
        <w:tc>
          <w:tcPr>
            <w:tcW w:w="5000" w:type="pct"/>
            <w:shd w:val="clear" w:color="auto" w:fill="E7E6E6"/>
          </w:tcPr>
          <w:p w:rsidR="00EE0EA9" w:rsidRPr="00326237" w:rsidRDefault="001A098E" w:rsidP="00686827">
            <w:pPr>
              <w:spacing w:after="0" w:line="240" w:lineRule="auto"/>
              <w:jc w:val="center"/>
              <w:rPr>
                <w:rFonts w:ascii="Arial" w:hAnsi="Arial" w:cs="Arial"/>
                <w:sz w:val="20"/>
                <w:szCs w:val="20"/>
              </w:rPr>
            </w:pPr>
            <w:r w:rsidRPr="00326237">
              <w:rPr>
                <w:rFonts w:ascii="Arial" w:hAnsi="Arial" w:cs="Arial"/>
                <w:sz w:val="20"/>
                <w:szCs w:val="20"/>
              </w:rPr>
              <w:t>R</w:t>
            </w:r>
            <w:r w:rsidR="009A0FEF" w:rsidRPr="00326237">
              <w:rPr>
                <w:rFonts w:ascii="Arial" w:hAnsi="Arial" w:cs="Arial"/>
                <w:sz w:val="20"/>
                <w:szCs w:val="20"/>
              </w:rPr>
              <w:t>ESULTADOS DESEADOS</w:t>
            </w:r>
          </w:p>
        </w:tc>
      </w:tr>
      <w:tr w:rsidR="00326237" w:rsidRPr="00326237" w:rsidTr="00BF53AF">
        <w:trPr>
          <w:trHeight w:val="187"/>
        </w:trPr>
        <w:tc>
          <w:tcPr>
            <w:tcW w:w="5000" w:type="pct"/>
            <w:shd w:val="clear" w:color="auto" w:fill="FFFFFF"/>
          </w:tcPr>
          <w:p w:rsidR="00BE3790" w:rsidRPr="00326237" w:rsidRDefault="00BE3790" w:rsidP="00686827">
            <w:pPr>
              <w:spacing w:after="0" w:line="240" w:lineRule="auto"/>
              <w:ind w:left="426"/>
              <w:rPr>
                <w:rFonts w:ascii="Arial" w:hAnsi="Arial" w:cs="Arial"/>
                <w:sz w:val="20"/>
                <w:szCs w:val="20"/>
              </w:rPr>
            </w:pPr>
            <w:r w:rsidRPr="00326237">
              <w:rPr>
                <w:rFonts w:ascii="Arial" w:hAnsi="Arial" w:cs="Arial"/>
                <w:sz w:val="20"/>
                <w:szCs w:val="20"/>
              </w:rPr>
              <w:t>Compresión Duradera (entendimientos claves)</w:t>
            </w:r>
          </w:p>
          <w:p w:rsidR="00851084" w:rsidRPr="00326237" w:rsidRDefault="00BE3790" w:rsidP="00851084">
            <w:pPr>
              <w:spacing w:after="0" w:line="240" w:lineRule="auto"/>
              <w:ind w:left="426"/>
              <w:rPr>
                <w:rFonts w:ascii="Arial" w:hAnsi="Arial" w:cs="Arial"/>
                <w:sz w:val="20"/>
                <w:szCs w:val="20"/>
              </w:rPr>
            </w:pPr>
            <w:r w:rsidRPr="00326237">
              <w:rPr>
                <w:rFonts w:ascii="Arial" w:hAnsi="Arial" w:cs="Arial"/>
                <w:sz w:val="20"/>
                <w:szCs w:val="20"/>
              </w:rPr>
              <w:t>Ejemplo: Los estudiantes entenderán que…</w:t>
            </w:r>
          </w:p>
          <w:p w:rsidR="00851084" w:rsidRPr="00326237" w:rsidRDefault="00851084" w:rsidP="00851084">
            <w:pPr>
              <w:spacing w:after="0" w:line="240" w:lineRule="auto"/>
              <w:ind w:left="426"/>
              <w:rPr>
                <w:rFonts w:ascii="Arial" w:hAnsi="Arial" w:cs="Arial"/>
                <w:sz w:val="20"/>
                <w:szCs w:val="20"/>
                <w:lang w:val="es-ES"/>
              </w:rPr>
            </w:pPr>
            <w:r w:rsidRPr="00326237">
              <w:rPr>
                <w:rFonts w:ascii="Arial" w:hAnsi="Arial" w:cs="Arial"/>
                <w:sz w:val="20"/>
                <w:szCs w:val="20"/>
                <w:lang w:val="es-ES"/>
              </w:rPr>
              <w:t>CD1.  Las personas escriben y leen poemas para expresarse, por placer, motivos académicos y para ampliar su conocimiento.</w:t>
            </w:r>
          </w:p>
          <w:p w:rsidR="00851084" w:rsidRPr="00326237" w:rsidRDefault="00851084" w:rsidP="00851084">
            <w:pPr>
              <w:spacing w:after="0" w:line="240" w:lineRule="auto"/>
              <w:ind w:left="426"/>
              <w:rPr>
                <w:rFonts w:ascii="Arial" w:hAnsi="Arial" w:cs="Arial"/>
                <w:sz w:val="20"/>
                <w:szCs w:val="20"/>
                <w:lang w:val="es-ES"/>
              </w:rPr>
            </w:pPr>
            <w:r w:rsidRPr="00326237">
              <w:rPr>
                <w:rFonts w:ascii="Arial" w:hAnsi="Arial" w:cs="Arial"/>
                <w:sz w:val="20"/>
                <w:szCs w:val="20"/>
                <w:lang w:val="es-ES"/>
              </w:rPr>
              <w:t>CD2.  Los poetas comparten emociones, experiencias, o pensamientos a través de palabras, cuidadosamente seleccionadas, en diferentes formatos, con técnicas y diversos elementos de la poesía.</w:t>
            </w:r>
          </w:p>
          <w:p w:rsidR="00BE3790" w:rsidRPr="00326237" w:rsidRDefault="00851084" w:rsidP="00851084">
            <w:pPr>
              <w:spacing w:after="0" w:line="240" w:lineRule="auto"/>
              <w:ind w:left="426"/>
              <w:rPr>
                <w:rFonts w:ascii="Arial" w:hAnsi="Arial" w:cs="Arial"/>
                <w:sz w:val="20"/>
                <w:szCs w:val="20"/>
              </w:rPr>
            </w:pPr>
            <w:r w:rsidRPr="00326237">
              <w:rPr>
                <w:rFonts w:ascii="Arial" w:hAnsi="Arial" w:cs="Arial"/>
                <w:sz w:val="20"/>
                <w:szCs w:val="20"/>
                <w:lang w:val="es-ES"/>
              </w:rPr>
              <w:t xml:space="preserve">CD3.  Al igual que otros textos, leer poesía extiende nuestra compresión del mundo, de nosotros mismos y de otros al reflexionar en su contenido. </w:t>
            </w:r>
            <w:r w:rsidRPr="00326237">
              <w:rPr>
                <w:rFonts w:ascii="Arial" w:hAnsi="Arial" w:cs="Arial"/>
                <w:sz w:val="20"/>
                <w:szCs w:val="20"/>
                <w:lang w:val="es-ES_tradnl"/>
              </w:rPr>
              <w:t>La poesía nos sensibiliza.</w:t>
            </w:r>
          </w:p>
        </w:tc>
      </w:tr>
      <w:tr w:rsidR="00326237" w:rsidRPr="00326237" w:rsidTr="00BF53AF">
        <w:trPr>
          <w:trHeight w:val="247"/>
        </w:trPr>
        <w:tc>
          <w:tcPr>
            <w:tcW w:w="5000" w:type="pct"/>
            <w:shd w:val="clear" w:color="auto" w:fill="E7E6E6"/>
          </w:tcPr>
          <w:p w:rsidR="00977029" w:rsidRPr="00326237" w:rsidRDefault="00007E55" w:rsidP="00686827">
            <w:pPr>
              <w:spacing w:after="0" w:line="240" w:lineRule="auto"/>
              <w:jc w:val="center"/>
              <w:rPr>
                <w:rFonts w:ascii="Arial" w:hAnsi="Arial" w:cs="Arial"/>
                <w:sz w:val="20"/>
                <w:szCs w:val="20"/>
              </w:rPr>
            </w:pPr>
            <w:r w:rsidRPr="00326237">
              <w:rPr>
                <w:rFonts w:ascii="Arial" w:hAnsi="Arial" w:cs="Arial"/>
                <w:sz w:val="20"/>
                <w:szCs w:val="20"/>
              </w:rPr>
              <w:t>E</w:t>
            </w:r>
            <w:r w:rsidR="009A0FEF" w:rsidRPr="00326237">
              <w:rPr>
                <w:rFonts w:ascii="Arial" w:hAnsi="Arial" w:cs="Arial"/>
                <w:sz w:val="20"/>
                <w:szCs w:val="20"/>
              </w:rPr>
              <w:t>VALUACION DEL APRENDIZAJE</w:t>
            </w:r>
          </w:p>
        </w:tc>
      </w:tr>
      <w:tr w:rsidR="00326237" w:rsidRPr="00326237" w:rsidTr="00BF53AF">
        <w:trPr>
          <w:trHeight w:val="187"/>
        </w:trPr>
        <w:tc>
          <w:tcPr>
            <w:tcW w:w="5000" w:type="pct"/>
            <w:shd w:val="clear" w:color="auto" w:fill="FFFFFF"/>
          </w:tcPr>
          <w:p w:rsidR="00251BEF" w:rsidRPr="00326237" w:rsidRDefault="00251BEF" w:rsidP="00686827">
            <w:pPr>
              <w:spacing w:after="0" w:line="240" w:lineRule="auto"/>
              <w:ind w:left="426"/>
              <w:rPr>
                <w:rFonts w:ascii="Arial" w:hAnsi="Arial" w:cs="Arial"/>
                <w:sz w:val="20"/>
                <w:szCs w:val="20"/>
              </w:rPr>
            </w:pPr>
            <w:r w:rsidRPr="00326237">
              <w:rPr>
                <w:rFonts w:ascii="Arial" w:hAnsi="Arial" w:cs="Arial"/>
                <w:sz w:val="20"/>
                <w:szCs w:val="20"/>
              </w:rPr>
              <w:t xml:space="preserve">Evaluación </w:t>
            </w:r>
            <w:proofErr w:type="spellStart"/>
            <w:r w:rsidRPr="00326237">
              <w:rPr>
                <w:rFonts w:ascii="Arial" w:hAnsi="Arial" w:cs="Arial"/>
                <w:sz w:val="20"/>
                <w:szCs w:val="20"/>
              </w:rPr>
              <w:t>sumativa</w:t>
            </w:r>
            <w:proofErr w:type="spellEnd"/>
            <w:r w:rsidR="004B45D1" w:rsidRPr="00326237">
              <w:rPr>
                <w:rFonts w:ascii="Arial" w:hAnsi="Arial" w:cs="Arial"/>
                <w:sz w:val="20"/>
                <w:szCs w:val="20"/>
              </w:rPr>
              <w:t xml:space="preserve"> (TD)</w:t>
            </w:r>
            <w:r w:rsidR="00686827" w:rsidRPr="00326237">
              <w:rPr>
                <w:rFonts w:ascii="Arial" w:hAnsi="Arial" w:cs="Arial"/>
                <w:sz w:val="20"/>
                <w:szCs w:val="20"/>
              </w:rPr>
              <w:t xml:space="preserve"> </w:t>
            </w:r>
            <w:r w:rsidRPr="00326237">
              <w:rPr>
                <w:rFonts w:ascii="Arial" w:hAnsi="Arial" w:cs="Arial"/>
                <w:sz w:val="20"/>
                <w:szCs w:val="20"/>
              </w:rPr>
              <w:t xml:space="preserve">(proyectos de unidad, exámenes, otros) </w:t>
            </w:r>
          </w:p>
          <w:p w:rsidR="00851084" w:rsidRPr="00326237" w:rsidRDefault="00851084" w:rsidP="00A470E1">
            <w:pPr>
              <w:pStyle w:val="NoSpacing"/>
              <w:numPr>
                <w:ilvl w:val="0"/>
                <w:numId w:val="1"/>
              </w:numPr>
              <w:rPr>
                <w:rFonts w:ascii="Arial" w:hAnsi="Arial" w:cs="Arial"/>
                <w:color w:val="auto"/>
                <w:sz w:val="20"/>
                <w:szCs w:val="20"/>
              </w:rPr>
            </w:pPr>
            <w:proofErr w:type="spellStart"/>
            <w:r w:rsidRPr="00326237">
              <w:rPr>
                <w:rFonts w:ascii="Arial" w:hAnsi="Arial" w:cs="Arial"/>
                <w:color w:val="auto"/>
                <w:sz w:val="20"/>
                <w:szCs w:val="20"/>
              </w:rPr>
              <w:t>Canción</w:t>
            </w:r>
            <w:proofErr w:type="spellEnd"/>
            <w:r w:rsidRPr="00326237">
              <w:rPr>
                <w:rFonts w:ascii="Arial" w:hAnsi="Arial" w:cs="Arial"/>
                <w:color w:val="auto"/>
                <w:sz w:val="20"/>
                <w:szCs w:val="20"/>
              </w:rPr>
              <w:t xml:space="preserve"> de </w:t>
            </w:r>
            <w:proofErr w:type="spellStart"/>
            <w:r w:rsidRPr="00326237">
              <w:rPr>
                <w:rFonts w:ascii="Arial" w:hAnsi="Arial" w:cs="Arial"/>
                <w:color w:val="auto"/>
                <w:sz w:val="20"/>
                <w:szCs w:val="20"/>
              </w:rPr>
              <w:t>poemas</w:t>
            </w:r>
            <w:proofErr w:type="spellEnd"/>
          </w:p>
          <w:p w:rsidR="00851084" w:rsidRPr="00326237" w:rsidRDefault="00851084" w:rsidP="00A470E1">
            <w:pPr>
              <w:pStyle w:val="NoSpacing"/>
              <w:numPr>
                <w:ilvl w:val="0"/>
                <w:numId w:val="1"/>
              </w:numPr>
              <w:rPr>
                <w:rFonts w:ascii="Arial" w:hAnsi="Arial" w:cs="Arial"/>
                <w:color w:val="auto"/>
                <w:sz w:val="20"/>
                <w:szCs w:val="20"/>
              </w:rPr>
            </w:pPr>
            <w:proofErr w:type="spellStart"/>
            <w:r w:rsidRPr="00326237">
              <w:rPr>
                <w:rFonts w:ascii="Arial" w:hAnsi="Arial" w:cs="Arial"/>
                <w:color w:val="auto"/>
                <w:sz w:val="20"/>
                <w:szCs w:val="20"/>
              </w:rPr>
              <w:t>Investiga</w:t>
            </w:r>
            <w:proofErr w:type="spellEnd"/>
            <w:r w:rsidRPr="00326237">
              <w:rPr>
                <w:rFonts w:ascii="Arial" w:hAnsi="Arial" w:cs="Arial"/>
                <w:color w:val="auto"/>
                <w:sz w:val="20"/>
                <w:szCs w:val="20"/>
              </w:rPr>
              <w:t xml:space="preserve"> el </w:t>
            </w:r>
            <w:proofErr w:type="spellStart"/>
            <w:r w:rsidRPr="00326237">
              <w:rPr>
                <w:rFonts w:ascii="Arial" w:hAnsi="Arial" w:cs="Arial"/>
                <w:color w:val="auto"/>
                <w:sz w:val="20"/>
                <w:szCs w:val="20"/>
              </w:rPr>
              <w:t>lenguaje</w:t>
            </w:r>
            <w:proofErr w:type="spellEnd"/>
            <w:r w:rsidRPr="00326237">
              <w:rPr>
                <w:rFonts w:ascii="Arial" w:hAnsi="Arial" w:cs="Arial"/>
                <w:color w:val="auto"/>
                <w:sz w:val="20"/>
                <w:szCs w:val="20"/>
              </w:rPr>
              <w:t xml:space="preserve"> </w:t>
            </w:r>
            <w:proofErr w:type="spellStart"/>
            <w:r w:rsidRPr="00326237">
              <w:rPr>
                <w:rFonts w:ascii="Arial" w:hAnsi="Arial" w:cs="Arial"/>
                <w:color w:val="auto"/>
                <w:sz w:val="20"/>
                <w:szCs w:val="20"/>
              </w:rPr>
              <w:t>poético</w:t>
            </w:r>
            <w:proofErr w:type="spellEnd"/>
          </w:p>
          <w:p w:rsidR="00851084" w:rsidRPr="00326237" w:rsidRDefault="00851084" w:rsidP="00A470E1">
            <w:pPr>
              <w:pStyle w:val="NoSpacing"/>
              <w:numPr>
                <w:ilvl w:val="0"/>
                <w:numId w:val="1"/>
              </w:numPr>
              <w:rPr>
                <w:rFonts w:ascii="Arial" w:hAnsi="Arial" w:cs="Arial"/>
                <w:i/>
                <w:color w:val="auto"/>
                <w:sz w:val="20"/>
                <w:szCs w:val="20"/>
              </w:rPr>
            </w:pPr>
            <w:proofErr w:type="spellStart"/>
            <w:r w:rsidRPr="00326237">
              <w:rPr>
                <w:rFonts w:ascii="Arial" w:hAnsi="Arial" w:cs="Arial"/>
                <w:color w:val="auto"/>
                <w:sz w:val="20"/>
                <w:szCs w:val="20"/>
              </w:rPr>
              <w:t>Mi</w:t>
            </w:r>
            <w:proofErr w:type="spellEnd"/>
            <w:r w:rsidRPr="00326237">
              <w:rPr>
                <w:rFonts w:ascii="Arial" w:hAnsi="Arial" w:cs="Arial"/>
                <w:color w:val="auto"/>
                <w:sz w:val="20"/>
                <w:szCs w:val="20"/>
              </w:rPr>
              <w:t xml:space="preserve"> </w:t>
            </w:r>
            <w:proofErr w:type="spellStart"/>
            <w:r w:rsidRPr="00326237">
              <w:rPr>
                <w:rFonts w:ascii="Arial" w:hAnsi="Arial" w:cs="Arial"/>
                <w:color w:val="auto"/>
                <w:sz w:val="20"/>
                <w:szCs w:val="20"/>
              </w:rPr>
              <w:t>inspiración</w:t>
            </w:r>
            <w:proofErr w:type="spellEnd"/>
            <w:r w:rsidRPr="00326237">
              <w:rPr>
                <w:rFonts w:ascii="Arial" w:hAnsi="Arial" w:cs="Arial"/>
                <w:color w:val="auto"/>
                <w:sz w:val="20"/>
                <w:szCs w:val="20"/>
              </w:rPr>
              <w:t xml:space="preserve"> </w:t>
            </w:r>
            <w:proofErr w:type="spellStart"/>
            <w:r w:rsidRPr="00326237">
              <w:rPr>
                <w:rFonts w:ascii="Arial" w:hAnsi="Arial" w:cs="Arial"/>
                <w:color w:val="auto"/>
                <w:sz w:val="20"/>
                <w:szCs w:val="20"/>
              </w:rPr>
              <w:t>poética</w:t>
            </w:r>
            <w:proofErr w:type="spellEnd"/>
          </w:p>
        </w:tc>
      </w:tr>
    </w:tbl>
    <w:p w:rsidR="00326237" w:rsidRDefault="0032623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7"/>
        <w:gridCol w:w="3280"/>
        <w:gridCol w:w="3643"/>
        <w:gridCol w:w="1674"/>
        <w:gridCol w:w="1610"/>
        <w:gridCol w:w="1757"/>
        <w:gridCol w:w="1515"/>
        <w:gridCol w:w="1905"/>
        <w:gridCol w:w="1375"/>
      </w:tblGrid>
      <w:tr w:rsidR="00326237" w:rsidRPr="00326237" w:rsidTr="001A07CA">
        <w:trPr>
          <w:trHeight w:val="187"/>
          <w:tblHeader/>
        </w:trPr>
        <w:tc>
          <w:tcPr>
            <w:tcW w:w="5000" w:type="pct"/>
            <w:gridSpan w:val="9"/>
            <w:shd w:val="clear" w:color="auto" w:fill="E7E6E6"/>
          </w:tcPr>
          <w:p w:rsidR="00977029" w:rsidRPr="00326237" w:rsidRDefault="00194ED2" w:rsidP="00686827">
            <w:pPr>
              <w:spacing w:after="0" w:line="240" w:lineRule="auto"/>
              <w:jc w:val="center"/>
              <w:rPr>
                <w:rFonts w:ascii="Arial" w:hAnsi="Arial" w:cs="Arial"/>
                <w:sz w:val="20"/>
                <w:szCs w:val="20"/>
              </w:rPr>
            </w:pPr>
            <w:r w:rsidRPr="00326237">
              <w:rPr>
                <w:rFonts w:ascii="Arial" w:hAnsi="Arial" w:cs="Arial"/>
                <w:sz w:val="20"/>
                <w:szCs w:val="20"/>
              </w:rPr>
              <w:t>P</w:t>
            </w:r>
            <w:r w:rsidR="009A0FEF" w:rsidRPr="00326237">
              <w:rPr>
                <w:rFonts w:ascii="Arial" w:hAnsi="Arial" w:cs="Arial"/>
                <w:sz w:val="20"/>
                <w:szCs w:val="20"/>
              </w:rPr>
              <w:t>LAN DE APRENDIZAJE</w:t>
            </w:r>
          </w:p>
        </w:tc>
      </w:tr>
      <w:tr w:rsidR="00326237" w:rsidRPr="00326237" w:rsidTr="001A07CA">
        <w:trPr>
          <w:trHeight w:val="187"/>
          <w:tblHeader/>
        </w:trPr>
        <w:tc>
          <w:tcPr>
            <w:tcW w:w="5000" w:type="pct"/>
            <w:gridSpan w:val="9"/>
            <w:shd w:val="clear" w:color="auto" w:fill="FFFFFF"/>
          </w:tcPr>
          <w:p w:rsidR="00977029" w:rsidRPr="00326237" w:rsidRDefault="00977029" w:rsidP="00686827">
            <w:pPr>
              <w:spacing w:after="0" w:line="240" w:lineRule="auto"/>
              <w:ind w:left="426"/>
              <w:jc w:val="center"/>
              <w:rPr>
                <w:rFonts w:ascii="Arial" w:hAnsi="Arial" w:cs="Arial"/>
                <w:sz w:val="20"/>
                <w:szCs w:val="20"/>
              </w:rPr>
            </w:pPr>
            <w:r w:rsidRPr="00326237">
              <w:rPr>
                <w:rFonts w:ascii="Arial" w:hAnsi="Arial" w:cs="Arial"/>
                <w:sz w:val="20"/>
                <w:szCs w:val="20"/>
              </w:rPr>
              <w:t>Actividades de Aprendizaje Sugeridas:</w:t>
            </w:r>
          </w:p>
        </w:tc>
      </w:tr>
      <w:tr w:rsidR="00326237" w:rsidRPr="00326237" w:rsidTr="001A07CA">
        <w:trPr>
          <w:trHeight w:val="79"/>
          <w:tblHeader/>
        </w:trPr>
        <w:tc>
          <w:tcPr>
            <w:tcW w:w="575" w:type="pct"/>
            <w:shd w:val="clear" w:color="auto" w:fill="D9E2F3"/>
          </w:tcPr>
          <w:p w:rsidR="009709E4" w:rsidRPr="00326237" w:rsidRDefault="009709E4" w:rsidP="00686827">
            <w:pPr>
              <w:spacing w:after="0" w:line="240" w:lineRule="auto"/>
              <w:jc w:val="center"/>
              <w:rPr>
                <w:rFonts w:ascii="Arial" w:hAnsi="Arial" w:cs="Arial"/>
                <w:sz w:val="20"/>
                <w:szCs w:val="20"/>
              </w:rPr>
            </w:pPr>
          </w:p>
        </w:tc>
        <w:tc>
          <w:tcPr>
            <w:tcW w:w="866" w:type="pct"/>
            <w:shd w:val="clear" w:color="auto" w:fill="D9E2F3"/>
          </w:tcPr>
          <w:p w:rsidR="009709E4" w:rsidRPr="00326237" w:rsidRDefault="00BC08FE" w:rsidP="00686827">
            <w:pPr>
              <w:spacing w:after="0" w:line="240" w:lineRule="auto"/>
              <w:jc w:val="center"/>
              <w:rPr>
                <w:rFonts w:ascii="Arial" w:hAnsi="Arial" w:cs="Arial"/>
                <w:sz w:val="20"/>
                <w:szCs w:val="20"/>
              </w:rPr>
            </w:pPr>
            <w:r w:rsidRPr="00326237">
              <w:rPr>
                <w:rFonts w:ascii="Arial" w:hAnsi="Arial" w:cs="Arial"/>
                <w:sz w:val="20"/>
                <w:szCs w:val="20"/>
              </w:rPr>
              <w:t>Día 1</w:t>
            </w:r>
          </w:p>
        </w:tc>
        <w:tc>
          <w:tcPr>
            <w:tcW w:w="962" w:type="pct"/>
            <w:shd w:val="clear" w:color="auto" w:fill="D9E2F3"/>
          </w:tcPr>
          <w:p w:rsidR="009709E4" w:rsidRPr="00326237" w:rsidRDefault="00BC08FE" w:rsidP="00686827">
            <w:pPr>
              <w:spacing w:after="0" w:line="240" w:lineRule="auto"/>
              <w:jc w:val="center"/>
              <w:rPr>
                <w:rFonts w:ascii="Arial" w:hAnsi="Arial" w:cs="Arial"/>
                <w:sz w:val="20"/>
                <w:szCs w:val="20"/>
              </w:rPr>
            </w:pPr>
            <w:r w:rsidRPr="00326237">
              <w:rPr>
                <w:rFonts w:ascii="Arial" w:hAnsi="Arial" w:cs="Arial"/>
                <w:sz w:val="20"/>
                <w:szCs w:val="20"/>
              </w:rPr>
              <w:t>Día 2</w:t>
            </w:r>
          </w:p>
        </w:tc>
        <w:tc>
          <w:tcPr>
            <w:tcW w:w="867" w:type="pct"/>
            <w:gridSpan w:val="2"/>
            <w:shd w:val="clear" w:color="auto" w:fill="D9E2F3"/>
          </w:tcPr>
          <w:p w:rsidR="009709E4" w:rsidRPr="00326237" w:rsidRDefault="00BC08FE" w:rsidP="00686827">
            <w:pPr>
              <w:spacing w:after="0" w:line="240" w:lineRule="auto"/>
              <w:jc w:val="center"/>
              <w:rPr>
                <w:rFonts w:ascii="Arial" w:hAnsi="Arial" w:cs="Arial"/>
                <w:sz w:val="20"/>
                <w:szCs w:val="20"/>
              </w:rPr>
            </w:pPr>
            <w:r w:rsidRPr="00326237">
              <w:rPr>
                <w:rFonts w:ascii="Arial" w:hAnsi="Arial" w:cs="Arial"/>
                <w:sz w:val="20"/>
                <w:szCs w:val="20"/>
              </w:rPr>
              <w:t>Día 3</w:t>
            </w:r>
          </w:p>
        </w:tc>
        <w:tc>
          <w:tcPr>
            <w:tcW w:w="864" w:type="pct"/>
            <w:gridSpan w:val="2"/>
            <w:shd w:val="clear" w:color="auto" w:fill="D9E2F3"/>
          </w:tcPr>
          <w:p w:rsidR="009709E4" w:rsidRPr="00326237" w:rsidRDefault="00BC08FE" w:rsidP="00686827">
            <w:pPr>
              <w:spacing w:after="0" w:line="240" w:lineRule="auto"/>
              <w:jc w:val="center"/>
              <w:rPr>
                <w:rFonts w:ascii="Arial" w:hAnsi="Arial" w:cs="Arial"/>
                <w:sz w:val="20"/>
                <w:szCs w:val="20"/>
              </w:rPr>
            </w:pPr>
            <w:r w:rsidRPr="00326237">
              <w:rPr>
                <w:rFonts w:ascii="Arial" w:hAnsi="Arial" w:cs="Arial"/>
                <w:sz w:val="20"/>
                <w:szCs w:val="20"/>
              </w:rPr>
              <w:t>Día 4</w:t>
            </w:r>
          </w:p>
        </w:tc>
        <w:tc>
          <w:tcPr>
            <w:tcW w:w="866" w:type="pct"/>
            <w:gridSpan w:val="2"/>
            <w:shd w:val="clear" w:color="auto" w:fill="D9E2F3"/>
          </w:tcPr>
          <w:p w:rsidR="009709E4" w:rsidRPr="00326237" w:rsidRDefault="00BC08FE" w:rsidP="00686827">
            <w:pPr>
              <w:spacing w:after="0" w:line="240" w:lineRule="auto"/>
              <w:jc w:val="center"/>
              <w:rPr>
                <w:rFonts w:ascii="Arial" w:hAnsi="Arial" w:cs="Arial"/>
                <w:sz w:val="20"/>
                <w:szCs w:val="20"/>
              </w:rPr>
            </w:pPr>
            <w:r w:rsidRPr="00326237">
              <w:rPr>
                <w:rFonts w:ascii="Arial" w:hAnsi="Arial" w:cs="Arial"/>
                <w:sz w:val="20"/>
                <w:szCs w:val="20"/>
              </w:rPr>
              <w:t>Día 5</w:t>
            </w:r>
          </w:p>
        </w:tc>
      </w:tr>
      <w:tr w:rsidR="00326237" w:rsidRPr="00326237" w:rsidTr="00851084">
        <w:trPr>
          <w:trHeight w:val="530"/>
        </w:trPr>
        <w:tc>
          <w:tcPr>
            <w:tcW w:w="575" w:type="pct"/>
            <w:shd w:val="clear" w:color="auto" w:fill="auto"/>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Estándares</w:t>
            </w:r>
          </w:p>
        </w:tc>
        <w:tc>
          <w:tcPr>
            <w:tcW w:w="866" w:type="pct"/>
            <w:shd w:val="clear" w:color="auto" w:fill="auto"/>
            <w:vAlign w:val="center"/>
          </w:tcPr>
          <w:sdt>
            <w:sdtPr>
              <w:rPr>
                <w:rFonts w:ascii="Arial" w:hAnsi="Arial" w:cs="Arial"/>
                <w:sz w:val="20"/>
                <w:szCs w:val="20"/>
              </w:rPr>
              <w:alias w:val="Estándares"/>
              <w:tag w:val="Estándares"/>
              <w:id w:val="228190278"/>
              <w:placeholder>
                <w:docPart w:val="04CAEA072A694605880D280C90479F1D"/>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2B5BB9"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155224517"/>
              <w:placeholder>
                <w:docPart w:val="A32AAB40912A434998456A73CEED3004"/>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2B5BB9"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p w:rsidR="00851084" w:rsidRPr="00326237" w:rsidRDefault="00851084" w:rsidP="00851084">
            <w:pPr>
              <w:spacing w:after="0" w:line="240" w:lineRule="auto"/>
              <w:jc w:val="center"/>
              <w:rPr>
                <w:rFonts w:ascii="Arial" w:hAnsi="Arial" w:cs="Arial"/>
                <w:sz w:val="20"/>
                <w:szCs w:val="20"/>
                <w:lang w:val="en-US"/>
              </w:rPr>
            </w:pPr>
          </w:p>
        </w:tc>
        <w:tc>
          <w:tcPr>
            <w:tcW w:w="962" w:type="pct"/>
            <w:shd w:val="clear" w:color="auto" w:fill="auto"/>
            <w:vAlign w:val="center"/>
          </w:tcPr>
          <w:sdt>
            <w:sdtPr>
              <w:rPr>
                <w:rFonts w:ascii="Arial" w:hAnsi="Arial" w:cs="Arial"/>
                <w:sz w:val="20"/>
                <w:szCs w:val="20"/>
              </w:rPr>
              <w:alias w:val="Estándares"/>
              <w:tag w:val="Estándares"/>
              <w:id w:val="760407391"/>
              <w:placeholder>
                <w:docPart w:val="8E868DDE90DC43C2965291764DC2BD33"/>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270D32"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367146464"/>
              <w:placeholder>
                <w:docPart w:val="766013134F5A46B08B146C250D661CF9"/>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270D32"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p w:rsidR="00851084" w:rsidRPr="00326237" w:rsidRDefault="00851084" w:rsidP="00851084">
            <w:pPr>
              <w:spacing w:after="0" w:line="240" w:lineRule="auto"/>
              <w:jc w:val="center"/>
              <w:rPr>
                <w:rFonts w:ascii="Arial" w:hAnsi="Arial" w:cs="Arial"/>
                <w:sz w:val="20"/>
                <w:szCs w:val="20"/>
                <w:lang w:val="en-US"/>
              </w:rPr>
            </w:pPr>
          </w:p>
        </w:tc>
        <w:tc>
          <w:tcPr>
            <w:tcW w:w="867" w:type="pct"/>
            <w:gridSpan w:val="2"/>
            <w:shd w:val="clear" w:color="auto" w:fill="auto"/>
            <w:vAlign w:val="center"/>
          </w:tcPr>
          <w:sdt>
            <w:sdtPr>
              <w:rPr>
                <w:rFonts w:ascii="Arial" w:hAnsi="Arial" w:cs="Arial"/>
                <w:sz w:val="20"/>
                <w:szCs w:val="20"/>
              </w:rPr>
              <w:alias w:val="Estándares"/>
              <w:tag w:val="Estándares"/>
              <w:id w:val="-1664315516"/>
              <w:placeholder>
                <w:docPart w:val="C75F0D6F5B7F4DC7BB5ABD2CBB82D55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015A8D"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240373139"/>
              <w:placeholder>
                <w:docPart w:val="394BCF98E02E455FBF60D41613F53E5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015A8D"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548616697"/>
              <w:placeholder>
                <w:docPart w:val="8AB8D5D8145A4F70A0721DE249E996F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015A8D"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p w:rsidR="00851084" w:rsidRPr="00326237" w:rsidRDefault="00851084" w:rsidP="00851084">
            <w:pPr>
              <w:spacing w:after="0" w:line="240" w:lineRule="auto"/>
              <w:jc w:val="center"/>
              <w:rPr>
                <w:rFonts w:ascii="Arial" w:hAnsi="Arial" w:cs="Arial"/>
                <w:sz w:val="20"/>
                <w:szCs w:val="20"/>
                <w:lang w:val="en-US"/>
              </w:rPr>
            </w:pPr>
          </w:p>
        </w:tc>
        <w:tc>
          <w:tcPr>
            <w:tcW w:w="864" w:type="pct"/>
            <w:gridSpan w:val="2"/>
            <w:shd w:val="clear" w:color="auto" w:fill="auto"/>
            <w:vAlign w:val="center"/>
          </w:tcPr>
          <w:sdt>
            <w:sdtPr>
              <w:rPr>
                <w:rFonts w:ascii="Arial" w:hAnsi="Arial" w:cs="Arial"/>
                <w:sz w:val="20"/>
                <w:szCs w:val="20"/>
              </w:rPr>
              <w:alias w:val="Estándares"/>
              <w:tag w:val="Estándares"/>
              <w:id w:val="1531379824"/>
              <w:placeholder>
                <w:docPart w:val="9BB8325141AB40F4B0006C4E21B56325"/>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A30B78"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481353979"/>
              <w:placeholder>
                <w:docPart w:val="A88F69D3764946E2AFE4783B8900A79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A30B78"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p w:rsidR="00851084" w:rsidRPr="00326237" w:rsidRDefault="00851084" w:rsidP="00851084">
            <w:pPr>
              <w:spacing w:after="0" w:line="240" w:lineRule="auto"/>
              <w:jc w:val="center"/>
              <w:rPr>
                <w:rFonts w:ascii="Arial" w:hAnsi="Arial" w:cs="Arial"/>
                <w:sz w:val="20"/>
                <w:szCs w:val="20"/>
                <w:lang w:val="en-US"/>
              </w:rPr>
            </w:pPr>
          </w:p>
        </w:tc>
        <w:tc>
          <w:tcPr>
            <w:tcW w:w="866" w:type="pct"/>
            <w:gridSpan w:val="2"/>
            <w:shd w:val="clear" w:color="auto" w:fill="auto"/>
            <w:vAlign w:val="center"/>
          </w:tcPr>
          <w:sdt>
            <w:sdtPr>
              <w:rPr>
                <w:rFonts w:ascii="Arial" w:hAnsi="Arial" w:cs="Arial"/>
                <w:sz w:val="20"/>
                <w:szCs w:val="20"/>
              </w:rPr>
              <w:alias w:val="Estándares"/>
              <w:tag w:val="Estándares"/>
              <w:id w:val="-704865329"/>
              <w:placeholder>
                <w:docPart w:val="CB21EB97F0E145BE96F23D9A1AF1A5E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A30B78"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1411684982"/>
              <w:placeholder>
                <w:docPart w:val="43D8A802CFE14BCCA03446B8B3E16E43"/>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A30B78"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p w:rsidR="00851084" w:rsidRPr="00326237" w:rsidRDefault="00851084" w:rsidP="00326237">
            <w:pPr>
              <w:spacing w:after="0" w:line="240" w:lineRule="auto"/>
              <w:jc w:val="center"/>
              <w:rPr>
                <w:rFonts w:ascii="Arial" w:hAnsi="Arial" w:cs="Arial"/>
                <w:sz w:val="20"/>
                <w:szCs w:val="20"/>
                <w:lang w:val="en-US"/>
              </w:rPr>
            </w:pPr>
          </w:p>
        </w:tc>
      </w:tr>
      <w:tr w:rsidR="00326237" w:rsidRPr="00326237" w:rsidTr="00326237">
        <w:trPr>
          <w:trHeight w:val="530"/>
        </w:trPr>
        <w:tc>
          <w:tcPr>
            <w:tcW w:w="575" w:type="pct"/>
            <w:shd w:val="clear" w:color="auto" w:fill="auto"/>
            <w:vAlign w:val="center"/>
          </w:tcPr>
          <w:p w:rsidR="00326237" w:rsidRPr="00326237" w:rsidRDefault="00326237" w:rsidP="00197CA5">
            <w:pPr>
              <w:spacing w:after="0" w:line="240" w:lineRule="auto"/>
              <w:rPr>
                <w:rFonts w:ascii="Arial" w:hAnsi="Arial" w:cs="Arial"/>
                <w:sz w:val="20"/>
                <w:szCs w:val="20"/>
              </w:rPr>
            </w:pPr>
            <w:r w:rsidRPr="00326237">
              <w:rPr>
                <w:rFonts w:ascii="Arial" w:hAnsi="Arial" w:cs="Arial"/>
                <w:sz w:val="20"/>
                <w:szCs w:val="20"/>
              </w:rPr>
              <w:t>Expectativas</w:t>
            </w:r>
          </w:p>
        </w:tc>
        <w:tc>
          <w:tcPr>
            <w:tcW w:w="866" w:type="pct"/>
            <w:shd w:val="clear" w:color="auto" w:fill="auto"/>
          </w:tcPr>
          <w:p w:rsidR="00326237" w:rsidRPr="00326237" w:rsidRDefault="00326237" w:rsidP="002B5BB9">
            <w:pPr>
              <w:pStyle w:val="ListParagraph"/>
              <w:spacing w:after="0" w:line="240" w:lineRule="auto"/>
              <w:ind w:left="0"/>
              <w:rPr>
                <w:rFonts w:ascii="Arial" w:hAnsi="Arial" w:cs="Arial"/>
                <w:sz w:val="20"/>
                <w:szCs w:val="20"/>
              </w:rPr>
            </w:pPr>
            <w:r w:rsidRPr="00326237">
              <w:rPr>
                <w:rFonts w:ascii="Arial" w:hAnsi="Arial" w:cs="Arial"/>
                <w:sz w:val="20"/>
                <w:szCs w:val="20"/>
              </w:rPr>
              <w:t>11.AO.CC.1</w:t>
            </w:r>
          </w:p>
          <w:p w:rsidR="00326237" w:rsidRPr="00326237" w:rsidRDefault="00326237" w:rsidP="002B5BB9">
            <w:pPr>
              <w:pStyle w:val="ListParagraph"/>
              <w:spacing w:after="0" w:line="240" w:lineRule="auto"/>
              <w:ind w:left="0"/>
              <w:rPr>
                <w:rFonts w:ascii="Arial" w:hAnsi="Arial" w:cs="Arial"/>
                <w:sz w:val="20"/>
                <w:szCs w:val="20"/>
              </w:rPr>
            </w:pPr>
            <w:r w:rsidRPr="00326237">
              <w:rPr>
                <w:rFonts w:ascii="Arial" w:hAnsi="Arial" w:cs="Arial"/>
                <w:sz w:val="20"/>
                <w:szCs w:val="20"/>
              </w:rPr>
              <w:t>11.AO.PC.7a</w:t>
            </w:r>
          </w:p>
          <w:p w:rsidR="00326237" w:rsidRPr="00326237" w:rsidRDefault="00326237" w:rsidP="002B5BB9">
            <w:pPr>
              <w:pStyle w:val="ListParagraph"/>
              <w:spacing w:after="0" w:line="240" w:lineRule="auto"/>
              <w:ind w:left="0"/>
              <w:rPr>
                <w:rFonts w:ascii="Arial" w:hAnsi="Arial" w:cs="Arial"/>
                <w:sz w:val="20"/>
                <w:szCs w:val="20"/>
              </w:rPr>
            </w:pPr>
            <w:r w:rsidRPr="00326237">
              <w:rPr>
                <w:rFonts w:ascii="Arial" w:hAnsi="Arial" w:cs="Arial"/>
                <w:sz w:val="20"/>
                <w:szCs w:val="20"/>
              </w:rPr>
              <w:t>11.AO.PC.7b</w:t>
            </w:r>
          </w:p>
          <w:p w:rsidR="00326237" w:rsidRPr="00326237" w:rsidRDefault="00326237" w:rsidP="002B5BB9">
            <w:pPr>
              <w:pStyle w:val="ListParagraph"/>
              <w:spacing w:after="0" w:line="240" w:lineRule="auto"/>
              <w:ind w:left="0"/>
              <w:rPr>
                <w:rFonts w:ascii="Arial" w:hAnsi="Arial" w:cs="Arial"/>
                <w:sz w:val="20"/>
                <w:szCs w:val="20"/>
              </w:rPr>
            </w:pPr>
            <w:r w:rsidRPr="00326237">
              <w:rPr>
                <w:rFonts w:ascii="Arial" w:hAnsi="Arial" w:cs="Arial"/>
                <w:sz w:val="20"/>
                <w:szCs w:val="20"/>
              </w:rPr>
              <w:t>11.AO.PC.7c</w:t>
            </w:r>
          </w:p>
          <w:p w:rsidR="00326237" w:rsidRPr="00326237" w:rsidRDefault="00326237" w:rsidP="002B5BB9">
            <w:pPr>
              <w:pStyle w:val="ListParagraph"/>
              <w:spacing w:after="0" w:line="240" w:lineRule="auto"/>
              <w:ind w:left="0"/>
              <w:rPr>
                <w:rFonts w:ascii="Arial" w:hAnsi="Arial" w:cs="Arial"/>
                <w:sz w:val="20"/>
                <w:szCs w:val="20"/>
              </w:rPr>
            </w:pPr>
            <w:r w:rsidRPr="00326237">
              <w:rPr>
                <w:rFonts w:ascii="Arial" w:hAnsi="Arial" w:cs="Arial"/>
                <w:sz w:val="20"/>
                <w:szCs w:val="20"/>
              </w:rPr>
              <w:t>11.AO.PC.8</w:t>
            </w:r>
          </w:p>
          <w:p w:rsidR="00326237" w:rsidRPr="00326237" w:rsidRDefault="00326237" w:rsidP="002B5BB9">
            <w:pPr>
              <w:pStyle w:val="ListParagraph"/>
              <w:spacing w:after="0" w:line="240" w:lineRule="auto"/>
              <w:ind w:left="0"/>
              <w:rPr>
                <w:rFonts w:ascii="Arial" w:hAnsi="Arial" w:cs="Arial"/>
                <w:sz w:val="20"/>
                <w:szCs w:val="20"/>
              </w:rPr>
            </w:pPr>
            <w:r w:rsidRPr="00326237">
              <w:rPr>
                <w:rFonts w:ascii="Arial" w:hAnsi="Arial" w:cs="Arial"/>
                <w:sz w:val="20"/>
                <w:szCs w:val="20"/>
              </w:rPr>
              <w:t>11.AO.PC.8a</w:t>
            </w:r>
          </w:p>
          <w:p w:rsidR="00326237" w:rsidRPr="00326237" w:rsidRDefault="00326237" w:rsidP="002B5BB9">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11.LL.ICI.10</w:t>
            </w:r>
          </w:p>
          <w:p w:rsidR="00326237" w:rsidRPr="00326237" w:rsidRDefault="00326237" w:rsidP="002B5BB9">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 xml:space="preserve">11.LL.ICI.7a </w:t>
            </w:r>
          </w:p>
          <w:p w:rsidR="00326237" w:rsidRPr="00326237" w:rsidRDefault="00326237" w:rsidP="002B5BB9">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11.LL.TE.4</w:t>
            </w:r>
          </w:p>
          <w:p w:rsidR="00326237" w:rsidRPr="00326237" w:rsidRDefault="00326237" w:rsidP="002B5BB9">
            <w:pPr>
              <w:pStyle w:val="ListParagraph"/>
              <w:spacing w:after="0" w:line="240" w:lineRule="auto"/>
              <w:ind w:left="0"/>
              <w:rPr>
                <w:rFonts w:ascii="Arial" w:hAnsi="Arial" w:cs="Arial"/>
                <w:sz w:val="20"/>
                <w:szCs w:val="20"/>
              </w:rPr>
            </w:pPr>
            <w:r w:rsidRPr="00326237">
              <w:rPr>
                <w:rFonts w:ascii="Arial" w:hAnsi="Arial" w:cs="Arial"/>
                <w:sz w:val="20"/>
                <w:szCs w:val="20"/>
              </w:rPr>
              <w:t xml:space="preserve">11.LL.TE.6 </w:t>
            </w:r>
          </w:p>
          <w:p w:rsidR="00326237" w:rsidRPr="00326237" w:rsidRDefault="00326237" w:rsidP="002B5BB9">
            <w:pPr>
              <w:pStyle w:val="ListParagraph"/>
              <w:spacing w:after="0" w:line="240" w:lineRule="auto"/>
              <w:ind w:left="0"/>
              <w:rPr>
                <w:rFonts w:ascii="Arial" w:hAnsi="Arial" w:cs="Arial"/>
                <w:sz w:val="20"/>
                <w:szCs w:val="20"/>
              </w:rPr>
            </w:pPr>
            <w:r w:rsidRPr="00326237">
              <w:rPr>
                <w:rFonts w:ascii="Arial" w:hAnsi="Arial" w:cs="Arial"/>
                <w:sz w:val="20"/>
                <w:szCs w:val="20"/>
              </w:rPr>
              <w:t>11.L.CL.3</w:t>
            </w:r>
          </w:p>
        </w:tc>
        <w:tc>
          <w:tcPr>
            <w:tcW w:w="962" w:type="pct"/>
            <w:shd w:val="clear" w:color="auto" w:fill="auto"/>
          </w:tcPr>
          <w:p w:rsidR="00326237" w:rsidRPr="00326237" w:rsidRDefault="00326237" w:rsidP="00270D32">
            <w:pPr>
              <w:pStyle w:val="ListParagraph"/>
              <w:spacing w:after="0" w:line="240" w:lineRule="auto"/>
              <w:ind w:left="0"/>
              <w:rPr>
                <w:rFonts w:ascii="Arial" w:hAnsi="Arial" w:cs="Arial"/>
                <w:sz w:val="20"/>
                <w:szCs w:val="20"/>
              </w:rPr>
            </w:pPr>
            <w:r w:rsidRPr="00326237">
              <w:rPr>
                <w:rFonts w:ascii="Arial" w:hAnsi="Arial" w:cs="Arial"/>
                <w:sz w:val="20"/>
                <w:szCs w:val="20"/>
              </w:rPr>
              <w:t>11.AO.CC.1</w:t>
            </w:r>
          </w:p>
          <w:p w:rsidR="00326237" w:rsidRPr="00326237" w:rsidRDefault="00326237" w:rsidP="00270D32">
            <w:pPr>
              <w:pStyle w:val="ListParagraph"/>
              <w:spacing w:after="0" w:line="240" w:lineRule="auto"/>
              <w:ind w:left="0"/>
              <w:rPr>
                <w:rFonts w:ascii="Arial" w:hAnsi="Arial" w:cs="Arial"/>
                <w:sz w:val="20"/>
                <w:szCs w:val="20"/>
              </w:rPr>
            </w:pPr>
            <w:r w:rsidRPr="00326237">
              <w:rPr>
                <w:rFonts w:ascii="Arial" w:hAnsi="Arial" w:cs="Arial"/>
                <w:sz w:val="20"/>
                <w:szCs w:val="20"/>
              </w:rPr>
              <w:t>11.AO.PC.7a</w:t>
            </w:r>
          </w:p>
          <w:p w:rsidR="00326237" w:rsidRPr="00326237" w:rsidRDefault="00326237" w:rsidP="00270D32">
            <w:pPr>
              <w:pStyle w:val="ListParagraph"/>
              <w:spacing w:after="0" w:line="240" w:lineRule="auto"/>
              <w:ind w:left="0"/>
              <w:rPr>
                <w:rFonts w:ascii="Arial" w:hAnsi="Arial" w:cs="Arial"/>
                <w:sz w:val="20"/>
                <w:szCs w:val="20"/>
              </w:rPr>
            </w:pPr>
            <w:r w:rsidRPr="00326237">
              <w:rPr>
                <w:rFonts w:ascii="Arial" w:hAnsi="Arial" w:cs="Arial"/>
                <w:sz w:val="20"/>
                <w:szCs w:val="20"/>
              </w:rPr>
              <w:t>11.AO.PC.7b</w:t>
            </w:r>
          </w:p>
          <w:p w:rsidR="00326237" w:rsidRPr="00326237" w:rsidRDefault="00326237" w:rsidP="00270D32">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11.AO.PC.7c</w:t>
            </w:r>
          </w:p>
          <w:p w:rsidR="00326237" w:rsidRPr="00326237" w:rsidRDefault="00326237" w:rsidP="00270D32">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11.AO.PC.8</w:t>
            </w:r>
          </w:p>
          <w:p w:rsidR="00326237" w:rsidRPr="00326237" w:rsidRDefault="00326237" w:rsidP="00270D32">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11.AO.PC.8a</w:t>
            </w:r>
          </w:p>
          <w:p w:rsidR="00326237" w:rsidRPr="00326237" w:rsidRDefault="00326237" w:rsidP="00270D32">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11.LL.ICI.10</w:t>
            </w:r>
          </w:p>
          <w:p w:rsidR="00326237" w:rsidRPr="00326237" w:rsidRDefault="00326237" w:rsidP="00270D32">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 xml:space="preserve">11.LL.ICI.7a </w:t>
            </w:r>
          </w:p>
          <w:p w:rsidR="00326237" w:rsidRPr="00326237" w:rsidRDefault="00326237" w:rsidP="00270D32">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11.LL.TE.4</w:t>
            </w:r>
          </w:p>
          <w:p w:rsidR="00326237" w:rsidRPr="00326237" w:rsidRDefault="00326237" w:rsidP="00270D32">
            <w:pPr>
              <w:pStyle w:val="ListParagraph"/>
              <w:spacing w:after="0" w:line="240" w:lineRule="auto"/>
              <w:ind w:left="0"/>
              <w:rPr>
                <w:rFonts w:ascii="Arial" w:hAnsi="Arial" w:cs="Arial"/>
                <w:sz w:val="20"/>
                <w:szCs w:val="20"/>
              </w:rPr>
            </w:pPr>
            <w:r w:rsidRPr="00326237">
              <w:rPr>
                <w:rFonts w:ascii="Arial" w:hAnsi="Arial" w:cs="Arial"/>
                <w:sz w:val="20"/>
                <w:szCs w:val="20"/>
              </w:rPr>
              <w:t xml:space="preserve">11.LL.TE.6 </w:t>
            </w:r>
          </w:p>
          <w:p w:rsidR="00326237" w:rsidRPr="00326237" w:rsidRDefault="00326237" w:rsidP="00270D32">
            <w:pPr>
              <w:pStyle w:val="ListParagraph"/>
              <w:spacing w:after="0" w:line="240" w:lineRule="auto"/>
              <w:ind w:left="0"/>
              <w:rPr>
                <w:rFonts w:ascii="Arial" w:hAnsi="Arial" w:cs="Arial"/>
                <w:sz w:val="20"/>
                <w:szCs w:val="20"/>
              </w:rPr>
            </w:pPr>
            <w:r w:rsidRPr="00326237">
              <w:rPr>
                <w:rFonts w:ascii="Arial" w:hAnsi="Arial" w:cs="Arial"/>
                <w:sz w:val="20"/>
                <w:szCs w:val="20"/>
              </w:rPr>
              <w:t>11.L.CL.3</w:t>
            </w:r>
          </w:p>
        </w:tc>
        <w:tc>
          <w:tcPr>
            <w:tcW w:w="442" w:type="pct"/>
            <w:tcBorders>
              <w:right w:val="single" w:sz="4" w:space="0" w:color="FFFFFF" w:themeColor="background1"/>
            </w:tcBorders>
            <w:shd w:val="clear" w:color="auto" w:fill="auto"/>
          </w:tcPr>
          <w:p w:rsidR="00326237" w:rsidRPr="00326237" w:rsidRDefault="00326237" w:rsidP="00015A8D">
            <w:pPr>
              <w:pStyle w:val="ListParagraph"/>
              <w:spacing w:after="0" w:line="240" w:lineRule="auto"/>
              <w:ind w:left="0"/>
              <w:rPr>
                <w:rFonts w:ascii="Arial" w:hAnsi="Arial" w:cs="Arial"/>
                <w:sz w:val="20"/>
                <w:szCs w:val="20"/>
              </w:rPr>
            </w:pPr>
            <w:r w:rsidRPr="00326237">
              <w:rPr>
                <w:rFonts w:ascii="Arial" w:hAnsi="Arial" w:cs="Arial"/>
                <w:sz w:val="20"/>
                <w:szCs w:val="20"/>
              </w:rPr>
              <w:t>11.AO.CC.1</w:t>
            </w:r>
          </w:p>
          <w:p w:rsidR="00326237" w:rsidRPr="00326237" w:rsidRDefault="00326237" w:rsidP="00015A8D">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11.AO.CC.1a</w:t>
            </w:r>
          </w:p>
          <w:p w:rsidR="00326237" w:rsidRPr="00326237" w:rsidRDefault="00326237" w:rsidP="00015A8D">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11.AO.CC.1c</w:t>
            </w:r>
          </w:p>
          <w:p w:rsidR="00326237" w:rsidRPr="00326237" w:rsidRDefault="00326237" w:rsidP="00015A8D">
            <w:pPr>
              <w:pStyle w:val="ListParagraph"/>
              <w:spacing w:after="0" w:line="240" w:lineRule="auto"/>
              <w:ind w:left="0"/>
              <w:rPr>
                <w:rFonts w:ascii="Arial" w:hAnsi="Arial" w:cs="Arial"/>
                <w:sz w:val="20"/>
                <w:szCs w:val="20"/>
              </w:rPr>
            </w:pPr>
            <w:r w:rsidRPr="00326237">
              <w:rPr>
                <w:rFonts w:ascii="Arial" w:hAnsi="Arial" w:cs="Arial"/>
                <w:sz w:val="20"/>
                <w:szCs w:val="20"/>
              </w:rPr>
              <w:t>11.AO.PC.7c</w:t>
            </w:r>
          </w:p>
          <w:p w:rsidR="00326237" w:rsidRPr="00326237" w:rsidRDefault="00326237" w:rsidP="00015A8D">
            <w:pPr>
              <w:pStyle w:val="ListParagraph"/>
              <w:spacing w:after="0" w:line="240" w:lineRule="auto"/>
              <w:ind w:left="0"/>
              <w:rPr>
                <w:rFonts w:ascii="Arial" w:hAnsi="Arial" w:cs="Arial"/>
                <w:sz w:val="20"/>
                <w:szCs w:val="20"/>
              </w:rPr>
            </w:pPr>
            <w:r w:rsidRPr="00326237">
              <w:rPr>
                <w:rFonts w:ascii="Arial" w:hAnsi="Arial" w:cs="Arial"/>
                <w:sz w:val="20"/>
                <w:szCs w:val="20"/>
              </w:rPr>
              <w:t>11.LL.ALC.11</w:t>
            </w:r>
          </w:p>
          <w:p w:rsidR="00326237" w:rsidRPr="00326237" w:rsidRDefault="00326237" w:rsidP="00015A8D">
            <w:pPr>
              <w:pStyle w:val="ListParagraph"/>
              <w:spacing w:after="0" w:line="240" w:lineRule="auto"/>
              <w:ind w:left="0"/>
              <w:rPr>
                <w:rFonts w:ascii="Arial" w:hAnsi="Arial" w:cs="Arial"/>
                <w:sz w:val="20"/>
                <w:szCs w:val="20"/>
              </w:rPr>
            </w:pPr>
            <w:r w:rsidRPr="00326237">
              <w:rPr>
                <w:rFonts w:ascii="Arial" w:hAnsi="Arial" w:cs="Arial"/>
                <w:sz w:val="20"/>
                <w:szCs w:val="20"/>
              </w:rPr>
              <w:t>11.E.I.10ª</w:t>
            </w:r>
          </w:p>
          <w:p w:rsidR="00326237" w:rsidRPr="00326237" w:rsidRDefault="00326237" w:rsidP="00015A8D">
            <w:pPr>
              <w:pStyle w:val="ListParagraph"/>
              <w:spacing w:after="0" w:line="240" w:lineRule="auto"/>
              <w:ind w:left="0"/>
              <w:rPr>
                <w:rFonts w:ascii="Arial" w:hAnsi="Arial" w:cs="Arial"/>
                <w:sz w:val="20"/>
                <w:szCs w:val="20"/>
              </w:rPr>
            </w:pPr>
            <w:r w:rsidRPr="00326237">
              <w:rPr>
                <w:rFonts w:ascii="Arial" w:hAnsi="Arial" w:cs="Arial"/>
                <w:sz w:val="20"/>
                <w:szCs w:val="20"/>
              </w:rPr>
              <w:t>11.E.I.8</w:t>
            </w:r>
          </w:p>
          <w:p w:rsidR="00326237" w:rsidRPr="00326237" w:rsidRDefault="00326237" w:rsidP="00015A8D">
            <w:pPr>
              <w:pStyle w:val="ListParagraph"/>
              <w:spacing w:after="0" w:line="240" w:lineRule="auto"/>
              <w:ind w:left="0"/>
              <w:rPr>
                <w:rFonts w:ascii="Arial" w:hAnsi="Arial" w:cs="Arial"/>
                <w:sz w:val="20"/>
                <w:szCs w:val="20"/>
              </w:rPr>
            </w:pPr>
            <w:r w:rsidRPr="00326237">
              <w:rPr>
                <w:rFonts w:ascii="Arial" w:hAnsi="Arial" w:cs="Arial"/>
                <w:sz w:val="20"/>
                <w:szCs w:val="20"/>
              </w:rPr>
              <w:t>11.E.I.9</w:t>
            </w:r>
          </w:p>
          <w:p w:rsidR="00326237" w:rsidRPr="00326237" w:rsidRDefault="00326237" w:rsidP="00015A8D">
            <w:pPr>
              <w:pStyle w:val="ListParagraph"/>
              <w:spacing w:after="0" w:line="240" w:lineRule="auto"/>
              <w:ind w:left="0"/>
              <w:rPr>
                <w:rFonts w:ascii="Arial" w:hAnsi="Arial" w:cs="Arial"/>
                <w:sz w:val="20"/>
                <w:szCs w:val="20"/>
              </w:rPr>
            </w:pPr>
            <w:r w:rsidRPr="00326237">
              <w:rPr>
                <w:rFonts w:ascii="Arial" w:hAnsi="Arial" w:cs="Arial"/>
                <w:sz w:val="20"/>
                <w:szCs w:val="20"/>
              </w:rPr>
              <w:t>11.E.PE.4</w:t>
            </w:r>
          </w:p>
          <w:p w:rsidR="00326237" w:rsidRPr="00326237" w:rsidRDefault="00326237" w:rsidP="00015A8D">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w:t>
            </w:r>
          </w:p>
          <w:p w:rsidR="00326237" w:rsidRPr="00326237" w:rsidRDefault="00326237" w:rsidP="00015A8D">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11.E.PE.5a</w:t>
            </w:r>
          </w:p>
          <w:p w:rsidR="00326237" w:rsidRPr="00326237" w:rsidRDefault="00326237" w:rsidP="00326237">
            <w:pPr>
              <w:pStyle w:val="ListParagraph"/>
              <w:spacing w:after="0" w:line="240" w:lineRule="auto"/>
              <w:ind w:left="0"/>
              <w:rPr>
                <w:rFonts w:ascii="Arial" w:hAnsi="Arial" w:cs="Arial"/>
                <w:sz w:val="20"/>
                <w:szCs w:val="20"/>
                <w:lang w:val="es-PR"/>
              </w:rPr>
            </w:pPr>
          </w:p>
        </w:tc>
        <w:tc>
          <w:tcPr>
            <w:tcW w:w="425" w:type="pct"/>
            <w:tcBorders>
              <w:left w:val="single" w:sz="4" w:space="0" w:color="FFFFFF" w:themeColor="background1"/>
            </w:tcBorders>
            <w:shd w:val="clear" w:color="auto" w:fill="auto"/>
          </w:tcPr>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11.E.PE.5b</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11.E.PE.6</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11.E.TP.1b</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11.E.TP.1c</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11.E.TP.1e</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11.E.TP.2ª</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11.E.TP.2b</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11.E.TP.2d</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11.E.TP.2e</w:t>
            </w:r>
          </w:p>
          <w:p w:rsidR="00326237" w:rsidRPr="00326237" w:rsidRDefault="00326237" w:rsidP="00326237">
            <w:pPr>
              <w:spacing w:after="0" w:line="240" w:lineRule="auto"/>
              <w:rPr>
                <w:rFonts w:ascii="Arial" w:hAnsi="Arial" w:cs="Arial"/>
                <w:sz w:val="20"/>
                <w:szCs w:val="20"/>
              </w:rPr>
            </w:pPr>
            <w:r w:rsidRPr="00326237">
              <w:rPr>
                <w:rFonts w:ascii="Arial" w:hAnsi="Arial" w:cs="Arial"/>
                <w:sz w:val="20"/>
                <w:szCs w:val="20"/>
              </w:rPr>
              <w:t>11.E.TP.2f</w:t>
            </w:r>
          </w:p>
          <w:p w:rsidR="00326237" w:rsidRPr="00326237" w:rsidRDefault="00326237">
            <w:pPr>
              <w:spacing w:after="0" w:line="240" w:lineRule="auto"/>
              <w:rPr>
                <w:rFonts w:ascii="Arial" w:hAnsi="Arial" w:cs="Arial"/>
                <w:sz w:val="20"/>
                <w:szCs w:val="20"/>
              </w:rPr>
            </w:pPr>
          </w:p>
          <w:p w:rsidR="00326237" w:rsidRPr="00326237" w:rsidRDefault="00326237" w:rsidP="00326237">
            <w:pPr>
              <w:spacing w:after="0" w:line="240" w:lineRule="auto"/>
              <w:rPr>
                <w:rFonts w:ascii="Arial" w:hAnsi="Arial" w:cs="Arial"/>
                <w:sz w:val="20"/>
                <w:szCs w:val="20"/>
              </w:rPr>
            </w:pPr>
          </w:p>
        </w:tc>
        <w:tc>
          <w:tcPr>
            <w:tcW w:w="464" w:type="pct"/>
            <w:tcBorders>
              <w:right w:val="single" w:sz="4" w:space="0" w:color="FFFFFF" w:themeColor="background1"/>
            </w:tcBorders>
            <w:shd w:val="clear" w:color="auto" w:fill="auto"/>
          </w:tcPr>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11.LL.ALC.11</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11.E.I.10ª</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11.E.I.8</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11.E.I.9</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11.E.PE.4</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11.E.PE.5a</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11.E.PE.5b</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11.E.PE.6</w:t>
            </w:r>
          </w:p>
          <w:p w:rsidR="00326237" w:rsidRPr="00326237" w:rsidRDefault="00326237" w:rsidP="00326237">
            <w:pPr>
              <w:pStyle w:val="ListParagraph"/>
              <w:spacing w:after="0" w:line="240" w:lineRule="auto"/>
              <w:ind w:left="0"/>
              <w:rPr>
                <w:rFonts w:ascii="Arial" w:hAnsi="Arial" w:cs="Arial"/>
                <w:sz w:val="20"/>
                <w:szCs w:val="20"/>
                <w:lang w:val="es-PR"/>
              </w:rPr>
            </w:pPr>
          </w:p>
        </w:tc>
        <w:tc>
          <w:tcPr>
            <w:tcW w:w="400" w:type="pct"/>
            <w:tcBorders>
              <w:left w:val="single" w:sz="4" w:space="0" w:color="FFFFFF" w:themeColor="background1"/>
            </w:tcBorders>
            <w:shd w:val="clear" w:color="auto" w:fill="auto"/>
          </w:tcPr>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11.E.TP.1b</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11.E.TP.1c</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11.E.TP.1e</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11.E.TP.2ª</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11.E.TP.2b</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11.E.TP.2d</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11.E.TP.2e</w:t>
            </w:r>
          </w:p>
          <w:p w:rsidR="00326237" w:rsidRPr="00326237" w:rsidRDefault="00326237" w:rsidP="00326237">
            <w:pPr>
              <w:pStyle w:val="ListParagraph"/>
              <w:spacing w:after="0" w:line="240" w:lineRule="auto"/>
              <w:ind w:left="0"/>
              <w:rPr>
                <w:rFonts w:ascii="Arial" w:hAnsi="Arial" w:cs="Arial"/>
                <w:sz w:val="20"/>
                <w:szCs w:val="20"/>
              </w:rPr>
            </w:pPr>
            <w:r w:rsidRPr="00326237">
              <w:rPr>
                <w:rFonts w:ascii="Arial" w:hAnsi="Arial" w:cs="Arial"/>
                <w:sz w:val="20"/>
                <w:szCs w:val="20"/>
              </w:rPr>
              <w:t>11.E.TP.2f</w:t>
            </w:r>
          </w:p>
          <w:p w:rsidR="00326237" w:rsidRPr="00326237" w:rsidRDefault="00326237">
            <w:pPr>
              <w:spacing w:after="0" w:line="240" w:lineRule="auto"/>
              <w:rPr>
                <w:rFonts w:ascii="Arial" w:hAnsi="Arial" w:cs="Arial"/>
                <w:sz w:val="20"/>
                <w:szCs w:val="20"/>
              </w:rPr>
            </w:pPr>
          </w:p>
          <w:p w:rsidR="00326237" w:rsidRPr="00326237" w:rsidRDefault="00326237">
            <w:pPr>
              <w:spacing w:after="0" w:line="240" w:lineRule="auto"/>
              <w:rPr>
                <w:rFonts w:ascii="Arial" w:hAnsi="Arial" w:cs="Arial"/>
                <w:sz w:val="20"/>
                <w:szCs w:val="20"/>
              </w:rPr>
            </w:pPr>
          </w:p>
          <w:p w:rsidR="00326237" w:rsidRPr="00326237" w:rsidRDefault="00326237" w:rsidP="00A30B78">
            <w:pPr>
              <w:pStyle w:val="ListParagraph"/>
              <w:spacing w:after="0" w:line="240" w:lineRule="auto"/>
              <w:ind w:left="0"/>
              <w:rPr>
                <w:rFonts w:ascii="Arial" w:hAnsi="Arial" w:cs="Arial"/>
                <w:sz w:val="20"/>
                <w:szCs w:val="20"/>
                <w:lang w:val="es-PR"/>
              </w:rPr>
            </w:pPr>
          </w:p>
        </w:tc>
        <w:tc>
          <w:tcPr>
            <w:tcW w:w="503" w:type="pct"/>
            <w:tcBorders>
              <w:right w:val="single" w:sz="4" w:space="0" w:color="FFFFFF" w:themeColor="background1"/>
            </w:tcBorders>
            <w:shd w:val="clear" w:color="auto" w:fill="auto"/>
          </w:tcPr>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11.LL.ALC.11</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11.E.I.10ª</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11.E.I.8</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11.E.I.9</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11.E.PE.4</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11.E.PE.5a</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11.E.PE.5b</w:t>
            </w:r>
          </w:p>
          <w:p w:rsidR="00326237" w:rsidRPr="00326237" w:rsidRDefault="00326237" w:rsidP="00A30B78">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11.E.PE.6</w:t>
            </w:r>
          </w:p>
          <w:p w:rsidR="00326237" w:rsidRPr="00326237" w:rsidRDefault="00326237" w:rsidP="00326237">
            <w:pPr>
              <w:pStyle w:val="ListParagraph"/>
              <w:spacing w:after="0" w:line="240" w:lineRule="auto"/>
              <w:ind w:left="0"/>
              <w:rPr>
                <w:rFonts w:ascii="Arial" w:hAnsi="Arial" w:cs="Arial"/>
                <w:sz w:val="20"/>
                <w:szCs w:val="20"/>
              </w:rPr>
            </w:pPr>
          </w:p>
        </w:tc>
        <w:tc>
          <w:tcPr>
            <w:tcW w:w="363" w:type="pct"/>
            <w:tcBorders>
              <w:left w:val="single" w:sz="4" w:space="0" w:color="FFFFFF" w:themeColor="background1"/>
            </w:tcBorders>
            <w:shd w:val="clear" w:color="auto" w:fill="auto"/>
          </w:tcPr>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11.E.TP.1b</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11.E.TP.1c</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11.E.TP.1e</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11.E.TP.2ª</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11.E.TP.2b</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11.E.TP.2d</w:t>
            </w:r>
          </w:p>
          <w:p w:rsidR="00326237" w:rsidRPr="00326237" w:rsidRDefault="00326237" w:rsidP="00326237">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11.E.TP.2e</w:t>
            </w:r>
          </w:p>
          <w:p w:rsidR="00326237" w:rsidRPr="00326237" w:rsidRDefault="00326237" w:rsidP="00326237">
            <w:pPr>
              <w:pStyle w:val="ListParagraph"/>
              <w:spacing w:after="0" w:line="240" w:lineRule="auto"/>
              <w:ind w:left="0"/>
              <w:rPr>
                <w:rFonts w:ascii="Arial" w:hAnsi="Arial" w:cs="Arial"/>
                <w:sz w:val="20"/>
                <w:szCs w:val="20"/>
              </w:rPr>
            </w:pPr>
            <w:r w:rsidRPr="00326237">
              <w:rPr>
                <w:rFonts w:ascii="Arial" w:hAnsi="Arial" w:cs="Arial"/>
                <w:sz w:val="20"/>
                <w:szCs w:val="20"/>
              </w:rPr>
              <w:t>11.E.TP.2f</w:t>
            </w:r>
          </w:p>
          <w:p w:rsidR="00326237" w:rsidRPr="00326237" w:rsidRDefault="00326237">
            <w:pPr>
              <w:spacing w:after="0" w:line="240" w:lineRule="auto"/>
              <w:rPr>
                <w:rFonts w:ascii="Arial" w:hAnsi="Arial" w:cs="Arial"/>
                <w:sz w:val="20"/>
                <w:szCs w:val="20"/>
              </w:rPr>
            </w:pPr>
          </w:p>
          <w:p w:rsidR="00326237" w:rsidRPr="00326237" w:rsidRDefault="00326237">
            <w:pPr>
              <w:spacing w:after="0" w:line="240" w:lineRule="auto"/>
              <w:rPr>
                <w:rFonts w:ascii="Arial" w:hAnsi="Arial" w:cs="Arial"/>
                <w:sz w:val="20"/>
                <w:szCs w:val="20"/>
              </w:rPr>
            </w:pPr>
          </w:p>
          <w:p w:rsidR="00326237" w:rsidRPr="00326237" w:rsidRDefault="00326237" w:rsidP="007A1258">
            <w:pPr>
              <w:spacing w:after="0" w:line="240" w:lineRule="auto"/>
              <w:rPr>
                <w:rFonts w:ascii="Arial" w:hAnsi="Arial" w:cs="Arial"/>
                <w:sz w:val="20"/>
                <w:szCs w:val="20"/>
              </w:rPr>
            </w:pPr>
          </w:p>
        </w:tc>
      </w:tr>
      <w:tr w:rsidR="00326237" w:rsidRPr="00326237" w:rsidTr="00851084">
        <w:trPr>
          <w:trHeight w:val="713"/>
        </w:trPr>
        <w:tc>
          <w:tcPr>
            <w:tcW w:w="575" w:type="pct"/>
            <w:vAlign w:val="center"/>
          </w:tcPr>
          <w:p w:rsidR="009709E4" w:rsidRPr="00326237" w:rsidRDefault="009709E4" w:rsidP="00686827">
            <w:pPr>
              <w:spacing w:after="0" w:line="240" w:lineRule="auto"/>
              <w:rPr>
                <w:rFonts w:ascii="Arial" w:hAnsi="Arial" w:cs="Arial"/>
                <w:sz w:val="20"/>
                <w:szCs w:val="20"/>
              </w:rPr>
            </w:pPr>
            <w:r w:rsidRPr="00326237">
              <w:rPr>
                <w:rFonts w:ascii="Arial" w:hAnsi="Arial" w:cs="Arial"/>
                <w:sz w:val="20"/>
                <w:szCs w:val="20"/>
              </w:rPr>
              <w:t>Estrategia Académica</w:t>
            </w:r>
          </w:p>
        </w:tc>
        <w:tc>
          <w:tcPr>
            <w:tcW w:w="866" w:type="pct"/>
            <w:vAlign w:val="center"/>
          </w:tcPr>
          <w:p w:rsidR="009709E4" w:rsidRPr="00326237" w:rsidRDefault="009709E4" w:rsidP="00270D32">
            <w:pPr>
              <w:spacing w:after="0" w:line="240" w:lineRule="auto"/>
              <w:jc w:val="center"/>
              <w:rPr>
                <w:rFonts w:ascii="Arial" w:hAnsi="Arial" w:cs="Arial"/>
                <w:sz w:val="20"/>
                <w:szCs w:val="20"/>
              </w:rPr>
            </w:pPr>
          </w:p>
        </w:tc>
        <w:tc>
          <w:tcPr>
            <w:tcW w:w="962" w:type="pct"/>
            <w:vAlign w:val="center"/>
          </w:tcPr>
          <w:p w:rsidR="009709E4" w:rsidRPr="00326237" w:rsidRDefault="009709E4" w:rsidP="00197CA5">
            <w:pPr>
              <w:spacing w:after="0" w:line="240" w:lineRule="auto"/>
              <w:jc w:val="center"/>
              <w:rPr>
                <w:rFonts w:ascii="Arial" w:hAnsi="Arial" w:cs="Arial"/>
                <w:sz w:val="20"/>
                <w:szCs w:val="20"/>
              </w:rPr>
            </w:pPr>
          </w:p>
        </w:tc>
        <w:tc>
          <w:tcPr>
            <w:tcW w:w="867" w:type="pct"/>
            <w:gridSpan w:val="2"/>
            <w:vAlign w:val="center"/>
          </w:tcPr>
          <w:p w:rsidR="009709E4" w:rsidRPr="00326237" w:rsidRDefault="009709E4" w:rsidP="00197CA5">
            <w:pPr>
              <w:spacing w:after="0" w:line="240" w:lineRule="auto"/>
              <w:jc w:val="center"/>
              <w:rPr>
                <w:rFonts w:ascii="Arial" w:hAnsi="Arial" w:cs="Arial"/>
                <w:sz w:val="20"/>
                <w:szCs w:val="20"/>
              </w:rPr>
            </w:pPr>
          </w:p>
        </w:tc>
        <w:tc>
          <w:tcPr>
            <w:tcW w:w="864" w:type="pct"/>
            <w:gridSpan w:val="2"/>
            <w:vAlign w:val="center"/>
          </w:tcPr>
          <w:p w:rsidR="009709E4" w:rsidRPr="00326237" w:rsidRDefault="009709E4" w:rsidP="00197CA5">
            <w:pPr>
              <w:spacing w:after="0" w:line="240" w:lineRule="auto"/>
              <w:jc w:val="center"/>
              <w:rPr>
                <w:rFonts w:ascii="Arial" w:hAnsi="Arial" w:cs="Arial"/>
                <w:sz w:val="20"/>
                <w:szCs w:val="20"/>
              </w:rPr>
            </w:pPr>
          </w:p>
        </w:tc>
        <w:tc>
          <w:tcPr>
            <w:tcW w:w="866" w:type="pct"/>
            <w:gridSpan w:val="2"/>
            <w:vAlign w:val="center"/>
          </w:tcPr>
          <w:p w:rsidR="009709E4" w:rsidRPr="00326237" w:rsidRDefault="009709E4" w:rsidP="00197CA5">
            <w:pPr>
              <w:spacing w:after="0" w:line="240" w:lineRule="auto"/>
              <w:jc w:val="center"/>
              <w:rPr>
                <w:rFonts w:ascii="Arial" w:hAnsi="Arial" w:cs="Arial"/>
                <w:sz w:val="20"/>
                <w:szCs w:val="20"/>
              </w:rPr>
            </w:pPr>
          </w:p>
        </w:tc>
      </w:tr>
      <w:tr w:rsidR="00326237" w:rsidRPr="00326237" w:rsidTr="00851084">
        <w:trPr>
          <w:trHeight w:val="58"/>
        </w:trPr>
        <w:tc>
          <w:tcPr>
            <w:tcW w:w="575" w:type="pct"/>
            <w:vAlign w:val="center"/>
          </w:tcPr>
          <w:p w:rsidR="001A098E" w:rsidRPr="00326237" w:rsidRDefault="00C349E5" w:rsidP="00686827">
            <w:pPr>
              <w:spacing w:before="120" w:after="120" w:line="240" w:lineRule="auto"/>
              <w:rPr>
                <w:rFonts w:ascii="Arial" w:hAnsi="Arial" w:cs="Arial"/>
                <w:sz w:val="20"/>
                <w:szCs w:val="20"/>
              </w:rPr>
            </w:pPr>
            <w:r w:rsidRPr="00326237">
              <w:rPr>
                <w:rFonts w:ascii="Arial" w:hAnsi="Arial" w:cs="Arial"/>
                <w:sz w:val="20"/>
                <w:szCs w:val="20"/>
              </w:rPr>
              <w:lastRenderedPageBreak/>
              <w:t>Objetivos</w:t>
            </w:r>
          </w:p>
        </w:tc>
        <w:tc>
          <w:tcPr>
            <w:tcW w:w="866" w:type="pct"/>
          </w:tcPr>
          <w:p w:rsidR="00C349E5" w:rsidRPr="00326237" w:rsidRDefault="00326237" w:rsidP="00C349E5">
            <w:pPr>
              <w:rPr>
                <w:rFonts w:ascii="Arial" w:hAnsi="Arial" w:cs="Arial"/>
                <w:sz w:val="20"/>
                <w:szCs w:val="20"/>
              </w:rPr>
            </w:pPr>
            <w:sdt>
              <w:sdtPr>
                <w:rPr>
                  <w:rFonts w:ascii="Arial" w:hAnsi="Arial" w:cs="Arial"/>
                  <w:sz w:val="20"/>
                  <w:szCs w:val="20"/>
                </w:rPr>
                <w:alias w:val="Situaciones Objetivos específicos"/>
                <w:tag w:val="Objetivos específicos"/>
                <w:id w:val="54898457"/>
                <w:placeholder>
                  <w:docPart w:val="8909A898E6754D9782422365E1F68667"/>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9745FA" w:rsidRPr="00326237">
                  <w:rPr>
                    <w:rFonts w:ascii="Arial" w:hAnsi="Arial" w:cs="Arial"/>
                    <w:sz w:val="20"/>
                    <w:szCs w:val="20"/>
                  </w:rPr>
                  <w:t xml:space="preserve"> Al discutir, el estudiante</w:t>
                </w:r>
                <w:r w:rsidR="0010775F" w:rsidRPr="00326237">
                  <w:rPr>
                    <w:rFonts w:ascii="Arial" w:hAnsi="Arial" w:cs="Arial"/>
                    <w:sz w:val="20"/>
                    <w:szCs w:val="20"/>
                  </w:rPr>
                  <w:t>:</w:t>
                </w:r>
              </w:sdtContent>
            </w:sdt>
          </w:p>
          <w:p w:rsidR="0010775F" w:rsidRPr="00326237" w:rsidRDefault="0010775F" w:rsidP="00A470E1">
            <w:pPr>
              <w:pStyle w:val="ListParagraph"/>
              <w:numPr>
                <w:ilvl w:val="0"/>
                <w:numId w:val="14"/>
              </w:numPr>
              <w:spacing w:after="0" w:line="240" w:lineRule="auto"/>
              <w:rPr>
                <w:rFonts w:ascii="Arial" w:hAnsi="Arial" w:cs="Arial"/>
                <w:sz w:val="20"/>
                <w:szCs w:val="20"/>
                <w:lang w:val="es-PR"/>
              </w:rPr>
            </w:pPr>
            <w:r w:rsidRPr="00326237">
              <w:rPr>
                <w:rFonts w:ascii="Arial" w:hAnsi="Arial" w:cs="Arial"/>
                <w:sz w:val="20"/>
                <w:szCs w:val="20"/>
                <w:lang w:val="es-PR"/>
              </w:rPr>
              <w:t>comenta el material estudiado y hace referencia a la evidencia del tema.</w:t>
            </w:r>
          </w:p>
          <w:p w:rsidR="00C349E5" w:rsidRPr="00326237" w:rsidRDefault="0010775F" w:rsidP="00A470E1">
            <w:pPr>
              <w:pStyle w:val="ListParagraph"/>
              <w:numPr>
                <w:ilvl w:val="0"/>
                <w:numId w:val="14"/>
              </w:numPr>
              <w:rPr>
                <w:rFonts w:ascii="Arial" w:hAnsi="Arial" w:cs="Arial"/>
                <w:sz w:val="20"/>
                <w:szCs w:val="20"/>
                <w:lang w:val="es-PR"/>
              </w:rPr>
            </w:pPr>
            <w:r w:rsidRPr="00326237">
              <w:rPr>
                <w:rFonts w:ascii="Arial" w:hAnsi="Arial" w:cs="Arial"/>
                <w:sz w:val="20"/>
                <w:szCs w:val="20"/>
                <w:lang w:val="es-PR"/>
              </w:rPr>
              <w:t>maneja diversas tipologías de discursos orales.</w:t>
            </w:r>
          </w:p>
          <w:p w:rsidR="0010775F" w:rsidRPr="00326237" w:rsidRDefault="0010775F" w:rsidP="00A470E1">
            <w:pPr>
              <w:pStyle w:val="ListParagraph"/>
              <w:numPr>
                <w:ilvl w:val="0"/>
                <w:numId w:val="14"/>
              </w:numPr>
              <w:rPr>
                <w:rFonts w:ascii="Arial" w:hAnsi="Arial" w:cs="Arial"/>
                <w:sz w:val="20"/>
                <w:szCs w:val="20"/>
                <w:lang w:val="es-PR"/>
              </w:rPr>
            </w:pPr>
            <w:r w:rsidRPr="00326237">
              <w:rPr>
                <w:rFonts w:ascii="Arial" w:hAnsi="Arial" w:cs="Arial"/>
                <w:sz w:val="20"/>
                <w:szCs w:val="20"/>
                <w:lang w:val="es-PR"/>
              </w:rPr>
              <w:t xml:space="preserve">infiere y analiza mensaje e información basados en la actitud y el lenguaje corporal del hablante. </w:t>
            </w:r>
          </w:p>
          <w:p w:rsidR="009709E4" w:rsidRPr="00326237" w:rsidRDefault="0010775F" w:rsidP="00A470E1">
            <w:pPr>
              <w:pStyle w:val="ListParagraph"/>
              <w:numPr>
                <w:ilvl w:val="0"/>
                <w:numId w:val="14"/>
              </w:numPr>
              <w:spacing w:after="0" w:line="240" w:lineRule="auto"/>
              <w:rPr>
                <w:rFonts w:ascii="Arial" w:hAnsi="Arial" w:cs="Arial"/>
                <w:sz w:val="20"/>
                <w:szCs w:val="20"/>
                <w:lang w:val="es-PR"/>
              </w:rPr>
            </w:pPr>
            <w:r w:rsidRPr="00326237">
              <w:rPr>
                <w:rFonts w:ascii="Arial" w:hAnsi="Arial" w:cs="Arial"/>
                <w:sz w:val="20"/>
                <w:szCs w:val="20"/>
                <w:lang w:val="es-PR"/>
              </w:rPr>
              <w:t>utiliza adecuadamente estrategias de lectura para derivar significados de diversos textos.</w:t>
            </w:r>
          </w:p>
        </w:tc>
        <w:tc>
          <w:tcPr>
            <w:tcW w:w="962" w:type="pct"/>
          </w:tcPr>
          <w:p w:rsidR="0021004F" w:rsidRPr="00326237" w:rsidRDefault="00326237" w:rsidP="0021004F">
            <w:pPr>
              <w:rPr>
                <w:rFonts w:ascii="Arial" w:hAnsi="Arial" w:cs="Arial"/>
                <w:sz w:val="20"/>
                <w:szCs w:val="20"/>
              </w:rPr>
            </w:pPr>
            <w:sdt>
              <w:sdtPr>
                <w:rPr>
                  <w:rFonts w:ascii="Arial" w:hAnsi="Arial" w:cs="Arial"/>
                  <w:sz w:val="20"/>
                  <w:szCs w:val="20"/>
                </w:rPr>
                <w:alias w:val="Situaciones Objetivos específicos"/>
                <w:tag w:val="Objetivos específicos"/>
                <w:id w:val="-527484335"/>
                <w:placeholder>
                  <w:docPart w:val="6926D636A07B4B5A85DB89A61F6930B8"/>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10775F" w:rsidRPr="00326237">
                  <w:rPr>
                    <w:rFonts w:ascii="Arial" w:hAnsi="Arial" w:cs="Arial"/>
                    <w:sz w:val="20"/>
                    <w:szCs w:val="20"/>
                  </w:rPr>
                  <w:t xml:space="preserve">  Al concluir, el estudiante:</w:t>
                </w:r>
              </w:sdtContent>
            </w:sdt>
          </w:p>
          <w:p w:rsidR="0010775F" w:rsidRPr="00326237" w:rsidRDefault="0010775F" w:rsidP="00A470E1">
            <w:pPr>
              <w:pStyle w:val="ListParagraph"/>
              <w:numPr>
                <w:ilvl w:val="0"/>
                <w:numId w:val="15"/>
              </w:numPr>
              <w:spacing w:after="0" w:line="240" w:lineRule="auto"/>
              <w:rPr>
                <w:rFonts w:ascii="Arial" w:hAnsi="Arial" w:cs="Arial"/>
                <w:sz w:val="20"/>
                <w:szCs w:val="20"/>
                <w:lang w:val="es-PR"/>
              </w:rPr>
            </w:pPr>
            <w:r w:rsidRPr="00326237">
              <w:rPr>
                <w:rFonts w:ascii="Arial" w:hAnsi="Arial" w:cs="Arial"/>
                <w:sz w:val="20"/>
                <w:szCs w:val="20"/>
                <w:lang w:val="es-PR"/>
              </w:rPr>
              <w:t>comenta el material estudiado y hace referencia a la evidencia del tema.</w:t>
            </w:r>
          </w:p>
          <w:p w:rsidR="0010775F" w:rsidRPr="00326237" w:rsidRDefault="0010775F" w:rsidP="00A470E1">
            <w:pPr>
              <w:pStyle w:val="ListParagraph"/>
              <w:numPr>
                <w:ilvl w:val="0"/>
                <w:numId w:val="15"/>
              </w:numPr>
              <w:spacing w:after="0" w:line="240" w:lineRule="auto"/>
              <w:rPr>
                <w:rFonts w:ascii="Arial" w:hAnsi="Arial" w:cs="Arial"/>
                <w:sz w:val="20"/>
                <w:szCs w:val="20"/>
                <w:lang w:val="es-PR"/>
              </w:rPr>
            </w:pPr>
            <w:r w:rsidRPr="00326237">
              <w:rPr>
                <w:rFonts w:ascii="Arial" w:hAnsi="Arial" w:cs="Arial"/>
                <w:sz w:val="20"/>
                <w:szCs w:val="20"/>
                <w:lang w:val="es-PR"/>
              </w:rPr>
              <w:t>maneja diversas tipologías de discursos orales.</w:t>
            </w:r>
          </w:p>
          <w:p w:rsidR="0010775F" w:rsidRPr="00326237" w:rsidRDefault="0010775F" w:rsidP="00A470E1">
            <w:pPr>
              <w:pStyle w:val="ListParagraph"/>
              <w:numPr>
                <w:ilvl w:val="0"/>
                <w:numId w:val="15"/>
              </w:numPr>
              <w:spacing w:after="0" w:line="240" w:lineRule="auto"/>
              <w:rPr>
                <w:rFonts w:ascii="Arial" w:hAnsi="Arial" w:cs="Arial"/>
                <w:sz w:val="20"/>
                <w:szCs w:val="20"/>
                <w:lang w:val="es-PR"/>
              </w:rPr>
            </w:pPr>
            <w:r w:rsidRPr="00326237">
              <w:rPr>
                <w:rFonts w:ascii="Arial" w:hAnsi="Arial" w:cs="Arial"/>
                <w:sz w:val="20"/>
                <w:szCs w:val="20"/>
                <w:lang w:val="es-PR"/>
              </w:rPr>
              <w:t xml:space="preserve">infiere y analiza mensaje e información basados en la actitud y el lenguaje corporal del hablante. </w:t>
            </w:r>
          </w:p>
          <w:p w:rsidR="009709E4" w:rsidRPr="00326237" w:rsidRDefault="0010775F" w:rsidP="00A470E1">
            <w:pPr>
              <w:pStyle w:val="ListParagraph"/>
              <w:numPr>
                <w:ilvl w:val="0"/>
                <w:numId w:val="15"/>
              </w:numPr>
              <w:spacing w:after="0" w:line="240" w:lineRule="auto"/>
              <w:rPr>
                <w:rFonts w:ascii="Arial" w:hAnsi="Arial" w:cs="Arial"/>
                <w:sz w:val="20"/>
                <w:szCs w:val="20"/>
                <w:lang w:val="es-PR"/>
              </w:rPr>
            </w:pPr>
            <w:r w:rsidRPr="00326237">
              <w:rPr>
                <w:rFonts w:ascii="Arial" w:hAnsi="Arial" w:cs="Arial"/>
                <w:sz w:val="20"/>
                <w:szCs w:val="20"/>
                <w:lang w:val="es-PR"/>
              </w:rPr>
              <w:t>utiliza adecuadamente estrategias de lectura para derivar significados de diversos textos.</w:t>
            </w:r>
          </w:p>
        </w:tc>
        <w:tc>
          <w:tcPr>
            <w:tcW w:w="867" w:type="pct"/>
            <w:gridSpan w:val="2"/>
          </w:tcPr>
          <w:p w:rsidR="0021004F" w:rsidRPr="00326237" w:rsidRDefault="00326237" w:rsidP="0021004F">
            <w:pPr>
              <w:rPr>
                <w:rFonts w:ascii="Arial" w:hAnsi="Arial" w:cs="Arial"/>
                <w:sz w:val="20"/>
                <w:szCs w:val="20"/>
              </w:rPr>
            </w:pPr>
            <w:sdt>
              <w:sdtPr>
                <w:rPr>
                  <w:rFonts w:ascii="Arial" w:hAnsi="Arial" w:cs="Arial"/>
                  <w:sz w:val="20"/>
                  <w:szCs w:val="20"/>
                </w:rPr>
                <w:alias w:val="Situaciones Objetivos específicos"/>
                <w:tag w:val="Objetivos específicos"/>
                <w:id w:val="-1966335475"/>
                <w:placeholder>
                  <w:docPart w:val="E1C0CA207509427EA103D4249AB12F88"/>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10775F" w:rsidRPr="00326237">
                  <w:rPr>
                    <w:rFonts w:ascii="Arial" w:hAnsi="Arial" w:cs="Arial"/>
                    <w:sz w:val="20"/>
                    <w:szCs w:val="20"/>
                  </w:rPr>
                  <w:t xml:space="preserve">  Al terminar la lección, el estudiante:</w:t>
                </w:r>
              </w:sdtContent>
            </w:sdt>
          </w:p>
          <w:p w:rsidR="00A7672B" w:rsidRPr="00326237" w:rsidRDefault="00A7672B" w:rsidP="00A470E1">
            <w:pPr>
              <w:pStyle w:val="ListParagraph"/>
              <w:numPr>
                <w:ilvl w:val="0"/>
                <w:numId w:val="16"/>
              </w:numPr>
              <w:rPr>
                <w:rFonts w:ascii="Arial" w:hAnsi="Arial" w:cs="Arial"/>
                <w:sz w:val="20"/>
                <w:szCs w:val="20"/>
                <w:lang w:val="es-PR"/>
              </w:rPr>
            </w:pPr>
            <w:r w:rsidRPr="00326237">
              <w:rPr>
                <w:rFonts w:ascii="Arial" w:hAnsi="Arial" w:cs="Arial"/>
                <w:sz w:val="20"/>
                <w:szCs w:val="20"/>
                <w:lang w:val="es-PR"/>
              </w:rPr>
              <w:t xml:space="preserve">lleva a cabo procesos de investigación para responder preguntas y documentar su escritura. </w:t>
            </w:r>
          </w:p>
          <w:p w:rsidR="00A7672B" w:rsidRPr="00326237" w:rsidRDefault="00A7672B" w:rsidP="00A470E1">
            <w:pPr>
              <w:pStyle w:val="ListParagraph"/>
              <w:numPr>
                <w:ilvl w:val="0"/>
                <w:numId w:val="16"/>
              </w:numPr>
              <w:rPr>
                <w:rFonts w:ascii="Arial" w:hAnsi="Arial" w:cs="Arial"/>
                <w:sz w:val="20"/>
                <w:szCs w:val="20"/>
                <w:lang w:val="es-PR"/>
              </w:rPr>
            </w:pPr>
            <w:r w:rsidRPr="00326237">
              <w:rPr>
                <w:rFonts w:ascii="Arial" w:hAnsi="Arial" w:cs="Arial"/>
                <w:sz w:val="20"/>
                <w:szCs w:val="20"/>
                <w:lang w:val="es-PR"/>
              </w:rPr>
              <w:t>utiliza técnicas de búsqueda de información para recopilar información relevante de múltiples fuentes.</w:t>
            </w:r>
          </w:p>
          <w:p w:rsidR="0010775F" w:rsidRPr="00326237" w:rsidRDefault="0010775F" w:rsidP="00A470E1">
            <w:pPr>
              <w:pStyle w:val="ListParagraph"/>
              <w:numPr>
                <w:ilvl w:val="0"/>
                <w:numId w:val="16"/>
              </w:numPr>
              <w:rPr>
                <w:rFonts w:ascii="Arial" w:hAnsi="Arial" w:cs="Arial"/>
                <w:sz w:val="20"/>
                <w:szCs w:val="20"/>
                <w:lang w:val="es-PR"/>
              </w:rPr>
            </w:pPr>
            <w:r w:rsidRPr="00326237">
              <w:rPr>
                <w:rFonts w:ascii="Arial" w:hAnsi="Arial" w:cs="Arial"/>
                <w:sz w:val="20"/>
                <w:szCs w:val="20"/>
                <w:lang w:val="es-PR"/>
              </w:rPr>
              <w:t xml:space="preserve">escribe rutinariamente atendiendo las normas de gramática y ortografía para realizar una variedad de tareas o propósitos.  </w:t>
            </w:r>
          </w:p>
          <w:p w:rsidR="0010775F" w:rsidRPr="00326237" w:rsidRDefault="0010775F" w:rsidP="00A470E1">
            <w:pPr>
              <w:pStyle w:val="ListParagraph"/>
              <w:numPr>
                <w:ilvl w:val="0"/>
                <w:numId w:val="16"/>
              </w:numPr>
              <w:rPr>
                <w:rFonts w:ascii="Arial" w:hAnsi="Arial" w:cs="Arial"/>
                <w:sz w:val="20"/>
                <w:szCs w:val="20"/>
                <w:lang w:val="es-PR"/>
              </w:rPr>
            </w:pPr>
            <w:r w:rsidRPr="00326237">
              <w:rPr>
                <w:rFonts w:ascii="Arial" w:hAnsi="Arial" w:cs="Arial"/>
                <w:sz w:val="20"/>
                <w:szCs w:val="20"/>
                <w:lang w:val="es-PR"/>
              </w:rPr>
              <w:t xml:space="preserve">organiza e integra información variada al escribir. </w:t>
            </w:r>
          </w:p>
          <w:p w:rsidR="009709E4" w:rsidRPr="00326237" w:rsidRDefault="0010775F" w:rsidP="00A470E1">
            <w:pPr>
              <w:pStyle w:val="ListParagraph"/>
              <w:numPr>
                <w:ilvl w:val="0"/>
                <w:numId w:val="16"/>
              </w:numPr>
              <w:rPr>
                <w:rFonts w:ascii="Arial" w:hAnsi="Arial" w:cs="Arial"/>
                <w:sz w:val="20"/>
                <w:szCs w:val="20"/>
                <w:lang w:val="es-PR"/>
              </w:rPr>
            </w:pPr>
            <w:r w:rsidRPr="00326237">
              <w:rPr>
                <w:rFonts w:ascii="Arial" w:hAnsi="Arial" w:cs="Arial"/>
                <w:sz w:val="20"/>
                <w:szCs w:val="20"/>
                <w:lang w:val="es-PR"/>
              </w:rPr>
              <w:t>establece y mantiene un estilo formal al escribir.</w:t>
            </w:r>
          </w:p>
        </w:tc>
        <w:tc>
          <w:tcPr>
            <w:tcW w:w="864" w:type="pct"/>
            <w:gridSpan w:val="2"/>
          </w:tcPr>
          <w:p w:rsidR="0021004F" w:rsidRPr="00326237" w:rsidRDefault="00326237" w:rsidP="0021004F">
            <w:pPr>
              <w:rPr>
                <w:rFonts w:ascii="Arial" w:hAnsi="Arial" w:cs="Arial"/>
                <w:sz w:val="20"/>
                <w:szCs w:val="20"/>
              </w:rPr>
            </w:pPr>
            <w:sdt>
              <w:sdtPr>
                <w:rPr>
                  <w:rFonts w:ascii="Arial" w:hAnsi="Arial" w:cs="Arial"/>
                  <w:sz w:val="20"/>
                  <w:szCs w:val="20"/>
                </w:rPr>
                <w:alias w:val="Situaciones Objetivos específicos"/>
                <w:tag w:val="Objetivos específicos"/>
                <w:id w:val="-1738933291"/>
                <w:placeholder>
                  <w:docPart w:val="B68EC3A86000401EAA165944E96891FF"/>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10775F" w:rsidRPr="00326237">
                  <w:rPr>
                    <w:rFonts w:ascii="Arial" w:hAnsi="Arial" w:cs="Arial"/>
                    <w:sz w:val="20"/>
                    <w:szCs w:val="20"/>
                  </w:rPr>
                  <w:t xml:space="preserve">  Al terminar la clase, el estudiante</w:t>
                </w:r>
              </w:sdtContent>
            </w:sdt>
          </w:p>
          <w:p w:rsidR="001855C3" w:rsidRPr="00326237" w:rsidRDefault="0010775F" w:rsidP="00A470E1">
            <w:pPr>
              <w:pStyle w:val="ListParagraph"/>
              <w:numPr>
                <w:ilvl w:val="0"/>
                <w:numId w:val="17"/>
              </w:numPr>
              <w:rPr>
                <w:rFonts w:ascii="Arial" w:hAnsi="Arial" w:cs="Arial"/>
                <w:sz w:val="20"/>
                <w:szCs w:val="20"/>
                <w:lang w:val="es-PR"/>
              </w:rPr>
            </w:pPr>
            <w:r w:rsidRPr="00326237">
              <w:rPr>
                <w:rFonts w:ascii="Arial" w:hAnsi="Arial" w:cs="Arial"/>
                <w:sz w:val="20"/>
                <w:szCs w:val="20"/>
                <w:lang w:val="es-PR"/>
              </w:rPr>
              <w:t xml:space="preserve">lleva a cabo </w:t>
            </w:r>
            <w:r w:rsidR="001855C3" w:rsidRPr="00326237">
              <w:rPr>
                <w:rFonts w:ascii="Arial" w:hAnsi="Arial" w:cs="Arial"/>
                <w:sz w:val="20"/>
                <w:szCs w:val="20"/>
                <w:lang w:val="es-PR"/>
              </w:rPr>
              <w:t xml:space="preserve">procesos de investigación para responder preguntas y documentar su escritura. </w:t>
            </w:r>
          </w:p>
          <w:p w:rsidR="001855C3" w:rsidRPr="00326237" w:rsidRDefault="001855C3" w:rsidP="00A470E1">
            <w:pPr>
              <w:pStyle w:val="ListParagraph"/>
              <w:numPr>
                <w:ilvl w:val="0"/>
                <w:numId w:val="17"/>
              </w:numPr>
              <w:rPr>
                <w:rFonts w:ascii="Arial" w:hAnsi="Arial" w:cs="Arial"/>
                <w:sz w:val="20"/>
                <w:szCs w:val="20"/>
                <w:lang w:val="es-PR"/>
              </w:rPr>
            </w:pPr>
            <w:r w:rsidRPr="00326237">
              <w:rPr>
                <w:rFonts w:ascii="Arial" w:hAnsi="Arial" w:cs="Arial"/>
                <w:sz w:val="20"/>
                <w:szCs w:val="20"/>
                <w:lang w:val="es-PR"/>
              </w:rPr>
              <w:t>utiliza técnicas de búsqueda de información para recopilar</w:t>
            </w:r>
            <w:r w:rsidR="00BE011B" w:rsidRPr="00326237">
              <w:rPr>
                <w:rFonts w:ascii="Arial" w:hAnsi="Arial" w:cs="Arial"/>
                <w:sz w:val="20"/>
                <w:szCs w:val="20"/>
                <w:lang w:val="es-PR"/>
              </w:rPr>
              <w:t xml:space="preserve"> información relevante de múltiples fuentes.</w:t>
            </w:r>
          </w:p>
          <w:p w:rsidR="0010775F" w:rsidRPr="00326237" w:rsidRDefault="0010775F" w:rsidP="00A470E1">
            <w:pPr>
              <w:pStyle w:val="ListParagraph"/>
              <w:numPr>
                <w:ilvl w:val="0"/>
                <w:numId w:val="17"/>
              </w:numPr>
              <w:rPr>
                <w:rFonts w:ascii="Arial" w:hAnsi="Arial" w:cs="Arial"/>
                <w:sz w:val="20"/>
                <w:szCs w:val="20"/>
                <w:lang w:val="es-PR"/>
              </w:rPr>
            </w:pPr>
            <w:r w:rsidRPr="00326237">
              <w:rPr>
                <w:rFonts w:ascii="Arial" w:hAnsi="Arial" w:cs="Arial"/>
                <w:sz w:val="20"/>
                <w:szCs w:val="20"/>
                <w:lang w:val="es-PR"/>
              </w:rPr>
              <w:t xml:space="preserve">escribe rutinariamente atendiendo las normas de gramática y ortografía para realizar una variedad de tareas o propósitos.  </w:t>
            </w:r>
          </w:p>
          <w:p w:rsidR="0010775F" w:rsidRPr="00326237" w:rsidRDefault="0010775F" w:rsidP="00A470E1">
            <w:pPr>
              <w:pStyle w:val="ListParagraph"/>
              <w:numPr>
                <w:ilvl w:val="0"/>
                <w:numId w:val="17"/>
              </w:numPr>
              <w:rPr>
                <w:rFonts w:ascii="Arial" w:hAnsi="Arial" w:cs="Arial"/>
                <w:sz w:val="20"/>
                <w:szCs w:val="20"/>
                <w:lang w:val="es-PR"/>
              </w:rPr>
            </w:pPr>
            <w:r w:rsidRPr="00326237">
              <w:rPr>
                <w:rFonts w:ascii="Arial" w:hAnsi="Arial" w:cs="Arial"/>
                <w:sz w:val="20"/>
                <w:szCs w:val="20"/>
                <w:lang w:val="es-PR"/>
              </w:rPr>
              <w:t xml:space="preserve">organiza e integra información variada al escribir. </w:t>
            </w:r>
          </w:p>
          <w:p w:rsidR="009709E4" w:rsidRPr="00326237" w:rsidRDefault="0010775F" w:rsidP="00A470E1">
            <w:pPr>
              <w:pStyle w:val="ListParagraph"/>
              <w:numPr>
                <w:ilvl w:val="0"/>
                <w:numId w:val="17"/>
              </w:numPr>
              <w:rPr>
                <w:rFonts w:ascii="Arial" w:hAnsi="Arial" w:cs="Arial"/>
                <w:sz w:val="20"/>
                <w:szCs w:val="20"/>
                <w:lang w:val="es-PR"/>
              </w:rPr>
            </w:pPr>
            <w:r w:rsidRPr="00326237">
              <w:rPr>
                <w:rFonts w:ascii="Arial" w:hAnsi="Arial" w:cs="Arial"/>
                <w:sz w:val="20"/>
                <w:szCs w:val="20"/>
                <w:lang w:val="es-PR"/>
              </w:rPr>
              <w:t>establece y mantiene un estilo formal al escribir.</w:t>
            </w:r>
          </w:p>
        </w:tc>
        <w:tc>
          <w:tcPr>
            <w:tcW w:w="866" w:type="pct"/>
            <w:gridSpan w:val="2"/>
          </w:tcPr>
          <w:p w:rsidR="0021004F" w:rsidRPr="00326237" w:rsidRDefault="00326237" w:rsidP="0021004F">
            <w:pPr>
              <w:rPr>
                <w:rFonts w:ascii="Arial" w:hAnsi="Arial" w:cs="Arial"/>
                <w:sz w:val="20"/>
                <w:szCs w:val="20"/>
              </w:rPr>
            </w:pPr>
            <w:sdt>
              <w:sdtPr>
                <w:rPr>
                  <w:rFonts w:ascii="Arial" w:hAnsi="Arial" w:cs="Arial"/>
                  <w:sz w:val="20"/>
                  <w:szCs w:val="20"/>
                </w:rPr>
                <w:alias w:val="Situaciones Objetivos específicos"/>
                <w:tag w:val="Objetivos específicos"/>
                <w:id w:val="-253354031"/>
                <w:placeholder>
                  <w:docPart w:val="9F050055FED641DBBD370D8E64B7BB12"/>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10775F" w:rsidRPr="00326237">
                  <w:rPr>
                    <w:rFonts w:ascii="Arial" w:hAnsi="Arial" w:cs="Arial"/>
                    <w:sz w:val="20"/>
                    <w:szCs w:val="20"/>
                  </w:rPr>
                  <w:t xml:space="preserve">  Al terminar la lección, el estudiante</w:t>
                </w:r>
              </w:sdtContent>
            </w:sdt>
          </w:p>
          <w:p w:rsidR="00A7672B" w:rsidRPr="00326237" w:rsidRDefault="00A7672B" w:rsidP="00A470E1">
            <w:pPr>
              <w:pStyle w:val="ListParagraph"/>
              <w:numPr>
                <w:ilvl w:val="0"/>
                <w:numId w:val="18"/>
              </w:numPr>
              <w:rPr>
                <w:rFonts w:ascii="Arial" w:hAnsi="Arial" w:cs="Arial"/>
                <w:sz w:val="20"/>
                <w:szCs w:val="20"/>
                <w:lang w:val="es-PR"/>
              </w:rPr>
            </w:pPr>
            <w:r w:rsidRPr="00326237">
              <w:rPr>
                <w:rFonts w:ascii="Arial" w:hAnsi="Arial" w:cs="Arial"/>
                <w:sz w:val="20"/>
                <w:szCs w:val="20"/>
                <w:lang w:val="es-PR"/>
              </w:rPr>
              <w:t xml:space="preserve">escribe rutinariamente atendiendo las normas de gramática y ortografía para realizar una variedad de tareas o propósitos.  </w:t>
            </w:r>
          </w:p>
          <w:p w:rsidR="00A7672B" w:rsidRPr="00326237" w:rsidRDefault="00A7672B" w:rsidP="00A470E1">
            <w:pPr>
              <w:pStyle w:val="ListParagraph"/>
              <w:numPr>
                <w:ilvl w:val="0"/>
                <w:numId w:val="18"/>
              </w:numPr>
              <w:rPr>
                <w:rFonts w:ascii="Arial" w:hAnsi="Arial" w:cs="Arial"/>
                <w:sz w:val="20"/>
                <w:szCs w:val="20"/>
                <w:lang w:val="es-PR"/>
              </w:rPr>
            </w:pPr>
            <w:r w:rsidRPr="00326237">
              <w:rPr>
                <w:rFonts w:ascii="Arial" w:hAnsi="Arial" w:cs="Arial"/>
                <w:sz w:val="20"/>
                <w:szCs w:val="20"/>
                <w:lang w:val="es-PR"/>
              </w:rPr>
              <w:t xml:space="preserve">organiza e integra información variada al escribir. </w:t>
            </w:r>
          </w:p>
          <w:p w:rsidR="009709E4" w:rsidRPr="00326237" w:rsidRDefault="00A7672B" w:rsidP="00A470E1">
            <w:pPr>
              <w:pStyle w:val="ListParagraph"/>
              <w:numPr>
                <w:ilvl w:val="0"/>
                <w:numId w:val="18"/>
              </w:numPr>
              <w:rPr>
                <w:rFonts w:ascii="Arial" w:hAnsi="Arial" w:cs="Arial"/>
                <w:sz w:val="20"/>
                <w:szCs w:val="20"/>
                <w:lang w:val="es-PR"/>
              </w:rPr>
            </w:pPr>
            <w:r w:rsidRPr="00326237">
              <w:rPr>
                <w:rFonts w:ascii="Arial" w:hAnsi="Arial" w:cs="Arial"/>
                <w:sz w:val="20"/>
                <w:szCs w:val="20"/>
                <w:lang w:val="es-PR"/>
              </w:rPr>
              <w:t>establece y mantiene un estilo formal al escribir.</w:t>
            </w: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Actividad de Inicio</w:t>
            </w:r>
          </w:p>
        </w:tc>
        <w:tc>
          <w:tcPr>
            <w:tcW w:w="866" w:type="pct"/>
          </w:tcPr>
          <w:sdt>
            <w:sdtPr>
              <w:rPr>
                <w:rFonts w:ascii="Arial" w:hAnsi="Arial" w:cs="Arial"/>
                <w:sz w:val="20"/>
                <w:szCs w:val="20"/>
              </w:rPr>
              <w:id w:val="-2072194056"/>
              <w:placeholder>
                <w:docPart w:val="C535771DC5BA4196BD1509B150ECDE54"/>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2B5BB9" w:rsidP="00851084">
                <w:pPr>
                  <w:rPr>
                    <w:rFonts w:ascii="Arial" w:hAnsi="Arial" w:cs="Arial"/>
                    <w:sz w:val="20"/>
                    <w:szCs w:val="20"/>
                  </w:rPr>
                </w:pPr>
                <w:r w:rsidRPr="00326237">
                  <w:rPr>
                    <w:rFonts w:ascii="Arial" w:hAnsi="Arial" w:cs="Arial"/>
                    <w:sz w:val="20"/>
                    <w:szCs w:val="20"/>
                  </w:rPr>
                  <w:t>Exploración</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2B5BB9" w:rsidRPr="00326237" w:rsidRDefault="002B5BB9" w:rsidP="00A470E1">
            <w:pPr>
              <w:pStyle w:val="ListParagraph"/>
              <w:numPr>
                <w:ilvl w:val="0"/>
                <w:numId w:val="3"/>
              </w:numPr>
              <w:spacing w:after="0" w:line="240" w:lineRule="auto"/>
              <w:rPr>
                <w:rFonts w:ascii="Arial" w:hAnsi="Arial" w:cs="Arial"/>
                <w:sz w:val="20"/>
                <w:szCs w:val="20"/>
                <w:lang w:val="es-PR"/>
              </w:rPr>
            </w:pPr>
            <w:r w:rsidRPr="00326237">
              <w:rPr>
                <w:rFonts w:ascii="Arial" w:hAnsi="Arial" w:cs="Arial"/>
                <w:sz w:val="20"/>
                <w:szCs w:val="20"/>
                <w:lang w:val="es-PR"/>
              </w:rPr>
              <w:t xml:space="preserve">El maestro explorará con los estudiantes qué saben sobre poesía. Se le puede pedir a los estudiantes que realicen una tormenta de idea en sus libretas, proveer un organizador gráfico de araña para luego discutir sus ideas en forma oral. O en su lugar, se puede hacer el organizador gráfico en la pizarra y hacer la discusión grupal. </w:t>
            </w:r>
          </w:p>
          <w:p w:rsidR="002B5BB9" w:rsidRPr="00326237" w:rsidRDefault="002B5BB9" w:rsidP="00A470E1">
            <w:pPr>
              <w:pStyle w:val="ListParagraph"/>
              <w:numPr>
                <w:ilvl w:val="0"/>
                <w:numId w:val="3"/>
              </w:numPr>
              <w:spacing w:after="0" w:line="240" w:lineRule="auto"/>
              <w:rPr>
                <w:rFonts w:ascii="Arial" w:hAnsi="Arial" w:cs="Arial"/>
                <w:sz w:val="20"/>
                <w:szCs w:val="20"/>
                <w:lang w:val="es-PR"/>
              </w:rPr>
            </w:pPr>
            <w:r w:rsidRPr="00326237">
              <w:rPr>
                <w:rFonts w:ascii="Arial" w:hAnsi="Arial" w:cs="Arial"/>
                <w:sz w:val="20"/>
                <w:szCs w:val="20"/>
                <w:lang w:val="es-PR"/>
              </w:rPr>
              <w:t xml:space="preserve">Algunas preguntas guías: </w:t>
            </w:r>
            <w:r w:rsidRPr="00326237">
              <w:rPr>
                <w:rFonts w:ascii="Arial" w:hAnsi="Arial" w:cs="Arial"/>
                <w:sz w:val="20"/>
                <w:szCs w:val="20"/>
                <w:lang w:val="es-PR"/>
              </w:rPr>
              <w:lastRenderedPageBreak/>
              <w:t xml:space="preserve">¿Qué es poesía? ¿Qué sabes sobre poesía? ¿Cómo se escribe la poesía? ¿Dónde encontramos la poesía? ¿Leemos poesía como leemos un cuento? </w:t>
            </w:r>
          </w:p>
          <w:p w:rsidR="002B5BB9" w:rsidRPr="00326237" w:rsidRDefault="002B5BB9" w:rsidP="00A470E1">
            <w:pPr>
              <w:pStyle w:val="ListParagraph"/>
              <w:numPr>
                <w:ilvl w:val="0"/>
                <w:numId w:val="4"/>
              </w:numPr>
              <w:spacing w:after="0" w:line="240" w:lineRule="auto"/>
              <w:rPr>
                <w:rFonts w:ascii="Arial" w:hAnsi="Arial" w:cs="Arial"/>
                <w:sz w:val="20"/>
                <w:szCs w:val="20"/>
                <w:lang w:val="es-PR"/>
              </w:rPr>
            </w:pPr>
            <w:r w:rsidRPr="00326237">
              <w:rPr>
                <w:rFonts w:ascii="Arial" w:hAnsi="Arial" w:cs="Arial"/>
                <w:sz w:val="20"/>
                <w:szCs w:val="20"/>
                <w:lang w:val="es-PR"/>
              </w:rPr>
              <w:t xml:space="preserve">O en su lugar, puede iniciar la discusión sobre qué es la poesía con la </w:t>
            </w:r>
            <w:r w:rsidRPr="00326237">
              <w:rPr>
                <w:rFonts w:ascii="Arial" w:hAnsi="Arial" w:cs="Arial"/>
                <w:i/>
                <w:sz w:val="20"/>
                <w:szCs w:val="20"/>
                <w:lang w:val="es-PR"/>
              </w:rPr>
              <w:t>Rima XXI</w:t>
            </w:r>
            <w:r w:rsidRPr="00326237">
              <w:rPr>
                <w:rFonts w:ascii="Arial" w:hAnsi="Arial" w:cs="Arial"/>
                <w:sz w:val="20"/>
                <w:szCs w:val="20"/>
                <w:lang w:val="es-PR"/>
              </w:rPr>
              <w:t xml:space="preserve"> de Bécquer. </w:t>
            </w:r>
          </w:p>
          <w:p w:rsidR="002B5BB9" w:rsidRPr="00326237" w:rsidRDefault="002B5BB9" w:rsidP="002B5BB9">
            <w:pPr>
              <w:pStyle w:val="ListParagraph"/>
              <w:spacing w:after="0"/>
              <w:ind w:left="360"/>
              <w:rPr>
                <w:rFonts w:ascii="Arial" w:hAnsi="Arial" w:cs="Arial"/>
                <w:sz w:val="20"/>
                <w:szCs w:val="20"/>
                <w:lang w:val="es-PR"/>
              </w:rPr>
            </w:pPr>
          </w:p>
          <w:p w:rsidR="00851084" w:rsidRPr="00326237" w:rsidRDefault="002B5BB9" w:rsidP="002B5BB9">
            <w:pPr>
              <w:spacing w:after="0"/>
              <w:rPr>
                <w:rFonts w:ascii="Arial" w:hAnsi="Arial" w:cs="Arial"/>
                <w:sz w:val="20"/>
                <w:szCs w:val="20"/>
              </w:rPr>
            </w:pPr>
            <w:r w:rsidRPr="00326237">
              <w:rPr>
                <w:rFonts w:ascii="Arial" w:hAnsi="Arial" w:cs="Arial"/>
                <w:i/>
                <w:sz w:val="20"/>
                <w:szCs w:val="20"/>
              </w:rPr>
              <w:t xml:space="preserve">¿Qué es poesía? --dices mientras clavas / en mi pupila tu pupila azul. / ¿Qué es poesía? ¿Y tú me lo preguntas? / Poesía... eres tú. </w:t>
            </w:r>
          </w:p>
        </w:tc>
        <w:tc>
          <w:tcPr>
            <w:tcW w:w="962" w:type="pct"/>
          </w:tcPr>
          <w:sdt>
            <w:sdtPr>
              <w:rPr>
                <w:rFonts w:ascii="Arial" w:hAnsi="Arial" w:cs="Arial"/>
                <w:sz w:val="20"/>
                <w:szCs w:val="20"/>
              </w:rPr>
              <w:id w:val="415913872"/>
              <w:placeholder>
                <w:docPart w:val="242A8F022F61429A9FCA62EFB019FC8F"/>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270D32" w:rsidP="00851084">
                <w:pPr>
                  <w:rPr>
                    <w:rFonts w:ascii="Arial" w:hAnsi="Arial" w:cs="Arial"/>
                    <w:sz w:val="20"/>
                    <w:szCs w:val="20"/>
                  </w:rPr>
                </w:pPr>
                <w:r w:rsidRPr="00326237">
                  <w:rPr>
                    <w:rFonts w:ascii="Arial" w:hAnsi="Arial" w:cs="Arial"/>
                    <w:sz w:val="20"/>
                    <w:szCs w:val="20"/>
                  </w:rPr>
                  <w:t>Discusión de la asignación</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270D32" w:rsidRPr="00326237" w:rsidRDefault="00270D32"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El maestro preguntará: ¿Qué formas poéticas encontraron?</w:t>
            </w:r>
          </w:p>
          <w:p w:rsidR="00851084" w:rsidRPr="00326237" w:rsidRDefault="00270D32"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 xml:space="preserve">Pídele a sus estudiantes que escriban sus hallazgos en franjas y péguelos en la pizarra.  </w:t>
            </w:r>
          </w:p>
        </w:tc>
        <w:tc>
          <w:tcPr>
            <w:tcW w:w="867" w:type="pct"/>
            <w:gridSpan w:val="2"/>
          </w:tcPr>
          <w:sdt>
            <w:sdtPr>
              <w:rPr>
                <w:rFonts w:ascii="Arial" w:hAnsi="Arial" w:cs="Arial"/>
                <w:sz w:val="20"/>
                <w:szCs w:val="20"/>
              </w:rPr>
              <w:id w:val="-955167747"/>
              <w:placeholder>
                <w:docPart w:val="945447DD089D4B02A01B984B92B0E612"/>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dropDownList>
            </w:sdtPr>
            <w:sdtContent>
              <w:p w:rsidR="00851084" w:rsidRPr="00326237" w:rsidRDefault="00015A8D" w:rsidP="00851084">
                <w:pPr>
                  <w:rPr>
                    <w:rFonts w:ascii="Arial" w:hAnsi="Arial" w:cs="Arial"/>
                    <w:sz w:val="20"/>
                    <w:szCs w:val="20"/>
                  </w:rPr>
                </w:pPr>
                <w:r w:rsidRPr="00326237">
                  <w:rPr>
                    <w:rFonts w:ascii="Arial" w:hAnsi="Arial" w:cs="Arial"/>
                    <w:sz w:val="20"/>
                    <w:szCs w:val="20"/>
                  </w:rPr>
                  <w:t>Impartir instrucciones para la tarea de desempeño</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015A8D" w:rsidRPr="00326237" w:rsidRDefault="00015A8D" w:rsidP="00A470E1">
            <w:pPr>
              <w:pStyle w:val="ListParagraph"/>
              <w:numPr>
                <w:ilvl w:val="0"/>
                <w:numId w:val="4"/>
              </w:numPr>
              <w:spacing w:after="0"/>
              <w:rPr>
                <w:rFonts w:ascii="Arial" w:hAnsi="Arial" w:cs="Arial"/>
                <w:sz w:val="20"/>
                <w:szCs w:val="20"/>
                <w:lang w:val="es-PR"/>
              </w:rPr>
            </w:pPr>
            <w:r w:rsidRPr="00326237">
              <w:rPr>
                <w:rFonts w:ascii="Arial" w:hAnsi="Arial" w:cs="Arial"/>
                <w:sz w:val="20"/>
                <w:szCs w:val="20"/>
                <w:lang w:val="es-PR"/>
              </w:rPr>
              <w:t>TAREA DE DESMPEÑO INVESTIGA EL LENGUAJE POÉTICO (página 11 del mapa curricular)</w:t>
            </w:r>
          </w:p>
          <w:p w:rsidR="00015A8D" w:rsidRPr="00326237" w:rsidRDefault="00015A8D" w:rsidP="00A470E1">
            <w:pPr>
              <w:pStyle w:val="ListParagraph"/>
              <w:numPr>
                <w:ilvl w:val="0"/>
                <w:numId w:val="4"/>
              </w:numPr>
              <w:spacing w:after="0"/>
              <w:rPr>
                <w:rFonts w:ascii="Arial" w:hAnsi="Arial" w:cs="Arial"/>
                <w:sz w:val="20"/>
                <w:szCs w:val="20"/>
                <w:lang w:val="es-PR"/>
              </w:rPr>
            </w:pPr>
            <w:r w:rsidRPr="00326237">
              <w:rPr>
                <w:rFonts w:ascii="Arial" w:hAnsi="Arial" w:cs="Arial"/>
                <w:sz w:val="20"/>
                <w:szCs w:val="20"/>
                <w:lang w:val="es-PR"/>
              </w:rPr>
              <w:t xml:space="preserve">Asigne el trabajo de investigación: El uso del lenguaje poético en la vida diaria. En la página 11 del mapa curricular, se explica esta tarea de desempeño. </w:t>
            </w:r>
          </w:p>
          <w:p w:rsidR="00015A8D" w:rsidRPr="00326237" w:rsidRDefault="00015A8D" w:rsidP="00A470E1">
            <w:pPr>
              <w:pStyle w:val="ListParagraph"/>
              <w:numPr>
                <w:ilvl w:val="0"/>
                <w:numId w:val="4"/>
              </w:numPr>
              <w:spacing w:after="0"/>
              <w:rPr>
                <w:rFonts w:ascii="Arial" w:hAnsi="Arial" w:cs="Arial"/>
                <w:sz w:val="20"/>
                <w:szCs w:val="20"/>
                <w:lang w:val="es-PR"/>
              </w:rPr>
            </w:pPr>
            <w:r w:rsidRPr="00326237">
              <w:rPr>
                <w:rFonts w:ascii="Arial" w:hAnsi="Arial" w:cs="Arial"/>
                <w:sz w:val="20"/>
                <w:szCs w:val="20"/>
                <w:lang w:val="es-PR"/>
              </w:rPr>
              <w:lastRenderedPageBreak/>
              <w:t xml:space="preserve">Esta tarea puede modificarla para poner a los estudiantes a trabajar en parejas el proyecto de investigación y la creación del </w:t>
            </w:r>
            <w:r w:rsidRPr="00326237">
              <w:rPr>
                <w:rFonts w:ascii="Arial" w:hAnsi="Arial" w:cs="Arial"/>
                <w:sz w:val="20"/>
                <w:szCs w:val="20"/>
                <w:u w:val="single"/>
                <w:lang w:val="es-PR"/>
              </w:rPr>
              <w:t>ensayo expositivo</w:t>
            </w:r>
            <w:r w:rsidRPr="00326237">
              <w:rPr>
                <w:rFonts w:ascii="Arial" w:hAnsi="Arial" w:cs="Arial"/>
                <w:sz w:val="20"/>
                <w:szCs w:val="20"/>
                <w:lang w:val="es-PR"/>
              </w:rPr>
              <w:t xml:space="preserve">. </w:t>
            </w:r>
          </w:p>
          <w:p w:rsidR="00851084" w:rsidRPr="00326237" w:rsidRDefault="00851084" w:rsidP="00A470E1">
            <w:pPr>
              <w:pStyle w:val="ListParagraph"/>
              <w:numPr>
                <w:ilvl w:val="0"/>
                <w:numId w:val="4"/>
              </w:numPr>
              <w:spacing w:after="0"/>
              <w:rPr>
                <w:rFonts w:ascii="Arial" w:hAnsi="Arial" w:cs="Arial"/>
                <w:sz w:val="20"/>
                <w:szCs w:val="20"/>
                <w:lang w:val="es-PR"/>
              </w:rPr>
            </w:pPr>
          </w:p>
        </w:tc>
        <w:tc>
          <w:tcPr>
            <w:tcW w:w="864" w:type="pct"/>
            <w:gridSpan w:val="2"/>
          </w:tcPr>
          <w:sdt>
            <w:sdtPr>
              <w:rPr>
                <w:rFonts w:ascii="Arial" w:hAnsi="Arial" w:cs="Arial"/>
                <w:sz w:val="20"/>
                <w:szCs w:val="20"/>
              </w:rPr>
              <w:id w:val="-1727070550"/>
              <w:placeholder>
                <w:docPart w:val="7F302F0E119B4D6F99D10AD825DABA71"/>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Repasar las instrucciones de la tarea de desempeño" w:value="Repasar las instrucciones de la tarea de desempeño"/>
              </w:dropDownList>
            </w:sdtPr>
            <w:sdtContent>
              <w:p w:rsidR="00851084" w:rsidRPr="00326237" w:rsidRDefault="00A30B78" w:rsidP="00851084">
                <w:pPr>
                  <w:rPr>
                    <w:rFonts w:ascii="Arial" w:hAnsi="Arial" w:cs="Arial"/>
                    <w:sz w:val="20"/>
                    <w:szCs w:val="20"/>
                  </w:rPr>
                </w:pPr>
                <w:r w:rsidRPr="00326237">
                  <w:rPr>
                    <w:rFonts w:ascii="Arial" w:hAnsi="Arial" w:cs="Arial"/>
                    <w:sz w:val="20"/>
                    <w:szCs w:val="20"/>
                  </w:rPr>
                  <w:t>Repasar las instrucciones de la tarea de desempeño</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A30B78" w:rsidRPr="00326237" w:rsidRDefault="00A30B78"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TAREA DE DESMPEÑO INVESTIGA EL LENGUAJE POÉTICO (página 11 del mapa curricular)</w:t>
            </w:r>
          </w:p>
          <w:p w:rsidR="00851084" w:rsidRPr="00326237" w:rsidRDefault="00851084" w:rsidP="00A30B78">
            <w:pPr>
              <w:spacing w:after="0"/>
              <w:rPr>
                <w:rFonts w:ascii="Arial" w:hAnsi="Arial" w:cs="Arial"/>
                <w:sz w:val="20"/>
                <w:szCs w:val="20"/>
              </w:rPr>
            </w:pPr>
          </w:p>
        </w:tc>
        <w:tc>
          <w:tcPr>
            <w:tcW w:w="866" w:type="pct"/>
            <w:gridSpan w:val="2"/>
          </w:tcPr>
          <w:sdt>
            <w:sdtPr>
              <w:rPr>
                <w:rFonts w:ascii="Arial" w:hAnsi="Arial" w:cs="Arial"/>
                <w:sz w:val="20"/>
                <w:szCs w:val="20"/>
              </w:rPr>
              <w:id w:val="-1405594089"/>
              <w:placeholder>
                <w:docPart w:val="BD2760240E6543AC9F423213C36A9F39"/>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Repasar las instrucciones de la tarea de desempeño" w:value="Repasar las instrucciones de la tarea de desempeño"/>
              </w:dropDownList>
            </w:sdtPr>
            <w:sdtContent>
              <w:p w:rsidR="00A30B78" w:rsidRPr="00326237" w:rsidRDefault="00A30B78" w:rsidP="00A30B78">
                <w:pPr>
                  <w:rPr>
                    <w:rFonts w:ascii="Arial" w:hAnsi="Arial" w:cs="Arial"/>
                    <w:sz w:val="20"/>
                    <w:szCs w:val="20"/>
                  </w:rPr>
                </w:pPr>
                <w:r w:rsidRPr="00326237">
                  <w:rPr>
                    <w:rFonts w:ascii="Arial" w:hAnsi="Arial" w:cs="Arial"/>
                    <w:sz w:val="20"/>
                    <w:szCs w:val="20"/>
                  </w:rPr>
                  <w:t>Repasar las instrucciones de la tarea de desempeño</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A30B78"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TAREA DE DESMPEÑO INVESTIGA EL LENGUAJE POÉTICO (página 11 del mapa curricular)</w:t>
            </w: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Actividad de Desarrollo</w:t>
            </w:r>
          </w:p>
        </w:tc>
        <w:tc>
          <w:tcPr>
            <w:tcW w:w="866" w:type="pct"/>
          </w:tcPr>
          <w:sdt>
            <w:sdtPr>
              <w:rPr>
                <w:rFonts w:ascii="Arial" w:hAnsi="Arial" w:cs="Arial"/>
                <w:bCs/>
                <w:sz w:val="20"/>
                <w:szCs w:val="20"/>
              </w:rPr>
              <w:id w:val="213790868"/>
              <w:placeholder>
                <w:docPart w:val="F574B6B990114CC2802218EB174CB7AF"/>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Explicación y presentación de ejemplos" w:value="Explicación y presentación de ejemplos"/>
              </w:comboBox>
            </w:sdtPr>
            <w:sdtContent>
              <w:p w:rsidR="00851084" w:rsidRPr="00326237" w:rsidRDefault="002B5BB9" w:rsidP="00851084">
                <w:pPr>
                  <w:spacing w:after="0" w:line="240" w:lineRule="auto"/>
                  <w:rPr>
                    <w:rFonts w:ascii="Arial" w:hAnsi="Arial" w:cs="Arial"/>
                    <w:bCs/>
                    <w:sz w:val="20"/>
                    <w:szCs w:val="20"/>
                  </w:rPr>
                </w:pPr>
                <w:r w:rsidRPr="00326237">
                  <w:rPr>
                    <w:rFonts w:ascii="Arial" w:hAnsi="Arial" w:cs="Arial"/>
                    <w:bCs/>
                    <w:sz w:val="20"/>
                    <w:szCs w:val="20"/>
                  </w:rPr>
                  <w:t>Explicación y presentación de ejemplos</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2B5BB9" w:rsidRPr="00326237" w:rsidRDefault="002B5BB9" w:rsidP="00A470E1">
            <w:pPr>
              <w:pStyle w:val="ListParagraph"/>
              <w:numPr>
                <w:ilvl w:val="0"/>
                <w:numId w:val="4"/>
              </w:numPr>
              <w:spacing w:after="0" w:line="240" w:lineRule="auto"/>
              <w:rPr>
                <w:rFonts w:ascii="Arial" w:hAnsi="Arial" w:cs="Arial"/>
                <w:sz w:val="20"/>
                <w:szCs w:val="20"/>
                <w:lang w:val="es-PR"/>
              </w:rPr>
            </w:pPr>
            <w:r w:rsidRPr="00326237">
              <w:rPr>
                <w:rFonts w:ascii="Arial" w:hAnsi="Arial" w:cs="Arial"/>
                <w:sz w:val="20"/>
                <w:szCs w:val="20"/>
                <w:lang w:val="es-PR"/>
              </w:rPr>
              <w:t xml:space="preserve">Una vez concluida la exploración sobre qué es poesía, concrete concepto como: </w:t>
            </w:r>
          </w:p>
          <w:p w:rsidR="002B5BB9" w:rsidRPr="00326237" w:rsidRDefault="002B5BB9" w:rsidP="00A470E1">
            <w:pPr>
              <w:pStyle w:val="ListParagraph"/>
              <w:numPr>
                <w:ilvl w:val="0"/>
                <w:numId w:val="5"/>
              </w:numPr>
              <w:spacing w:after="0" w:line="240" w:lineRule="auto"/>
              <w:rPr>
                <w:rFonts w:ascii="Arial" w:hAnsi="Arial" w:cs="Arial"/>
                <w:sz w:val="20"/>
                <w:szCs w:val="20"/>
              </w:rPr>
            </w:pPr>
            <w:proofErr w:type="spellStart"/>
            <w:r w:rsidRPr="00326237">
              <w:rPr>
                <w:rFonts w:ascii="Arial" w:hAnsi="Arial" w:cs="Arial"/>
                <w:sz w:val="20"/>
                <w:szCs w:val="20"/>
              </w:rPr>
              <w:t>poesía</w:t>
            </w:r>
            <w:proofErr w:type="spellEnd"/>
            <w:r w:rsidRPr="00326237">
              <w:rPr>
                <w:rFonts w:ascii="Arial" w:hAnsi="Arial" w:cs="Arial"/>
                <w:sz w:val="20"/>
                <w:szCs w:val="20"/>
              </w:rPr>
              <w:t xml:space="preserve"> </w:t>
            </w:r>
          </w:p>
          <w:p w:rsidR="002B5BB9" w:rsidRPr="00326237" w:rsidRDefault="002B5BB9" w:rsidP="00A470E1">
            <w:pPr>
              <w:pStyle w:val="ListParagraph"/>
              <w:numPr>
                <w:ilvl w:val="0"/>
                <w:numId w:val="5"/>
              </w:numPr>
              <w:spacing w:after="0" w:line="240" w:lineRule="auto"/>
              <w:rPr>
                <w:rFonts w:ascii="Arial" w:hAnsi="Arial" w:cs="Arial"/>
                <w:sz w:val="20"/>
                <w:szCs w:val="20"/>
              </w:rPr>
            </w:pPr>
            <w:r w:rsidRPr="00326237">
              <w:rPr>
                <w:rFonts w:ascii="Arial" w:hAnsi="Arial" w:cs="Arial"/>
                <w:sz w:val="20"/>
                <w:szCs w:val="20"/>
              </w:rPr>
              <w:t xml:space="preserve">verso </w:t>
            </w:r>
          </w:p>
          <w:p w:rsidR="002B5BB9" w:rsidRPr="00326237" w:rsidRDefault="002B5BB9" w:rsidP="00A470E1">
            <w:pPr>
              <w:pStyle w:val="ListParagraph"/>
              <w:numPr>
                <w:ilvl w:val="0"/>
                <w:numId w:val="5"/>
              </w:numPr>
              <w:spacing w:after="0" w:line="240" w:lineRule="auto"/>
              <w:rPr>
                <w:rFonts w:ascii="Arial" w:hAnsi="Arial" w:cs="Arial"/>
                <w:sz w:val="20"/>
                <w:szCs w:val="20"/>
              </w:rPr>
            </w:pPr>
            <w:proofErr w:type="spellStart"/>
            <w:r w:rsidRPr="00326237">
              <w:rPr>
                <w:rFonts w:ascii="Arial" w:hAnsi="Arial" w:cs="Arial"/>
                <w:sz w:val="20"/>
                <w:szCs w:val="20"/>
              </w:rPr>
              <w:t>estrofa</w:t>
            </w:r>
            <w:proofErr w:type="spellEnd"/>
          </w:p>
          <w:p w:rsidR="002B5BB9" w:rsidRPr="00326237" w:rsidRDefault="002B5BB9" w:rsidP="00A470E1">
            <w:pPr>
              <w:pStyle w:val="ListParagraph"/>
              <w:numPr>
                <w:ilvl w:val="0"/>
                <w:numId w:val="5"/>
              </w:numPr>
              <w:spacing w:after="0" w:line="240" w:lineRule="auto"/>
              <w:rPr>
                <w:rFonts w:ascii="Arial" w:hAnsi="Arial" w:cs="Arial"/>
                <w:sz w:val="20"/>
                <w:szCs w:val="20"/>
              </w:rPr>
            </w:pPr>
            <w:proofErr w:type="spellStart"/>
            <w:r w:rsidRPr="00326237">
              <w:rPr>
                <w:rFonts w:ascii="Arial" w:hAnsi="Arial" w:cs="Arial"/>
                <w:sz w:val="20"/>
                <w:szCs w:val="20"/>
              </w:rPr>
              <w:t>rima</w:t>
            </w:r>
            <w:proofErr w:type="spellEnd"/>
            <w:r w:rsidRPr="00326237">
              <w:rPr>
                <w:rFonts w:ascii="Arial" w:hAnsi="Arial" w:cs="Arial"/>
                <w:sz w:val="20"/>
                <w:szCs w:val="20"/>
              </w:rPr>
              <w:t xml:space="preserve"> </w:t>
            </w:r>
          </w:p>
          <w:p w:rsidR="002B5BB9" w:rsidRPr="00326237" w:rsidRDefault="002B5BB9" w:rsidP="00A470E1">
            <w:pPr>
              <w:pStyle w:val="ListParagraph"/>
              <w:numPr>
                <w:ilvl w:val="0"/>
                <w:numId w:val="5"/>
              </w:numPr>
              <w:spacing w:after="0" w:line="240" w:lineRule="auto"/>
              <w:rPr>
                <w:rFonts w:ascii="Arial" w:hAnsi="Arial" w:cs="Arial"/>
                <w:sz w:val="20"/>
                <w:szCs w:val="20"/>
              </w:rPr>
            </w:pPr>
            <w:proofErr w:type="spellStart"/>
            <w:r w:rsidRPr="00326237">
              <w:rPr>
                <w:rFonts w:ascii="Arial" w:hAnsi="Arial" w:cs="Arial"/>
                <w:sz w:val="20"/>
                <w:szCs w:val="20"/>
              </w:rPr>
              <w:t>ritmo</w:t>
            </w:r>
            <w:proofErr w:type="spellEnd"/>
            <w:r w:rsidRPr="00326237">
              <w:rPr>
                <w:rFonts w:ascii="Arial" w:hAnsi="Arial" w:cs="Arial"/>
                <w:sz w:val="20"/>
                <w:szCs w:val="20"/>
              </w:rPr>
              <w:t xml:space="preserve"> </w:t>
            </w:r>
          </w:p>
          <w:p w:rsidR="002B5BB9" w:rsidRPr="00326237" w:rsidRDefault="002B5BB9" w:rsidP="00A470E1">
            <w:pPr>
              <w:pStyle w:val="ListParagraph"/>
              <w:numPr>
                <w:ilvl w:val="0"/>
                <w:numId w:val="4"/>
              </w:numPr>
              <w:spacing w:after="0" w:line="240" w:lineRule="auto"/>
              <w:rPr>
                <w:rFonts w:ascii="Arial" w:hAnsi="Arial" w:cs="Arial"/>
                <w:sz w:val="20"/>
                <w:szCs w:val="20"/>
                <w:lang w:val="es-PR"/>
              </w:rPr>
            </w:pPr>
            <w:r w:rsidRPr="00326237">
              <w:rPr>
                <w:rFonts w:ascii="Arial" w:hAnsi="Arial" w:cs="Arial"/>
                <w:sz w:val="20"/>
                <w:szCs w:val="20"/>
                <w:lang w:val="es-PR"/>
              </w:rPr>
              <w:t xml:space="preserve">Una vez precisados los conceptos, invite a sus estudiantes a leer en voz alta el fragmento que se provee de los </w:t>
            </w:r>
            <w:r w:rsidRPr="00326237">
              <w:rPr>
                <w:rFonts w:ascii="Arial" w:hAnsi="Arial" w:cs="Arial"/>
                <w:i/>
                <w:sz w:val="20"/>
                <w:szCs w:val="20"/>
                <w:lang w:val="es-PR"/>
              </w:rPr>
              <w:t>Versos sencillos</w:t>
            </w:r>
            <w:r w:rsidRPr="00326237">
              <w:rPr>
                <w:rFonts w:ascii="Arial" w:hAnsi="Arial" w:cs="Arial"/>
                <w:sz w:val="20"/>
                <w:szCs w:val="20"/>
                <w:lang w:val="es-PR"/>
              </w:rPr>
              <w:t xml:space="preserve"> de José Martí donde el hablante lírico define su verso. </w:t>
            </w:r>
          </w:p>
          <w:p w:rsidR="002B5BB9" w:rsidRPr="00326237" w:rsidRDefault="002B5BB9" w:rsidP="00A470E1">
            <w:pPr>
              <w:pStyle w:val="ListParagraph"/>
              <w:numPr>
                <w:ilvl w:val="0"/>
                <w:numId w:val="4"/>
              </w:numPr>
              <w:spacing w:after="0" w:line="240" w:lineRule="auto"/>
              <w:rPr>
                <w:rFonts w:ascii="Arial" w:hAnsi="Arial" w:cs="Arial"/>
                <w:sz w:val="20"/>
                <w:szCs w:val="20"/>
                <w:lang w:val="es-PR"/>
              </w:rPr>
            </w:pPr>
            <w:r w:rsidRPr="00326237">
              <w:rPr>
                <w:rFonts w:ascii="Arial" w:hAnsi="Arial" w:cs="Arial"/>
                <w:sz w:val="20"/>
                <w:szCs w:val="20"/>
                <w:lang w:val="es-PR"/>
              </w:rPr>
              <w:t xml:space="preserve">Destaque los aspectos de rima, y ritmo del poema.  </w:t>
            </w:r>
          </w:p>
          <w:p w:rsidR="002B5BB9" w:rsidRPr="00326237" w:rsidRDefault="002B5BB9" w:rsidP="00A470E1">
            <w:pPr>
              <w:pStyle w:val="ListParagraph"/>
              <w:numPr>
                <w:ilvl w:val="0"/>
                <w:numId w:val="4"/>
              </w:numPr>
              <w:spacing w:after="0" w:line="240" w:lineRule="auto"/>
              <w:rPr>
                <w:rFonts w:ascii="Arial" w:hAnsi="Arial" w:cs="Arial"/>
                <w:sz w:val="20"/>
                <w:szCs w:val="20"/>
              </w:rPr>
            </w:pPr>
            <w:r w:rsidRPr="00326237">
              <w:rPr>
                <w:rFonts w:ascii="Arial" w:hAnsi="Arial" w:cs="Arial"/>
                <w:sz w:val="20"/>
                <w:szCs w:val="20"/>
                <w:lang w:val="es-PR"/>
              </w:rPr>
              <w:t xml:space="preserve">Discuta con sus estudiantes el </w:t>
            </w:r>
            <w:r w:rsidRPr="00326237">
              <w:rPr>
                <w:rFonts w:ascii="Arial" w:hAnsi="Arial" w:cs="Arial"/>
                <w:sz w:val="20"/>
                <w:szCs w:val="20"/>
                <w:lang w:val="es-PR"/>
              </w:rPr>
              <w:lastRenderedPageBreak/>
              <w:t xml:space="preserve">fragmento utilizando las preguntas guías: ¿Cómo describe el hablante lírico a su verso? </w:t>
            </w:r>
            <w:r w:rsidRPr="00326237">
              <w:rPr>
                <w:rFonts w:ascii="Arial" w:hAnsi="Arial" w:cs="Arial"/>
                <w:sz w:val="20"/>
                <w:szCs w:val="20"/>
              </w:rPr>
              <w:t>¿</w:t>
            </w:r>
            <w:proofErr w:type="spellStart"/>
            <w:r w:rsidRPr="00326237">
              <w:rPr>
                <w:rFonts w:ascii="Arial" w:hAnsi="Arial" w:cs="Arial"/>
                <w:sz w:val="20"/>
                <w:szCs w:val="20"/>
              </w:rPr>
              <w:t>Cuál</w:t>
            </w:r>
            <w:proofErr w:type="spellEnd"/>
            <w:r w:rsidRPr="00326237">
              <w:rPr>
                <w:rFonts w:ascii="Arial" w:hAnsi="Arial" w:cs="Arial"/>
                <w:sz w:val="20"/>
                <w:szCs w:val="20"/>
              </w:rPr>
              <w:t xml:space="preserve"> </w:t>
            </w:r>
            <w:proofErr w:type="spellStart"/>
            <w:r w:rsidRPr="00326237">
              <w:rPr>
                <w:rFonts w:ascii="Arial" w:hAnsi="Arial" w:cs="Arial"/>
                <w:sz w:val="20"/>
                <w:szCs w:val="20"/>
              </w:rPr>
              <w:t>es</w:t>
            </w:r>
            <w:proofErr w:type="spellEnd"/>
            <w:r w:rsidRPr="00326237">
              <w:rPr>
                <w:rFonts w:ascii="Arial" w:hAnsi="Arial" w:cs="Arial"/>
                <w:sz w:val="20"/>
                <w:szCs w:val="20"/>
              </w:rPr>
              <w:t xml:space="preserve"> el </w:t>
            </w:r>
            <w:proofErr w:type="spellStart"/>
            <w:r w:rsidRPr="00326237">
              <w:rPr>
                <w:rFonts w:ascii="Arial" w:hAnsi="Arial" w:cs="Arial"/>
                <w:sz w:val="20"/>
                <w:szCs w:val="20"/>
              </w:rPr>
              <w:t>mensaje</w:t>
            </w:r>
            <w:proofErr w:type="spellEnd"/>
            <w:r w:rsidRPr="00326237">
              <w:rPr>
                <w:rFonts w:ascii="Arial" w:hAnsi="Arial" w:cs="Arial"/>
                <w:sz w:val="20"/>
                <w:szCs w:val="20"/>
              </w:rPr>
              <w:t xml:space="preserve"> </w:t>
            </w:r>
            <w:proofErr w:type="gramStart"/>
            <w:r w:rsidRPr="00326237">
              <w:rPr>
                <w:rFonts w:ascii="Arial" w:hAnsi="Arial" w:cs="Arial"/>
                <w:sz w:val="20"/>
                <w:szCs w:val="20"/>
              </w:rPr>
              <w:t>del</w:t>
            </w:r>
            <w:proofErr w:type="gramEnd"/>
            <w:r w:rsidRPr="00326237">
              <w:rPr>
                <w:rFonts w:ascii="Arial" w:hAnsi="Arial" w:cs="Arial"/>
                <w:sz w:val="20"/>
                <w:szCs w:val="20"/>
              </w:rPr>
              <w:t xml:space="preserve"> </w:t>
            </w:r>
            <w:proofErr w:type="spellStart"/>
            <w:r w:rsidRPr="00326237">
              <w:rPr>
                <w:rFonts w:ascii="Arial" w:hAnsi="Arial" w:cs="Arial"/>
                <w:sz w:val="20"/>
                <w:szCs w:val="20"/>
              </w:rPr>
              <w:t>poema</w:t>
            </w:r>
            <w:proofErr w:type="spellEnd"/>
            <w:r w:rsidRPr="00326237">
              <w:rPr>
                <w:rFonts w:ascii="Arial" w:hAnsi="Arial" w:cs="Arial"/>
                <w:sz w:val="20"/>
                <w:szCs w:val="20"/>
              </w:rPr>
              <w:t xml:space="preserve">? </w:t>
            </w:r>
          </w:p>
          <w:p w:rsidR="00851084" w:rsidRPr="00326237" w:rsidRDefault="002B5BB9" w:rsidP="00A470E1">
            <w:pPr>
              <w:pStyle w:val="ListParagraph"/>
              <w:numPr>
                <w:ilvl w:val="0"/>
                <w:numId w:val="4"/>
              </w:numPr>
              <w:spacing w:after="0" w:line="240" w:lineRule="auto"/>
              <w:rPr>
                <w:rFonts w:ascii="Arial" w:hAnsi="Arial" w:cs="Arial"/>
                <w:sz w:val="20"/>
                <w:szCs w:val="20"/>
                <w:lang w:val="es-PR"/>
              </w:rPr>
            </w:pPr>
            <w:r w:rsidRPr="00326237">
              <w:rPr>
                <w:rFonts w:ascii="Arial" w:hAnsi="Arial" w:cs="Arial"/>
                <w:sz w:val="20"/>
                <w:szCs w:val="20"/>
                <w:lang w:val="es-PR"/>
              </w:rPr>
              <w:t xml:space="preserve">Destaque cómo un poema expresa el mundo interior del poeta: sentimientos y emociones. </w:t>
            </w:r>
          </w:p>
        </w:tc>
        <w:tc>
          <w:tcPr>
            <w:tcW w:w="962" w:type="pct"/>
          </w:tcPr>
          <w:sdt>
            <w:sdtPr>
              <w:rPr>
                <w:rFonts w:ascii="Arial" w:hAnsi="Arial" w:cs="Arial"/>
                <w:bCs/>
                <w:sz w:val="20"/>
                <w:szCs w:val="20"/>
              </w:rPr>
              <w:id w:val="-789209778"/>
              <w:placeholder>
                <w:docPart w:val="B7010E60DBB047DD98EB876CF32EE8D9"/>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Explicación y presentación de ejemplos" w:value="Explicación y presentación de ejemplos"/>
              </w:comboBox>
            </w:sdtPr>
            <w:sdtContent>
              <w:p w:rsidR="00851084" w:rsidRPr="00326237" w:rsidRDefault="00270D32" w:rsidP="00851084">
                <w:pPr>
                  <w:spacing w:after="0" w:line="240" w:lineRule="auto"/>
                  <w:rPr>
                    <w:rFonts w:ascii="Arial" w:hAnsi="Arial" w:cs="Arial"/>
                    <w:bCs/>
                    <w:sz w:val="20"/>
                    <w:szCs w:val="20"/>
                  </w:rPr>
                </w:pPr>
                <w:r w:rsidRPr="00326237">
                  <w:rPr>
                    <w:rFonts w:ascii="Arial" w:hAnsi="Arial" w:cs="Arial"/>
                    <w:bCs/>
                    <w:sz w:val="20"/>
                    <w:szCs w:val="20"/>
                  </w:rPr>
                  <w:t>Discusión oral del tema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270D32" w:rsidRPr="00326237" w:rsidRDefault="00270D32"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 xml:space="preserve">Inicie una discusión socializada sobre cómo leer estos ejemplos de formas poéticas del diario vivir.  </w:t>
            </w:r>
          </w:p>
          <w:p w:rsidR="00270D32" w:rsidRPr="00326237" w:rsidRDefault="00270D32"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 xml:space="preserve">Léanlos en voz alta, discuta cómo riman o cómo el ritmo juega un papel importante al leerlos.  </w:t>
            </w:r>
          </w:p>
          <w:p w:rsidR="00270D32" w:rsidRPr="00326237" w:rsidRDefault="00270D32"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 xml:space="preserve">Explique cómo cuando leemos un texto como si fuera un poema esperamos de él ciertas características y cómo nosotros como lectores ejecutamos ciertas estrategias aprendidas sobre cómo leer poesía.  </w:t>
            </w:r>
          </w:p>
          <w:p w:rsidR="00270D32" w:rsidRPr="00326237" w:rsidRDefault="00270D32"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 xml:space="preserve">Considere que las formas poéticas en los anuncios, las consignas, los refrenes, entre otros, no son necesariamente poesía. </w:t>
            </w:r>
          </w:p>
          <w:p w:rsidR="00270D32" w:rsidRPr="00326237" w:rsidRDefault="00270D32"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lastRenderedPageBreak/>
              <w:t xml:space="preserve">Destaque que encontramos formas poéticas en todas partes. Pregúntele a sus estudiantes por qué el lenguaje poético es usado en la vida diaria, en la publicidad, entre otras, cuál parece ser su función, qué provoca en la audiencia, qué logra su uso cuando es sobre un producto, organización o comercio.  </w:t>
            </w:r>
          </w:p>
          <w:p w:rsidR="00270D32" w:rsidRPr="00326237" w:rsidRDefault="00270D32"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 xml:space="preserve">Si los estudiantes no cumplen con la asignación. El maestro utilizará el documento “Ejemplos de formas poéticas de la vida diaria” y preparará las franjas o las escribirá en la pizarra. </w:t>
            </w:r>
          </w:p>
          <w:p w:rsidR="00851084" w:rsidRPr="00326237" w:rsidRDefault="00270D32"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 xml:space="preserve">Luego procederá con la discusión socializada. </w:t>
            </w:r>
          </w:p>
        </w:tc>
        <w:tc>
          <w:tcPr>
            <w:tcW w:w="867" w:type="pct"/>
            <w:gridSpan w:val="2"/>
          </w:tcPr>
          <w:sdt>
            <w:sdtPr>
              <w:rPr>
                <w:rFonts w:ascii="Arial" w:hAnsi="Arial" w:cs="Arial"/>
                <w:bCs/>
                <w:sz w:val="20"/>
                <w:szCs w:val="20"/>
              </w:rPr>
              <w:id w:val="1200737359"/>
              <w:placeholder>
                <w:docPart w:val="9B2E1F0EA7504CA6AD1BB8BF98861DBE"/>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Explicación y presentación de ejemplos" w:value="Explicación y presentación de ejemplos"/>
              </w:comboBox>
            </w:sdtPr>
            <w:sdtContent>
              <w:p w:rsidR="002B5BB9" w:rsidRPr="00326237" w:rsidRDefault="00015A8D" w:rsidP="002B5BB9">
                <w:pPr>
                  <w:spacing w:after="0" w:line="240" w:lineRule="auto"/>
                  <w:rPr>
                    <w:rFonts w:ascii="Arial" w:hAnsi="Arial" w:cs="Arial"/>
                    <w:bCs/>
                    <w:sz w:val="20"/>
                    <w:szCs w:val="20"/>
                  </w:rPr>
                </w:pPr>
                <w:r w:rsidRPr="00326237">
                  <w:rPr>
                    <w:rFonts w:ascii="Arial" w:hAnsi="Arial" w:cs="Arial"/>
                    <w:bCs/>
                    <w:sz w:val="20"/>
                    <w:szCs w:val="20"/>
                  </w:rPr>
                  <w:t>Discusión oral del tema</w:t>
                </w:r>
              </w:p>
            </w:sdtContent>
          </w:sdt>
          <w:p w:rsidR="002B5BB9" w:rsidRPr="00326237" w:rsidRDefault="002B5BB9"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015A8D" w:rsidRPr="00326237" w:rsidRDefault="00015A8D" w:rsidP="00A470E1">
            <w:pPr>
              <w:pStyle w:val="ListParagraph"/>
              <w:numPr>
                <w:ilvl w:val="0"/>
                <w:numId w:val="4"/>
              </w:numPr>
              <w:spacing w:after="0"/>
              <w:rPr>
                <w:rFonts w:ascii="Arial" w:hAnsi="Arial" w:cs="Arial"/>
                <w:sz w:val="20"/>
                <w:szCs w:val="20"/>
              </w:rPr>
            </w:pPr>
            <w:proofErr w:type="spellStart"/>
            <w:r w:rsidRPr="00326237">
              <w:rPr>
                <w:rFonts w:ascii="Arial" w:hAnsi="Arial" w:cs="Arial"/>
                <w:sz w:val="20"/>
                <w:szCs w:val="20"/>
              </w:rPr>
              <w:t>Pasos</w:t>
            </w:r>
            <w:proofErr w:type="spellEnd"/>
            <w:r w:rsidRPr="00326237">
              <w:rPr>
                <w:rFonts w:ascii="Arial" w:hAnsi="Arial" w:cs="Arial"/>
                <w:sz w:val="20"/>
                <w:szCs w:val="20"/>
              </w:rPr>
              <w:t xml:space="preserve"> para la </w:t>
            </w:r>
            <w:proofErr w:type="spellStart"/>
            <w:r w:rsidRPr="00326237">
              <w:rPr>
                <w:rFonts w:ascii="Arial" w:hAnsi="Arial" w:cs="Arial"/>
                <w:sz w:val="20"/>
                <w:szCs w:val="20"/>
              </w:rPr>
              <w:t>tarea</w:t>
            </w:r>
            <w:proofErr w:type="spellEnd"/>
            <w:r w:rsidRPr="00326237">
              <w:rPr>
                <w:rFonts w:ascii="Arial" w:hAnsi="Arial" w:cs="Arial"/>
                <w:sz w:val="20"/>
                <w:szCs w:val="20"/>
              </w:rPr>
              <w:t xml:space="preserve">:   </w:t>
            </w:r>
          </w:p>
          <w:p w:rsidR="00015A8D" w:rsidRPr="00326237" w:rsidRDefault="00015A8D" w:rsidP="00A470E1">
            <w:pPr>
              <w:pStyle w:val="ListParagraph"/>
              <w:numPr>
                <w:ilvl w:val="0"/>
                <w:numId w:val="7"/>
              </w:numPr>
              <w:spacing w:after="0"/>
              <w:rPr>
                <w:rFonts w:ascii="Arial" w:hAnsi="Arial" w:cs="Arial"/>
                <w:sz w:val="20"/>
                <w:szCs w:val="20"/>
                <w:lang w:val="es-PR"/>
              </w:rPr>
            </w:pPr>
            <w:r w:rsidRPr="00326237">
              <w:rPr>
                <w:rFonts w:ascii="Arial" w:hAnsi="Arial" w:cs="Arial"/>
                <w:sz w:val="20"/>
                <w:szCs w:val="20"/>
                <w:lang w:val="es-PR" w:eastAsia="es-PR"/>
              </w:rPr>
              <w:t xml:space="preserve">El estudiante utiliza una variedad de recursos y fuentes tradiciones y digitales para realizar su investigación. </w:t>
            </w:r>
          </w:p>
          <w:p w:rsidR="00015A8D" w:rsidRPr="00326237" w:rsidRDefault="00015A8D" w:rsidP="00A470E1">
            <w:pPr>
              <w:pStyle w:val="ListParagraph"/>
              <w:numPr>
                <w:ilvl w:val="0"/>
                <w:numId w:val="7"/>
              </w:numPr>
              <w:spacing w:after="0"/>
              <w:rPr>
                <w:rFonts w:ascii="Arial" w:hAnsi="Arial" w:cs="Arial"/>
                <w:sz w:val="20"/>
                <w:szCs w:val="20"/>
                <w:lang w:val="es-PR"/>
              </w:rPr>
            </w:pPr>
            <w:r w:rsidRPr="00326237">
              <w:rPr>
                <w:rFonts w:ascii="Arial" w:hAnsi="Arial" w:cs="Arial"/>
                <w:sz w:val="20"/>
                <w:szCs w:val="20"/>
                <w:lang w:val="es-PR" w:eastAsia="es-PR"/>
              </w:rPr>
              <w:t>El estudiante enfoca su investigación en cómo el lenguaje poético se utiliza diariamente en nuestras vidas. Por ejemplo, el lenguaje publicitario y los refranes. (Buscar las instrucciones completas en el Mapa, pág.11).</w:t>
            </w:r>
          </w:p>
          <w:p w:rsidR="00015A8D" w:rsidRPr="00326237" w:rsidRDefault="00015A8D" w:rsidP="00A470E1">
            <w:pPr>
              <w:pStyle w:val="ListParagraph"/>
              <w:numPr>
                <w:ilvl w:val="0"/>
                <w:numId w:val="4"/>
              </w:numPr>
              <w:spacing w:after="0"/>
              <w:rPr>
                <w:rFonts w:ascii="Arial" w:hAnsi="Arial" w:cs="Arial"/>
                <w:sz w:val="20"/>
                <w:szCs w:val="20"/>
                <w:lang w:val="es-PR"/>
              </w:rPr>
            </w:pPr>
            <w:r w:rsidRPr="00326237">
              <w:rPr>
                <w:rFonts w:ascii="Arial" w:hAnsi="Arial" w:cs="Arial"/>
                <w:sz w:val="20"/>
                <w:szCs w:val="20"/>
                <w:lang w:val="es-PR"/>
              </w:rPr>
              <w:t xml:space="preserve">Recuerde proveer instrucciones claras para que sus estudiantes puedan </w:t>
            </w:r>
            <w:r w:rsidRPr="00326237">
              <w:rPr>
                <w:rFonts w:ascii="Arial" w:hAnsi="Arial" w:cs="Arial"/>
                <w:sz w:val="20"/>
                <w:szCs w:val="20"/>
                <w:lang w:val="es-PR"/>
              </w:rPr>
              <w:lastRenderedPageBreak/>
              <w:t>realizar la tarea y cree una rúbrica para evaluar el ensayo.</w:t>
            </w:r>
          </w:p>
          <w:p w:rsidR="00851084" w:rsidRPr="00326237" w:rsidRDefault="00015A8D" w:rsidP="00A470E1">
            <w:pPr>
              <w:pStyle w:val="ListParagraph"/>
              <w:numPr>
                <w:ilvl w:val="0"/>
                <w:numId w:val="4"/>
              </w:numPr>
              <w:spacing w:after="0"/>
              <w:rPr>
                <w:rFonts w:ascii="Arial" w:hAnsi="Arial" w:cs="Arial"/>
                <w:sz w:val="20"/>
                <w:szCs w:val="20"/>
                <w:lang w:val="es-PR"/>
              </w:rPr>
            </w:pPr>
            <w:r w:rsidRPr="00326237">
              <w:rPr>
                <w:rFonts w:ascii="Arial" w:hAnsi="Arial" w:cs="Arial"/>
                <w:sz w:val="20"/>
                <w:szCs w:val="20"/>
                <w:lang w:val="es-PR"/>
              </w:rPr>
              <w:t xml:space="preserve">El ensayo se puede trabajar utilizando la computadora. Si se posee el recurso. </w:t>
            </w:r>
          </w:p>
        </w:tc>
        <w:tc>
          <w:tcPr>
            <w:tcW w:w="864" w:type="pct"/>
            <w:gridSpan w:val="2"/>
          </w:tcPr>
          <w:sdt>
            <w:sdtPr>
              <w:rPr>
                <w:rFonts w:ascii="Arial" w:hAnsi="Arial" w:cs="Arial"/>
                <w:bCs/>
                <w:sz w:val="20"/>
                <w:szCs w:val="20"/>
              </w:rPr>
              <w:id w:val="1352687555"/>
              <w:placeholder>
                <w:docPart w:val="587E12BB5A41410E87F4144621F93C8F"/>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Explicación y presentación de ejemplos" w:value="Explicación y presentación de ejemplos"/>
                <w:listItem w:displayText="Trabajo individual del estudiante" w:value="Trabajo individual del estudiante"/>
              </w:comboBox>
            </w:sdtPr>
            <w:sdtContent>
              <w:p w:rsidR="002B5BB9" w:rsidRPr="00326237" w:rsidRDefault="00A30B78" w:rsidP="002B5BB9">
                <w:pPr>
                  <w:spacing w:after="0" w:line="240" w:lineRule="auto"/>
                  <w:rPr>
                    <w:rFonts w:ascii="Arial" w:hAnsi="Arial" w:cs="Arial"/>
                    <w:bCs/>
                    <w:sz w:val="20"/>
                    <w:szCs w:val="20"/>
                  </w:rPr>
                </w:pPr>
                <w:r w:rsidRPr="00326237">
                  <w:rPr>
                    <w:rFonts w:ascii="Arial" w:hAnsi="Arial" w:cs="Arial"/>
                    <w:bCs/>
                    <w:sz w:val="20"/>
                    <w:szCs w:val="20"/>
                  </w:rPr>
                  <w:t>Trabajo individual del estudiante</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851084" w:rsidRPr="00326237" w:rsidRDefault="00A30B78" w:rsidP="00A470E1">
            <w:pPr>
              <w:numPr>
                <w:ilvl w:val="0"/>
                <w:numId w:val="2"/>
              </w:numPr>
              <w:spacing w:after="0"/>
              <w:rPr>
                <w:rFonts w:ascii="Arial" w:hAnsi="Arial" w:cs="Arial"/>
                <w:sz w:val="20"/>
                <w:szCs w:val="20"/>
              </w:rPr>
            </w:pPr>
            <w:r w:rsidRPr="00326237">
              <w:rPr>
                <w:rFonts w:ascii="Arial" w:hAnsi="Arial" w:cs="Arial"/>
                <w:sz w:val="20"/>
                <w:szCs w:val="20"/>
              </w:rPr>
              <w:t>El maestro debe dar seguimiento a la tarea de desempeño.</w:t>
            </w:r>
          </w:p>
        </w:tc>
        <w:tc>
          <w:tcPr>
            <w:tcW w:w="866" w:type="pct"/>
            <w:gridSpan w:val="2"/>
          </w:tcPr>
          <w:sdt>
            <w:sdtPr>
              <w:rPr>
                <w:rFonts w:ascii="Arial" w:hAnsi="Arial" w:cs="Arial"/>
                <w:bCs/>
                <w:sz w:val="20"/>
                <w:szCs w:val="20"/>
              </w:rPr>
              <w:id w:val="-269625774"/>
              <w:placeholder>
                <w:docPart w:val="1BB1B83D352C4AA28C1A98458B750789"/>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Explicación y presentación de ejemplos" w:value="Explicación y presentación de ejemplos"/>
                <w:listItem w:displayText="Trabajo individual del estudiante" w:value="Trabajo individual del estudiante"/>
              </w:comboBox>
            </w:sdtPr>
            <w:sdtContent>
              <w:p w:rsidR="00A30B78" w:rsidRPr="00326237" w:rsidRDefault="00A30B78" w:rsidP="00A30B78">
                <w:pPr>
                  <w:spacing w:after="0" w:line="240" w:lineRule="auto"/>
                  <w:rPr>
                    <w:rFonts w:ascii="Arial" w:hAnsi="Arial" w:cs="Arial"/>
                    <w:bCs/>
                    <w:sz w:val="20"/>
                    <w:szCs w:val="20"/>
                  </w:rPr>
                </w:pPr>
                <w:r w:rsidRPr="00326237">
                  <w:rPr>
                    <w:rFonts w:ascii="Arial" w:hAnsi="Arial" w:cs="Arial"/>
                    <w:bCs/>
                    <w:sz w:val="20"/>
                    <w:szCs w:val="20"/>
                  </w:rPr>
                  <w:t>Trabajo individual del estudiante</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851084" w:rsidRPr="00326237" w:rsidRDefault="00851084" w:rsidP="00A470E1">
            <w:pPr>
              <w:numPr>
                <w:ilvl w:val="0"/>
                <w:numId w:val="2"/>
              </w:numPr>
              <w:spacing w:after="0"/>
              <w:rPr>
                <w:rFonts w:ascii="Arial" w:hAnsi="Arial" w:cs="Arial"/>
                <w:sz w:val="20"/>
                <w:szCs w:val="20"/>
              </w:rPr>
            </w:pPr>
          </w:p>
        </w:tc>
      </w:tr>
      <w:tr w:rsidR="00326237" w:rsidRPr="00326237" w:rsidTr="00851084">
        <w:trPr>
          <w:trHeight w:val="189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Actividad de Cierre</w:t>
            </w:r>
          </w:p>
        </w:tc>
        <w:tc>
          <w:tcPr>
            <w:tcW w:w="866" w:type="pct"/>
          </w:tcPr>
          <w:sdt>
            <w:sdtPr>
              <w:rPr>
                <w:rFonts w:ascii="Arial" w:hAnsi="Arial" w:cs="Arial"/>
                <w:bCs/>
                <w:sz w:val="20"/>
                <w:szCs w:val="20"/>
              </w:rPr>
              <w:id w:val="544261452"/>
              <w:placeholder>
                <w:docPart w:val="4115AE22C21B425B8166E5E76BEE45A9"/>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2B5BB9" w:rsidP="00851084">
                <w:pPr>
                  <w:rPr>
                    <w:rFonts w:ascii="Arial" w:hAnsi="Arial" w:cs="Arial"/>
                    <w:bCs/>
                    <w:sz w:val="20"/>
                    <w:szCs w:val="20"/>
                  </w:rPr>
                </w:pPr>
                <w:r w:rsidRPr="00326237">
                  <w:rPr>
                    <w:rFonts w:ascii="Arial" w:hAnsi="Arial" w:cs="Arial"/>
                    <w:bCs/>
                    <w:sz w:val="20"/>
                    <w:szCs w:val="20"/>
                  </w:rPr>
                  <w:t>Resumen del material discutido</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2B5BB9" w:rsidP="00A470E1">
            <w:pPr>
              <w:numPr>
                <w:ilvl w:val="0"/>
                <w:numId w:val="2"/>
              </w:numPr>
              <w:spacing w:after="0"/>
              <w:rPr>
                <w:rFonts w:ascii="Arial" w:hAnsi="Arial" w:cs="Arial"/>
                <w:sz w:val="20"/>
                <w:szCs w:val="20"/>
              </w:rPr>
            </w:pPr>
            <w:r w:rsidRPr="00326237">
              <w:rPr>
                <w:rFonts w:ascii="Arial" w:hAnsi="Arial" w:cs="Arial"/>
                <w:sz w:val="20"/>
                <w:szCs w:val="20"/>
              </w:rPr>
              <w:t>Los estudiantes pueden copiar el resumen.</w:t>
            </w:r>
          </w:p>
        </w:tc>
        <w:tc>
          <w:tcPr>
            <w:tcW w:w="962" w:type="pct"/>
          </w:tcPr>
          <w:sdt>
            <w:sdtPr>
              <w:rPr>
                <w:rFonts w:ascii="Arial" w:hAnsi="Arial" w:cs="Arial"/>
                <w:bCs/>
                <w:sz w:val="20"/>
                <w:szCs w:val="20"/>
              </w:rPr>
              <w:id w:val="1058974180"/>
              <w:placeholder>
                <w:docPart w:val="E19E6535406141898796DDFABB9686BE"/>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270D32" w:rsidP="00851084">
                <w:pPr>
                  <w:rPr>
                    <w:rFonts w:ascii="Arial" w:hAnsi="Arial" w:cs="Arial"/>
                    <w:bCs/>
                    <w:sz w:val="20"/>
                    <w:szCs w:val="20"/>
                  </w:rPr>
                </w:pPr>
                <w:r w:rsidRPr="00326237">
                  <w:rPr>
                    <w:rFonts w:ascii="Arial" w:hAnsi="Arial" w:cs="Arial"/>
                    <w:bCs/>
                    <w:sz w:val="20"/>
                    <w:szCs w:val="20"/>
                  </w:rPr>
                  <w:t>Instrucciones para el siguiente día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270D32" w:rsidP="00A470E1">
            <w:pPr>
              <w:numPr>
                <w:ilvl w:val="0"/>
                <w:numId w:val="2"/>
              </w:numPr>
              <w:spacing w:after="0"/>
              <w:rPr>
                <w:rFonts w:ascii="Arial" w:hAnsi="Arial" w:cs="Arial"/>
                <w:sz w:val="20"/>
                <w:szCs w:val="20"/>
              </w:rPr>
            </w:pPr>
            <w:r w:rsidRPr="00326237">
              <w:rPr>
                <w:rFonts w:ascii="Arial" w:hAnsi="Arial" w:cs="Arial"/>
                <w:sz w:val="20"/>
                <w:szCs w:val="20"/>
              </w:rPr>
              <w:t>Pídale a sus estudiantes que busquen información sobre cómo el lenguaje poético es usado diariamente en nuestras vidas. Indíqueles que necesitarán este material como apoyo para escribir su ensayo (TAREA DE DESMPEÑO INVESTIGA EL LENGUAJE POÉTICO, página 11 del mapa curricular).</w:t>
            </w:r>
          </w:p>
        </w:tc>
        <w:tc>
          <w:tcPr>
            <w:tcW w:w="867" w:type="pct"/>
            <w:gridSpan w:val="2"/>
          </w:tcPr>
          <w:sdt>
            <w:sdtPr>
              <w:rPr>
                <w:rFonts w:ascii="Arial" w:hAnsi="Arial" w:cs="Arial"/>
                <w:bCs/>
                <w:sz w:val="20"/>
                <w:szCs w:val="20"/>
              </w:rPr>
              <w:id w:val="176859622"/>
              <w:placeholder>
                <w:docPart w:val="75923AA532464EC8A2E8A56A7C92C8D8"/>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015A8D" w:rsidP="00851084">
                <w:pPr>
                  <w:rPr>
                    <w:rFonts w:ascii="Arial" w:hAnsi="Arial" w:cs="Arial"/>
                    <w:bCs/>
                    <w:sz w:val="20"/>
                    <w:szCs w:val="20"/>
                  </w:rPr>
                </w:pPr>
                <w:r w:rsidRPr="00326237">
                  <w:rPr>
                    <w:rFonts w:ascii="Arial" w:hAnsi="Arial" w:cs="Arial"/>
                    <w:bCs/>
                    <w:sz w:val="20"/>
                    <w:szCs w:val="20"/>
                  </w:rPr>
                  <w:t>Contestar dudas</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851084" w:rsidP="00A470E1">
            <w:pPr>
              <w:numPr>
                <w:ilvl w:val="0"/>
                <w:numId w:val="2"/>
              </w:numPr>
              <w:spacing w:after="0"/>
              <w:rPr>
                <w:rFonts w:ascii="Arial" w:hAnsi="Arial" w:cs="Arial"/>
                <w:sz w:val="20"/>
                <w:szCs w:val="20"/>
              </w:rPr>
            </w:pPr>
          </w:p>
        </w:tc>
        <w:tc>
          <w:tcPr>
            <w:tcW w:w="864" w:type="pct"/>
            <w:gridSpan w:val="2"/>
          </w:tcPr>
          <w:sdt>
            <w:sdtPr>
              <w:rPr>
                <w:rFonts w:ascii="Arial" w:hAnsi="Arial" w:cs="Arial"/>
                <w:bCs/>
                <w:sz w:val="20"/>
                <w:szCs w:val="20"/>
              </w:rPr>
              <w:id w:val="-1806071555"/>
              <w:placeholder>
                <w:docPart w:val="5CEC2CC3D2064AC3822CF91EA7AD6602"/>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A30B78" w:rsidP="00851084">
                <w:pPr>
                  <w:rPr>
                    <w:rFonts w:ascii="Arial" w:hAnsi="Arial" w:cs="Arial"/>
                    <w:bCs/>
                    <w:sz w:val="20"/>
                    <w:szCs w:val="20"/>
                  </w:rPr>
                </w:pPr>
                <w:r w:rsidRPr="00326237">
                  <w:rPr>
                    <w:rFonts w:ascii="Arial" w:hAnsi="Arial" w:cs="Arial"/>
                    <w:bCs/>
                    <w:sz w:val="20"/>
                    <w:szCs w:val="20"/>
                  </w:rPr>
                  <w:t>Contestar dudas</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851084" w:rsidP="00A470E1">
            <w:pPr>
              <w:numPr>
                <w:ilvl w:val="0"/>
                <w:numId w:val="2"/>
              </w:numPr>
              <w:spacing w:after="0"/>
              <w:rPr>
                <w:rFonts w:ascii="Arial" w:hAnsi="Arial" w:cs="Arial"/>
                <w:sz w:val="20"/>
                <w:szCs w:val="20"/>
              </w:rPr>
            </w:pPr>
          </w:p>
        </w:tc>
        <w:tc>
          <w:tcPr>
            <w:tcW w:w="866" w:type="pct"/>
            <w:gridSpan w:val="2"/>
          </w:tcPr>
          <w:sdt>
            <w:sdtPr>
              <w:rPr>
                <w:rFonts w:ascii="Arial" w:hAnsi="Arial" w:cs="Arial"/>
                <w:bCs/>
                <w:sz w:val="20"/>
                <w:szCs w:val="20"/>
              </w:rPr>
              <w:id w:val="101392495"/>
              <w:placeholder>
                <w:docPart w:val="A999AD1A3F3040BEA9B50AF5C1E7CF47"/>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A30B78" w:rsidP="00851084">
                <w:pPr>
                  <w:rPr>
                    <w:rFonts w:ascii="Arial" w:hAnsi="Arial" w:cs="Arial"/>
                    <w:bCs/>
                    <w:sz w:val="20"/>
                    <w:szCs w:val="20"/>
                  </w:rPr>
                </w:pPr>
                <w:r w:rsidRPr="00326237">
                  <w:rPr>
                    <w:rFonts w:ascii="Arial" w:hAnsi="Arial" w:cs="Arial"/>
                    <w:bCs/>
                    <w:sz w:val="20"/>
                    <w:szCs w:val="20"/>
                  </w:rPr>
                  <w:t>Contestar dudas</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A30B78" w:rsidP="00A470E1">
            <w:pPr>
              <w:numPr>
                <w:ilvl w:val="0"/>
                <w:numId w:val="2"/>
              </w:numPr>
              <w:spacing w:after="0"/>
              <w:rPr>
                <w:rFonts w:ascii="Arial" w:hAnsi="Arial" w:cs="Arial"/>
                <w:sz w:val="20"/>
                <w:szCs w:val="20"/>
              </w:rPr>
            </w:pPr>
            <w:r w:rsidRPr="00326237">
              <w:rPr>
                <w:rFonts w:ascii="Arial" w:hAnsi="Arial" w:cs="Arial"/>
                <w:sz w:val="20"/>
                <w:szCs w:val="20"/>
              </w:rPr>
              <w:t>Se recogerá la tarea final.</w:t>
            </w:r>
          </w:p>
        </w:tc>
      </w:tr>
      <w:tr w:rsidR="00326237" w:rsidRPr="00326237" w:rsidTr="00851084">
        <w:trPr>
          <w:trHeight w:val="58"/>
        </w:trPr>
        <w:tc>
          <w:tcPr>
            <w:tcW w:w="575" w:type="pct"/>
            <w:vAlign w:val="center"/>
          </w:tcPr>
          <w:p w:rsidR="00686827" w:rsidRPr="00326237" w:rsidRDefault="00686827" w:rsidP="00686827">
            <w:pPr>
              <w:spacing w:before="120" w:after="120" w:line="240" w:lineRule="auto"/>
              <w:rPr>
                <w:rFonts w:ascii="Arial" w:hAnsi="Arial" w:cs="Arial"/>
                <w:sz w:val="20"/>
                <w:szCs w:val="20"/>
              </w:rPr>
            </w:pPr>
            <w:r w:rsidRPr="00326237">
              <w:rPr>
                <w:rFonts w:ascii="Arial" w:hAnsi="Arial" w:cs="Arial"/>
                <w:sz w:val="20"/>
                <w:szCs w:val="20"/>
              </w:rPr>
              <w:t>Avalúos Formativos - Otras evidencias</w:t>
            </w:r>
          </w:p>
        </w:tc>
        <w:tc>
          <w:tcPr>
            <w:tcW w:w="866" w:type="pct"/>
          </w:tcPr>
          <w:p w:rsidR="009B1917" w:rsidRPr="00326237" w:rsidRDefault="009B1917" w:rsidP="00686827">
            <w:pPr>
              <w:spacing w:after="0" w:line="240" w:lineRule="auto"/>
              <w:rPr>
                <w:rFonts w:ascii="Arial" w:hAnsi="Arial" w:cs="Arial"/>
                <w:sz w:val="20"/>
                <w:szCs w:val="20"/>
                <w:lang w:val="en-US"/>
              </w:rPr>
            </w:pPr>
          </w:p>
        </w:tc>
        <w:tc>
          <w:tcPr>
            <w:tcW w:w="962" w:type="pct"/>
          </w:tcPr>
          <w:p w:rsidR="00686827" w:rsidRPr="00326237" w:rsidRDefault="00686827" w:rsidP="00686827">
            <w:pPr>
              <w:spacing w:after="0" w:line="240" w:lineRule="auto"/>
              <w:rPr>
                <w:rFonts w:ascii="Arial" w:hAnsi="Arial" w:cs="Arial"/>
                <w:sz w:val="20"/>
                <w:szCs w:val="20"/>
              </w:rPr>
            </w:pPr>
          </w:p>
        </w:tc>
        <w:tc>
          <w:tcPr>
            <w:tcW w:w="867" w:type="pct"/>
            <w:gridSpan w:val="2"/>
          </w:tcPr>
          <w:p w:rsidR="00686827" w:rsidRPr="00326237" w:rsidRDefault="00686827" w:rsidP="00686827">
            <w:pPr>
              <w:spacing w:after="0" w:line="240" w:lineRule="auto"/>
              <w:rPr>
                <w:rFonts w:ascii="Arial" w:hAnsi="Arial" w:cs="Arial"/>
                <w:sz w:val="20"/>
                <w:szCs w:val="20"/>
              </w:rPr>
            </w:pPr>
          </w:p>
        </w:tc>
        <w:tc>
          <w:tcPr>
            <w:tcW w:w="864" w:type="pct"/>
            <w:gridSpan w:val="2"/>
          </w:tcPr>
          <w:p w:rsidR="00686827" w:rsidRPr="00326237" w:rsidRDefault="00686827" w:rsidP="00686827">
            <w:pPr>
              <w:spacing w:after="0" w:line="240" w:lineRule="auto"/>
              <w:rPr>
                <w:rFonts w:ascii="Arial" w:hAnsi="Arial" w:cs="Arial"/>
                <w:sz w:val="20"/>
                <w:szCs w:val="20"/>
              </w:rPr>
            </w:pPr>
          </w:p>
        </w:tc>
        <w:tc>
          <w:tcPr>
            <w:tcW w:w="866" w:type="pct"/>
            <w:gridSpan w:val="2"/>
          </w:tcPr>
          <w:p w:rsidR="00686827" w:rsidRPr="00326237" w:rsidRDefault="00686827" w:rsidP="00686827">
            <w:pPr>
              <w:spacing w:after="0" w:line="240" w:lineRule="auto"/>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Materiales</w:t>
            </w:r>
          </w:p>
        </w:tc>
        <w:tc>
          <w:tcPr>
            <w:tcW w:w="866" w:type="pct"/>
          </w:tcPr>
          <w:p w:rsidR="00851084" w:rsidRPr="00326237" w:rsidRDefault="00851084" w:rsidP="00851084">
            <w:pPr>
              <w:rPr>
                <w:rFonts w:ascii="Arial" w:eastAsia="Times New Roman" w:hAnsi="Arial" w:cs="Arial"/>
                <w:sz w:val="20"/>
                <w:szCs w:val="20"/>
                <w:lang w:eastAsia="ja-JP"/>
              </w:rPr>
            </w:pPr>
          </w:p>
        </w:tc>
        <w:tc>
          <w:tcPr>
            <w:tcW w:w="962" w:type="pct"/>
          </w:tcPr>
          <w:p w:rsidR="00851084" w:rsidRPr="00326237" w:rsidRDefault="00851084" w:rsidP="00851084">
            <w:pPr>
              <w:rPr>
                <w:rFonts w:ascii="Arial" w:eastAsia="Times New Roman" w:hAnsi="Arial" w:cs="Arial"/>
                <w:sz w:val="20"/>
                <w:szCs w:val="20"/>
                <w:lang w:eastAsia="ja-JP"/>
              </w:rPr>
            </w:pPr>
          </w:p>
        </w:tc>
        <w:tc>
          <w:tcPr>
            <w:tcW w:w="867" w:type="pct"/>
            <w:gridSpan w:val="2"/>
          </w:tcPr>
          <w:p w:rsidR="00851084" w:rsidRPr="00326237" w:rsidRDefault="00851084" w:rsidP="00851084">
            <w:pPr>
              <w:rPr>
                <w:rFonts w:ascii="Arial" w:eastAsia="Times New Roman" w:hAnsi="Arial" w:cs="Arial"/>
                <w:sz w:val="20"/>
                <w:szCs w:val="20"/>
                <w:lang w:eastAsia="ja-JP"/>
              </w:rPr>
            </w:pPr>
          </w:p>
        </w:tc>
        <w:tc>
          <w:tcPr>
            <w:tcW w:w="864" w:type="pct"/>
            <w:gridSpan w:val="2"/>
          </w:tcPr>
          <w:p w:rsidR="00851084" w:rsidRPr="00326237" w:rsidRDefault="00851084" w:rsidP="00851084">
            <w:pPr>
              <w:rPr>
                <w:rFonts w:ascii="Arial" w:eastAsia="Times New Roman" w:hAnsi="Arial" w:cs="Arial"/>
                <w:sz w:val="20"/>
                <w:szCs w:val="20"/>
                <w:lang w:eastAsia="ja-JP"/>
              </w:rPr>
            </w:pPr>
          </w:p>
        </w:tc>
        <w:tc>
          <w:tcPr>
            <w:tcW w:w="866" w:type="pct"/>
            <w:gridSpan w:val="2"/>
          </w:tcPr>
          <w:p w:rsidR="00851084" w:rsidRPr="00326237" w:rsidRDefault="00851084" w:rsidP="00851084">
            <w:pPr>
              <w:rPr>
                <w:rFonts w:ascii="Arial" w:eastAsia="Times New Roman" w:hAnsi="Arial" w:cs="Arial"/>
                <w:sz w:val="20"/>
                <w:szCs w:val="20"/>
                <w:lang w:eastAsia="ja-JP"/>
              </w:rPr>
            </w:pPr>
          </w:p>
        </w:tc>
      </w:tr>
      <w:tr w:rsidR="00326237" w:rsidRPr="00326237" w:rsidTr="00851084">
        <w:trPr>
          <w:trHeight w:val="58"/>
        </w:trPr>
        <w:tc>
          <w:tcPr>
            <w:tcW w:w="575" w:type="pct"/>
            <w:vAlign w:val="center"/>
          </w:tcPr>
          <w:p w:rsidR="00CB0EB1" w:rsidRPr="00326237" w:rsidRDefault="00CB0EB1" w:rsidP="00CB0EB1">
            <w:pPr>
              <w:spacing w:before="120" w:after="120" w:line="240" w:lineRule="auto"/>
              <w:rPr>
                <w:rFonts w:ascii="Arial" w:hAnsi="Arial" w:cs="Arial"/>
                <w:sz w:val="20"/>
                <w:szCs w:val="20"/>
              </w:rPr>
            </w:pPr>
            <w:r w:rsidRPr="00326237">
              <w:rPr>
                <w:rFonts w:ascii="Arial" w:hAnsi="Arial" w:cs="Arial"/>
                <w:sz w:val="20"/>
                <w:szCs w:val="20"/>
              </w:rPr>
              <w:t>Asignación</w:t>
            </w:r>
          </w:p>
        </w:tc>
        <w:tc>
          <w:tcPr>
            <w:tcW w:w="866" w:type="pct"/>
          </w:tcPr>
          <w:p w:rsidR="00CB0EB1" w:rsidRPr="00326237" w:rsidRDefault="00326237" w:rsidP="00CB0EB1">
            <w:pPr>
              <w:rPr>
                <w:rFonts w:ascii="Arial" w:hAnsi="Arial" w:cs="Arial"/>
                <w:sz w:val="20"/>
                <w:szCs w:val="20"/>
              </w:rPr>
            </w:pPr>
            <w:sdt>
              <w:sdtPr>
                <w:rPr>
                  <w:rFonts w:ascii="Arial" w:hAnsi="Arial" w:cs="Arial"/>
                  <w:sz w:val="20"/>
                  <w:szCs w:val="20"/>
                </w:rPr>
                <w:alias w:val="Práctica"/>
                <w:tag w:val="Práctica"/>
                <w:id w:val="-1434977244"/>
                <w:placeholder>
                  <w:docPart w:val="F7FC870ABB4D4DBE858A29E59F352E01"/>
                </w:placeholder>
                <w:comboBox>
                  <w:listItem w:value="Choose an item."/>
                  <w:listItem w:displayText="Práctica" w:value="Práctica"/>
                  <w:listItem w:displayText="Preparación" w:value="Preparación"/>
                  <w:listItem w:displayText="Elaboración" w:value="Elaboración"/>
                </w:comboBox>
              </w:sdtPr>
              <w:sdtContent>
                <w:r w:rsidR="002B5BB9" w:rsidRPr="00326237">
                  <w:rPr>
                    <w:rFonts w:ascii="Arial" w:hAnsi="Arial" w:cs="Arial"/>
                    <w:sz w:val="20"/>
                    <w:szCs w:val="20"/>
                  </w:rPr>
                  <w:t>Preparación</w:t>
                </w:r>
              </w:sdtContent>
            </w:sdt>
          </w:p>
          <w:p w:rsidR="00CB0EB1" w:rsidRPr="00326237" w:rsidRDefault="002B5BB9" w:rsidP="00CB0EB1">
            <w:pPr>
              <w:rPr>
                <w:rFonts w:ascii="Arial" w:hAnsi="Arial" w:cs="Arial"/>
                <w:sz w:val="20"/>
                <w:szCs w:val="20"/>
              </w:rPr>
            </w:pPr>
            <w:r w:rsidRPr="00326237">
              <w:rPr>
                <w:rFonts w:ascii="Arial" w:hAnsi="Arial" w:cs="Arial"/>
                <w:sz w:val="20"/>
                <w:szCs w:val="20"/>
              </w:rPr>
              <w:t>Pídale a los estudiantes que busquen formas poéticas del diario vivir (anuncios, consignas, refranes, entre otros.)</w:t>
            </w:r>
          </w:p>
          <w:p w:rsidR="00CB0EB1" w:rsidRPr="00326237" w:rsidRDefault="00CB0EB1" w:rsidP="00CB0EB1">
            <w:pPr>
              <w:rPr>
                <w:rStyle w:val="hps"/>
                <w:rFonts w:ascii="Arial" w:hAnsi="Arial" w:cs="Arial"/>
                <w:sz w:val="20"/>
                <w:szCs w:val="20"/>
              </w:rPr>
            </w:pPr>
          </w:p>
        </w:tc>
        <w:tc>
          <w:tcPr>
            <w:tcW w:w="962" w:type="pct"/>
          </w:tcPr>
          <w:p w:rsidR="00CB0EB1" w:rsidRPr="00326237" w:rsidRDefault="00CB0EB1" w:rsidP="00CB0EB1">
            <w:pPr>
              <w:spacing w:after="0" w:line="240" w:lineRule="auto"/>
              <w:rPr>
                <w:rFonts w:ascii="Arial" w:hAnsi="Arial" w:cs="Arial"/>
                <w:sz w:val="20"/>
                <w:szCs w:val="20"/>
              </w:rPr>
            </w:pPr>
          </w:p>
        </w:tc>
        <w:tc>
          <w:tcPr>
            <w:tcW w:w="867" w:type="pct"/>
            <w:gridSpan w:val="2"/>
          </w:tcPr>
          <w:p w:rsidR="00CB0EB1" w:rsidRPr="00326237" w:rsidRDefault="00CB0EB1" w:rsidP="00CB0EB1">
            <w:pPr>
              <w:spacing w:after="0" w:line="240" w:lineRule="auto"/>
              <w:rPr>
                <w:rFonts w:ascii="Arial" w:hAnsi="Arial" w:cs="Arial"/>
                <w:sz w:val="20"/>
                <w:szCs w:val="20"/>
              </w:rPr>
            </w:pPr>
          </w:p>
        </w:tc>
        <w:tc>
          <w:tcPr>
            <w:tcW w:w="864" w:type="pct"/>
            <w:gridSpan w:val="2"/>
          </w:tcPr>
          <w:p w:rsidR="00CB0EB1" w:rsidRPr="00326237" w:rsidRDefault="00CB0EB1" w:rsidP="00CB0EB1">
            <w:pPr>
              <w:spacing w:after="0" w:line="240" w:lineRule="auto"/>
              <w:rPr>
                <w:rFonts w:ascii="Arial" w:hAnsi="Arial" w:cs="Arial"/>
                <w:sz w:val="20"/>
                <w:szCs w:val="20"/>
              </w:rPr>
            </w:pPr>
          </w:p>
        </w:tc>
        <w:tc>
          <w:tcPr>
            <w:tcW w:w="866" w:type="pct"/>
            <w:gridSpan w:val="2"/>
          </w:tcPr>
          <w:p w:rsidR="00CB0EB1" w:rsidRPr="00326237" w:rsidRDefault="00CB0EB1" w:rsidP="00CB0EB1">
            <w:pPr>
              <w:spacing w:after="0" w:line="240" w:lineRule="auto"/>
              <w:rPr>
                <w:rFonts w:ascii="Arial" w:hAnsi="Arial" w:cs="Arial"/>
                <w:sz w:val="20"/>
                <w:szCs w:val="20"/>
              </w:rPr>
            </w:pPr>
          </w:p>
        </w:tc>
      </w:tr>
      <w:tr w:rsidR="00326237" w:rsidRPr="00326237" w:rsidTr="00851084">
        <w:trPr>
          <w:trHeight w:val="392"/>
        </w:trPr>
        <w:tc>
          <w:tcPr>
            <w:tcW w:w="575" w:type="pct"/>
          </w:tcPr>
          <w:p w:rsidR="00CB0EB1" w:rsidRPr="00326237" w:rsidRDefault="00CB0EB1" w:rsidP="00CB0EB1">
            <w:pPr>
              <w:spacing w:after="0" w:line="240" w:lineRule="auto"/>
              <w:rPr>
                <w:rFonts w:ascii="Arial" w:hAnsi="Arial" w:cs="Arial"/>
                <w:sz w:val="20"/>
                <w:szCs w:val="20"/>
              </w:rPr>
            </w:pPr>
            <w:r w:rsidRPr="00326237">
              <w:rPr>
                <w:rFonts w:ascii="Arial" w:hAnsi="Arial" w:cs="Arial"/>
                <w:sz w:val="20"/>
                <w:szCs w:val="20"/>
              </w:rPr>
              <w:t>Estrategias de instrucción diferenciada</w:t>
            </w:r>
          </w:p>
          <w:p w:rsidR="00CB0EB1" w:rsidRPr="00326237" w:rsidRDefault="00CB0EB1" w:rsidP="00CB0EB1">
            <w:pPr>
              <w:spacing w:after="0" w:line="240" w:lineRule="auto"/>
              <w:rPr>
                <w:rFonts w:ascii="Arial" w:hAnsi="Arial" w:cs="Arial"/>
                <w:sz w:val="20"/>
                <w:szCs w:val="20"/>
              </w:rPr>
            </w:pPr>
          </w:p>
        </w:tc>
        <w:tc>
          <w:tcPr>
            <w:tcW w:w="866" w:type="pct"/>
          </w:tcPr>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1A07CA" w:rsidRPr="00326237" w:rsidRDefault="001A07CA" w:rsidP="001A07CA">
            <w:pPr>
              <w:spacing w:after="0" w:line="240" w:lineRule="auto"/>
              <w:rPr>
                <w:rFonts w:ascii="Arial" w:hAnsi="Arial" w:cs="Arial"/>
                <w:sz w:val="20"/>
                <w:szCs w:val="20"/>
              </w:rPr>
            </w:pPr>
          </w:p>
          <w:p w:rsidR="001A07CA" w:rsidRPr="00326237" w:rsidRDefault="001A07CA" w:rsidP="001A07CA">
            <w:pPr>
              <w:spacing w:after="0" w:line="240" w:lineRule="auto"/>
              <w:rPr>
                <w:rFonts w:ascii="Arial" w:hAnsi="Arial" w:cs="Arial"/>
                <w:sz w:val="20"/>
                <w:szCs w:val="20"/>
              </w:rPr>
            </w:pPr>
          </w:p>
          <w:p w:rsidR="001A07CA" w:rsidRPr="00326237" w:rsidRDefault="001A07CA" w:rsidP="001A07CA">
            <w:pPr>
              <w:spacing w:after="0" w:line="240" w:lineRule="auto"/>
              <w:rPr>
                <w:rFonts w:ascii="Arial" w:hAnsi="Arial" w:cs="Arial"/>
                <w:sz w:val="20"/>
                <w:szCs w:val="20"/>
              </w:rPr>
            </w:pPr>
            <w:r w:rsidRPr="00326237">
              <w:rPr>
                <w:rFonts w:ascii="Arial" w:hAnsi="Arial" w:cs="Arial"/>
                <w:sz w:val="20"/>
                <w:szCs w:val="20"/>
              </w:rPr>
              <w:t>Limitaciones lingüísticas Español:</w:t>
            </w: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Dotados</w:t>
            </w:r>
            <w:proofErr w:type="spellEnd"/>
            <w:r w:rsidRPr="00326237">
              <w:rPr>
                <w:rFonts w:ascii="Arial" w:hAnsi="Arial" w:cs="Arial"/>
                <w:sz w:val="20"/>
                <w:szCs w:val="20"/>
                <w:lang w:val="en-US"/>
              </w:rPr>
              <w:t>:</w:t>
            </w:r>
          </w:p>
          <w:p w:rsidR="00CB0EB1" w:rsidRPr="00326237" w:rsidRDefault="00CB0EB1" w:rsidP="00CB0EB1">
            <w:pPr>
              <w:spacing w:after="0" w:line="240" w:lineRule="auto"/>
              <w:rPr>
                <w:rFonts w:ascii="Arial" w:hAnsi="Arial" w:cs="Arial"/>
                <w:sz w:val="20"/>
                <w:szCs w:val="20"/>
                <w:lang w:val="en-US"/>
              </w:rPr>
            </w:pPr>
          </w:p>
        </w:tc>
        <w:tc>
          <w:tcPr>
            <w:tcW w:w="962" w:type="pct"/>
          </w:tcPr>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1A07CA" w:rsidRPr="00326237" w:rsidRDefault="001A07CA" w:rsidP="001A07CA">
            <w:pPr>
              <w:spacing w:after="0" w:line="240" w:lineRule="auto"/>
              <w:rPr>
                <w:rFonts w:ascii="Arial" w:hAnsi="Arial" w:cs="Arial"/>
                <w:sz w:val="20"/>
                <w:szCs w:val="20"/>
              </w:rPr>
            </w:pPr>
          </w:p>
          <w:p w:rsidR="001A07CA" w:rsidRPr="00326237" w:rsidRDefault="001A07CA" w:rsidP="001A07CA">
            <w:pPr>
              <w:spacing w:after="0" w:line="240" w:lineRule="auto"/>
              <w:rPr>
                <w:rFonts w:ascii="Arial" w:hAnsi="Arial" w:cs="Arial"/>
                <w:sz w:val="20"/>
                <w:szCs w:val="20"/>
              </w:rPr>
            </w:pPr>
          </w:p>
          <w:p w:rsidR="001A07CA" w:rsidRPr="00326237" w:rsidRDefault="001A07CA" w:rsidP="001A07CA">
            <w:pPr>
              <w:spacing w:after="0" w:line="240" w:lineRule="auto"/>
              <w:rPr>
                <w:rFonts w:ascii="Arial" w:hAnsi="Arial" w:cs="Arial"/>
                <w:sz w:val="20"/>
                <w:szCs w:val="20"/>
              </w:rPr>
            </w:pPr>
            <w:r w:rsidRPr="00326237">
              <w:rPr>
                <w:rFonts w:ascii="Arial" w:hAnsi="Arial" w:cs="Arial"/>
                <w:sz w:val="20"/>
                <w:szCs w:val="20"/>
              </w:rPr>
              <w:t>Limitaciones lingüísticas Español:</w:t>
            </w: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Dotados</w:t>
            </w:r>
            <w:proofErr w:type="spellEnd"/>
            <w:r w:rsidRPr="00326237">
              <w:rPr>
                <w:rFonts w:ascii="Arial" w:hAnsi="Arial" w:cs="Arial"/>
                <w:sz w:val="20"/>
                <w:szCs w:val="20"/>
                <w:lang w:val="en-US"/>
              </w:rPr>
              <w:t>:</w:t>
            </w:r>
          </w:p>
          <w:p w:rsidR="00CB0EB1" w:rsidRPr="00326237" w:rsidRDefault="00CB0EB1" w:rsidP="00A93688">
            <w:pPr>
              <w:spacing w:after="0" w:line="240" w:lineRule="auto"/>
              <w:rPr>
                <w:rFonts w:ascii="Arial" w:hAnsi="Arial" w:cs="Arial"/>
                <w:sz w:val="20"/>
                <w:szCs w:val="20"/>
                <w:lang w:val="en-US"/>
              </w:rPr>
            </w:pPr>
          </w:p>
        </w:tc>
        <w:tc>
          <w:tcPr>
            <w:tcW w:w="867" w:type="pct"/>
            <w:gridSpan w:val="2"/>
          </w:tcPr>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1A07CA" w:rsidRPr="00326237" w:rsidRDefault="001A07CA" w:rsidP="001A07CA">
            <w:pPr>
              <w:spacing w:after="0" w:line="240" w:lineRule="auto"/>
              <w:rPr>
                <w:rFonts w:ascii="Arial" w:hAnsi="Arial" w:cs="Arial"/>
                <w:sz w:val="20"/>
                <w:szCs w:val="20"/>
              </w:rPr>
            </w:pPr>
          </w:p>
          <w:p w:rsidR="001A07CA" w:rsidRPr="00326237" w:rsidRDefault="001A07CA" w:rsidP="001A07CA">
            <w:pPr>
              <w:spacing w:after="0" w:line="240" w:lineRule="auto"/>
              <w:rPr>
                <w:rFonts w:ascii="Arial" w:hAnsi="Arial" w:cs="Arial"/>
                <w:sz w:val="20"/>
                <w:szCs w:val="20"/>
              </w:rPr>
            </w:pPr>
          </w:p>
          <w:p w:rsidR="001A07CA" w:rsidRPr="00326237" w:rsidRDefault="001A07CA" w:rsidP="001A07CA">
            <w:pPr>
              <w:spacing w:after="0" w:line="240" w:lineRule="auto"/>
              <w:rPr>
                <w:rFonts w:ascii="Arial" w:hAnsi="Arial" w:cs="Arial"/>
                <w:sz w:val="20"/>
                <w:szCs w:val="20"/>
              </w:rPr>
            </w:pPr>
            <w:r w:rsidRPr="00326237">
              <w:rPr>
                <w:rFonts w:ascii="Arial" w:hAnsi="Arial" w:cs="Arial"/>
                <w:sz w:val="20"/>
                <w:szCs w:val="20"/>
              </w:rPr>
              <w:t>Limitaciones lingüísticas Español:</w:t>
            </w: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Dotados</w:t>
            </w:r>
            <w:proofErr w:type="spellEnd"/>
            <w:r w:rsidRPr="00326237">
              <w:rPr>
                <w:rFonts w:ascii="Arial" w:hAnsi="Arial" w:cs="Arial"/>
                <w:sz w:val="20"/>
                <w:szCs w:val="20"/>
                <w:lang w:val="en-US"/>
              </w:rPr>
              <w:t>:</w:t>
            </w:r>
          </w:p>
          <w:p w:rsidR="00CB0EB1" w:rsidRPr="00326237" w:rsidRDefault="00CB0EB1" w:rsidP="00CB0EB1">
            <w:pPr>
              <w:spacing w:after="0" w:line="240" w:lineRule="auto"/>
              <w:rPr>
                <w:rFonts w:ascii="Arial" w:hAnsi="Arial" w:cs="Arial"/>
                <w:sz w:val="20"/>
                <w:szCs w:val="20"/>
                <w:lang w:val="en-US"/>
              </w:rPr>
            </w:pPr>
          </w:p>
        </w:tc>
        <w:tc>
          <w:tcPr>
            <w:tcW w:w="864" w:type="pct"/>
            <w:gridSpan w:val="2"/>
          </w:tcPr>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1A07CA" w:rsidRPr="00326237" w:rsidRDefault="001A07CA" w:rsidP="001A07CA">
            <w:pPr>
              <w:spacing w:after="0" w:line="240" w:lineRule="auto"/>
              <w:rPr>
                <w:rFonts w:ascii="Arial" w:hAnsi="Arial" w:cs="Arial"/>
                <w:sz w:val="20"/>
                <w:szCs w:val="20"/>
              </w:rPr>
            </w:pPr>
          </w:p>
          <w:p w:rsidR="001A07CA" w:rsidRPr="00326237" w:rsidRDefault="001A07CA" w:rsidP="001A07CA">
            <w:pPr>
              <w:spacing w:after="0" w:line="240" w:lineRule="auto"/>
              <w:rPr>
                <w:rFonts w:ascii="Arial" w:hAnsi="Arial" w:cs="Arial"/>
                <w:sz w:val="20"/>
                <w:szCs w:val="20"/>
              </w:rPr>
            </w:pPr>
          </w:p>
          <w:p w:rsidR="001A07CA" w:rsidRPr="00326237" w:rsidRDefault="001A07CA" w:rsidP="001A07CA">
            <w:pPr>
              <w:spacing w:after="0" w:line="240" w:lineRule="auto"/>
              <w:rPr>
                <w:rFonts w:ascii="Arial" w:hAnsi="Arial" w:cs="Arial"/>
                <w:sz w:val="20"/>
                <w:szCs w:val="20"/>
              </w:rPr>
            </w:pPr>
            <w:r w:rsidRPr="00326237">
              <w:rPr>
                <w:rFonts w:ascii="Arial" w:hAnsi="Arial" w:cs="Arial"/>
                <w:sz w:val="20"/>
                <w:szCs w:val="20"/>
              </w:rPr>
              <w:t>Limitaciones lingüísticas Español:</w:t>
            </w: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
          <w:p w:rsidR="001A07CA" w:rsidRPr="00326237" w:rsidRDefault="001A07CA" w:rsidP="001A07C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Dotados</w:t>
            </w:r>
            <w:proofErr w:type="spellEnd"/>
            <w:r w:rsidRPr="00326237">
              <w:rPr>
                <w:rFonts w:ascii="Arial" w:hAnsi="Arial" w:cs="Arial"/>
                <w:sz w:val="20"/>
                <w:szCs w:val="20"/>
                <w:lang w:val="en-US"/>
              </w:rPr>
              <w:t>:</w:t>
            </w:r>
          </w:p>
          <w:p w:rsidR="00CB0EB1" w:rsidRPr="00326237" w:rsidRDefault="00CB0EB1" w:rsidP="00CB0EB1">
            <w:pPr>
              <w:spacing w:after="0" w:line="240" w:lineRule="auto"/>
              <w:rPr>
                <w:rFonts w:ascii="Arial" w:hAnsi="Arial" w:cs="Arial"/>
                <w:sz w:val="20"/>
                <w:szCs w:val="20"/>
                <w:lang w:val="en-US"/>
              </w:rPr>
            </w:pPr>
          </w:p>
        </w:tc>
        <w:tc>
          <w:tcPr>
            <w:tcW w:w="866" w:type="pct"/>
            <w:gridSpan w:val="2"/>
          </w:tcPr>
          <w:p w:rsidR="004B45D1" w:rsidRPr="00326237" w:rsidRDefault="004B45D1" w:rsidP="004B45D1">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4B45D1" w:rsidRPr="00326237" w:rsidRDefault="004B45D1" w:rsidP="004B45D1">
            <w:pPr>
              <w:spacing w:after="0" w:line="240" w:lineRule="auto"/>
              <w:rPr>
                <w:rFonts w:ascii="Arial" w:hAnsi="Arial" w:cs="Arial"/>
                <w:sz w:val="20"/>
                <w:szCs w:val="20"/>
              </w:rPr>
            </w:pPr>
          </w:p>
          <w:p w:rsidR="004B45D1" w:rsidRPr="00326237" w:rsidRDefault="004B45D1" w:rsidP="004B45D1">
            <w:pPr>
              <w:spacing w:after="0" w:line="240" w:lineRule="auto"/>
              <w:rPr>
                <w:rFonts w:ascii="Arial" w:hAnsi="Arial" w:cs="Arial"/>
                <w:sz w:val="20"/>
                <w:szCs w:val="20"/>
              </w:rPr>
            </w:pPr>
          </w:p>
          <w:p w:rsidR="004B45D1" w:rsidRPr="00326237" w:rsidRDefault="004B45D1" w:rsidP="004B45D1">
            <w:pPr>
              <w:spacing w:after="0" w:line="240" w:lineRule="auto"/>
              <w:rPr>
                <w:rFonts w:ascii="Arial" w:hAnsi="Arial" w:cs="Arial"/>
                <w:sz w:val="20"/>
                <w:szCs w:val="20"/>
              </w:rPr>
            </w:pPr>
            <w:r w:rsidRPr="00326237">
              <w:rPr>
                <w:rFonts w:ascii="Arial" w:hAnsi="Arial" w:cs="Arial"/>
                <w:sz w:val="20"/>
                <w:szCs w:val="20"/>
              </w:rPr>
              <w:t>Limitaciones lingüísticas Español:</w:t>
            </w:r>
          </w:p>
          <w:p w:rsidR="004B45D1" w:rsidRPr="00326237" w:rsidRDefault="004B45D1" w:rsidP="004B45D1">
            <w:pPr>
              <w:spacing w:after="0" w:line="240" w:lineRule="auto"/>
              <w:rPr>
                <w:rFonts w:ascii="Arial" w:hAnsi="Arial" w:cs="Arial"/>
                <w:sz w:val="20"/>
                <w:szCs w:val="20"/>
                <w:lang w:val="en-US"/>
              </w:rPr>
            </w:pPr>
          </w:p>
          <w:p w:rsidR="004B45D1" w:rsidRPr="00326237" w:rsidRDefault="004B45D1" w:rsidP="004B45D1">
            <w:pPr>
              <w:spacing w:after="0" w:line="240" w:lineRule="auto"/>
              <w:rPr>
                <w:rFonts w:ascii="Arial" w:hAnsi="Arial" w:cs="Arial"/>
                <w:sz w:val="20"/>
                <w:szCs w:val="20"/>
                <w:lang w:val="en-US"/>
              </w:rPr>
            </w:pPr>
          </w:p>
          <w:p w:rsidR="004B45D1" w:rsidRPr="00326237" w:rsidRDefault="004B45D1" w:rsidP="004B45D1">
            <w:pPr>
              <w:spacing w:after="0" w:line="240" w:lineRule="auto"/>
              <w:rPr>
                <w:rFonts w:ascii="Arial" w:hAnsi="Arial" w:cs="Arial"/>
                <w:sz w:val="20"/>
                <w:szCs w:val="20"/>
                <w:lang w:val="en-US"/>
              </w:rPr>
            </w:pPr>
          </w:p>
          <w:p w:rsidR="004B45D1" w:rsidRPr="00326237" w:rsidRDefault="004B45D1" w:rsidP="004B45D1">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4B45D1" w:rsidRPr="00326237" w:rsidRDefault="004B45D1" w:rsidP="004B45D1">
            <w:pPr>
              <w:spacing w:after="0" w:line="240" w:lineRule="auto"/>
              <w:rPr>
                <w:rFonts w:ascii="Arial" w:hAnsi="Arial" w:cs="Arial"/>
                <w:sz w:val="20"/>
                <w:szCs w:val="20"/>
                <w:lang w:val="en-US"/>
              </w:rPr>
            </w:pPr>
          </w:p>
          <w:p w:rsidR="004B45D1" w:rsidRPr="00326237" w:rsidRDefault="004B45D1" w:rsidP="004B45D1">
            <w:pPr>
              <w:spacing w:after="0" w:line="240" w:lineRule="auto"/>
              <w:rPr>
                <w:rFonts w:ascii="Arial" w:hAnsi="Arial" w:cs="Arial"/>
                <w:sz w:val="20"/>
                <w:szCs w:val="20"/>
                <w:lang w:val="en-US"/>
              </w:rPr>
            </w:pPr>
          </w:p>
          <w:p w:rsidR="004B45D1" w:rsidRPr="00326237" w:rsidRDefault="004B45D1" w:rsidP="004B45D1">
            <w:pPr>
              <w:spacing w:after="0" w:line="240" w:lineRule="auto"/>
              <w:rPr>
                <w:rFonts w:ascii="Arial" w:hAnsi="Arial" w:cs="Arial"/>
                <w:sz w:val="20"/>
                <w:szCs w:val="20"/>
                <w:lang w:val="en-US"/>
              </w:rPr>
            </w:pPr>
          </w:p>
          <w:p w:rsidR="004B45D1" w:rsidRPr="00326237" w:rsidRDefault="004B45D1" w:rsidP="004B45D1">
            <w:pPr>
              <w:spacing w:after="0" w:line="240" w:lineRule="auto"/>
              <w:rPr>
                <w:rFonts w:ascii="Arial" w:hAnsi="Arial" w:cs="Arial"/>
                <w:sz w:val="20"/>
                <w:szCs w:val="20"/>
                <w:lang w:val="en-US"/>
              </w:rPr>
            </w:pPr>
            <w:proofErr w:type="spellStart"/>
            <w:r w:rsidRPr="00326237">
              <w:rPr>
                <w:rFonts w:ascii="Arial" w:hAnsi="Arial" w:cs="Arial"/>
                <w:sz w:val="20"/>
                <w:szCs w:val="20"/>
                <w:lang w:val="en-US"/>
              </w:rPr>
              <w:t>Dotados</w:t>
            </w:r>
            <w:proofErr w:type="spellEnd"/>
            <w:r w:rsidRPr="00326237">
              <w:rPr>
                <w:rFonts w:ascii="Arial" w:hAnsi="Arial" w:cs="Arial"/>
                <w:sz w:val="20"/>
                <w:szCs w:val="20"/>
                <w:lang w:val="en-US"/>
              </w:rPr>
              <w:t>:</w:t>
            </w:r>
          </w:p>
          <w:p w:rsidR="004B45D1" w:rsidRPr="00326237" w:rsidRDefault="004B45D1" w:rsidP="004B45D1">
            <w:pPr>
              <w:spacing w:after="0" w:line="240" w:lineRule="auto"/>
              <w:rPr>
                <w:rFonts w:ascii="Arial" w:hAnsi="Arial" w:cs="Arial"/>
                <w:sz w:val="20"/>
                <w:szCs w:val="20"/>
                <w:lang w:val="en-US"/>
              </w:rPr>
            </w:pPr>
          </w:p>
          <w:p w:rsidR="00CB0EB1" w:rsidRPr="00326237" w:rsidRDefault="00CB0EB1" w:rsidP="00CB0EB1">
            <w:pPr>
              <w:spacing w:after="0" w:line="240" w:lineRule="auto"/>
              <w:rPr>
                <w:rFonts w:ascii="Arial" w:hAnsi="Arial" w:cs="Arial"/>
                <w:sz w:val="20"/>
                <w:szCs w:val="20"/>
                <w:lang w:val="en-US"/>
              </w:rPr>
            </w:pPr>
          </w:p>
        </w:tc>
      </w:tr>
      <w:tr w:rsidR="00326237" w:rsidRPr="00326237" w:rsidTr="00851084">
        <w:trPr>
          <w:trHeight w:val="99"/>
        </w:trPr>
        <w:tc>
          <w:tcPr>
            <w:tcW w:w="575" w:type="pct"/>
          </w:tcPr>
          <w:p w:rsidR="00CB0EB1" w:rsidRPr="00326237" w:rsidRDefault="00CB0EB1" w:rsidP="00CB0EB1">
            <w:pPr>
              <w:spacing w:before="120" w:after="120" w:line="240" w:lineRule="auto"/>
              <w:rPr>
                <w:rFonts w:ascii="Arial" w:hAnsi="Arial" w:cs="Arial"/>
                <w:sz w:val="20"/>
                <w:szCs w:val="20"/>
              </w:rPr>
            </w:pPr>
            <w:r w:rsidRPr="00326237">
              <w:rPr>
                <w:rFonts w:ascii="Arial" w:hAnsi="Arial" w:cs="Arial"/>
                <w:sz w:val="20"/>
                <w:szCs w:val="20"/>
              </w:rPr>
              <w:t>Reflexión de la Praxis</w:t>
            </w:r>
          </w:p>
        </w:tc>
        <w:tc>
          <w:tcPr>
            <w:tcW w:w="866" w:type="pct"/>
            <w:shd w:val="clear" w:color="auto" w:fill="auto"/>
          </w:tcPr>
          <w:p w:rsidR="00CB0EB1" w:rsidRPr="00326237" w:rsidRDefault="00CB0EB1" w:rsidP="00CB0EB1">
            <w:pPr>
              <w:spacing w:after="0" w:line="240" w:lineRule="auto"/>
              <w:rPr>
                <w:rFonts w:ascii="Arial" w:hAnsi="Arial" w:cs="Arial"/>
                <w:sz w:val="20"/>
                <w:szCs w:val="20"/>
              </w:rPr>
            </w:pPr>
          </w:p>
        </w:tc>
        <w:tc>
          <w:tcPr>
            <w:tcW w:w="962" w:type="pct"/>
          </w:tcPr>
          <w:p w:rsidR="00CB0EB1" w:rsidRPr="00326237" w:rsidRDefault="00CB0EB1" w:rsidP="00CB0EB1">
            <w:pPr>
              <w:spacing w:after="0" w:line="240" w:lineRule="auto"/>
              <w:rPr>
                <w:rFonts w:ascii="Arial" w:hAnsi="Arial" w:cs="Arial"/>
                <w:sz w:val="20"/>
                <w:szCs w:val="20"/>
              </w:rPr>
            </w:pPr>
          </w:p>
        </w:tc>
        <w:tc>
          <w:tcPr>
            <w:tcW w:w="867" w:type="pct"/>
            <w:gridSpan w:val="2"/>
          </w:tcPr>
          <w:p w:rsidR="00CB0EB1" w:rsidRPr="00326237" w:rsidRDefault="00CB0EB1" w:rsidP="00CB0EB1">
            <w:pPr>
              <w:spacing w:after="0" w:line="240" w:lineRule="auto"/>
              <w:rPr>
                <w:rFonts w:ascii="Arial" w:hAnsi="Arial" w:cs="Arial"/>
                <w:sz w:val="20"/>
                <w:szCs w:val="20"/>
              </w:rPr>
            </w:pPr>
          </w:p>
        </w:tc>
        <w:tc>
          <w:tcPr>
            <w:tcW w:w="864" w:type="pct"/>
            <w:gridSpan w:val="2"/>
          </w:tcPr>
          <w:p w:rsidR="00CB0EB1" w:rsidRPr="00326237" w:rsidRDefault="00CB0EB1" w:rsidP="00CB0EB1">
            <w:pPr>
              <w:spacing w:after="0" w:line="240" w:lineRule="auto"/>
              <w:rPr>
                <w:rFonts w:ascii="Arial" w:hAnsi="Arial" w:cs="Arial"/>
                <w:sz w:val="20"/>
                <w:szCs w:val="20"/>
              </w:rPr>
            </w:pPr>
          </w:p>
        </w:tc>
        <w:tc>
          <w:tcPr>
            <w:tcW w:w="866" w:type="pct"/>
            <w:gridSpan w:val="2"/>
          </w:tcPr>
          <w:p w:rsidR="00CB0EB1" w:rsidRPr="00326237" w:rsidRDefault="00CB0EB1" w:rsidP="00CB0EB1">
            <w:pPr>
              <w:spacing w:after="0" w:line="240" w:lineRule="auto"/>
              <w:rPr>
                <w:rFonts w:ascii="Arial" w:hAnsi="Arial" w:cs="Arial"/>
                <w:sz w:val="20"/>
                <w:szCs w:val="20"/>
              </w:rPr>
            </w:pPr>
          </w:p>
        </w:tc>
      </w:tr>
    </w:tbl>
    <w:p w:rsidR="008A3D29" w:rsidRPr="00326237" w:rsidRDefault="008A3D29" w:rsidP="00BD0025">
      <w:pPr>
        <w:spacing w:after="0" w:line="240" w:lineRule="auto"/>
        <w:rPr>
          <w:rFonts w:ascii="Arial" w:hAnsi="Arial" w:cs="Arial"/>
          <w:sz w:val="20"/>
          <w:szCs w:val="20"/>
        </w:rPr>
      </w:pPr>
    </w:p>
    <w:p w:rsidR="00851084" w:rsidRPr="00326237" w:rsidRDefault="00851084">
      <w:pPr>
        <w:spacing w:after="0" w:line="240" w:lineRule="auto"/>
        <w:rPr>
          <w:rFonts w:ascii="Arial" w:hAnsi="Arial" w:cs="Arial"/>
          <w:sz w:val="20"/>
          <w:szCs w:val="20"/>
        </w:rPr>
      </w:pPr>
      <w:r w:rsidRPr="00326237">
        <w:rPr>
          <w:rFonts w:ascii="Arial" w:hAnsi="Arial" w:cs="Arial"/>
          <w:sz w:val="20"/>
          <w:szCs w:val="20"/>
        </w:rPr>
        <w:br w:type="page"/>
      </w:r>
    </w:p>
    <w:p w:rsidR="00851084" w:rsidRPr="001A07CA" w:rsidRDefault="00851084" w:rsidP="00851084">
      <w:pPr>
        <w:spacing w:after="0" w:line="240" w:lineRule="auto"/>
        <w:rPr>
          <w:rFonts w:ascii="Arial" w:hAnsi="Arial" w:cs="Arial"/>
          <w:sz w:val="24"/>
          <w:szCs w:val="20"/>
          <w:u w:val="single"/>
        </w:rPr>
      </w:pPr>
      <w:r w:rsidRPr="001A07CA">
        <w:rPr>
          <w:rFonts w:ascii="Arial" w:hAnsi="Arial" w:cs="Arial"/>
          <w:sz w:val="24"/>
          <w:szCs w:val="20"/>
        </w:rPr>
        <w:lastRenderedPageBreak/>
        <w:t xml:space="preserve">Título de la Unidad: </w:t>
      </w:r>
      <w:r w:rsidRPr="001A07CA">
        <w:rPr>
          <w:rFonts w:ascii="Arial" w:hAnsi="Arial" w:cs="Arial"/>
          <w:sz w:val="24"/>
          <w:szCs w:val="20"/>
          <w:u w:val="single"/>
          <w:lang w:val="es-ES"/>
        </w:rPr>
        <w:t>11.7: El mundo poético hispánico</w:t>
      </w:r>
      <w:r w:rsidRPr="001A07CA">
        <w:rPr>
          <w:rFonts w:ascii="Arial" w:hAnsi="Arial" w:cs="Arial"/>
          <w:sz w:val="24"/>
          <w:szCs w:val="20"/>
        </w:rPr>
        <w:tab/>
      </w:r>
      <w:r w:rsidRPr="001A07CA">
        <w:rPr>
          <w:rFonts w:ascii="Arial" w:hAnsi="Arial" w:cs="Arial"/>
          <w:sz w:val="24"/>
          <w:szCs w:val="20"/>
        </w:rPr>
        <w:tab/>
      </w:r>
      <w:r w:rsidRPr="001A07CA">
        <w:rPr>
          <w:rFonts w:ascii="Arial" w:hAnsi="Arial" w:cs="Arial"/>
          <w:sz w:val="24"/>
          <w:szCs w:val="20"/>
        </w:rPr>
        <w:tab/>
      </w:r>
      <w:r w:rsidRPr="001A07CA">
        <w:rPr>
          <w:rFonts w:ascii="Arial" w:hAnsi="Arial" w:cs="Arial"/>
          <w:sz w:val="24"/>
          <w:szCs w:val="20"/>
        </w:rPr>
        <w:tab/>
        <w:t xml:space="preserve">Duración: </w:t>
      </w:r>
      <w:r w:rsidRPr="001A07CA">
        <w:rPr>
          <w:rFonts w:ascii="Arial" w:hAnsi="Arial" w:cs="Arial"/>
          <w:sz w:val="24"/>
          <w:szCs w:val="20"/>
          <w:u w:val="single"/>
        </w:rPr>
        <w:t>5 semanas</w:t>
      </w:r>
      <w:r w:rsidRPr="001A07CA">
        <w:rPr>
          <w:rFonts w:ascii="Arial" w:hAnsi="Arial" w:cs="Arial"/>
          <w:sz w:val="24"/>
          <w:szCs w:val="20"/>
        </w:rPr>
        <w:t xml:space="preserve"> </w:t>
      </w:r>
      <w:r w:rsidRPr="001A07CA">
        <w:rPr>
          <w:rFonts w:ascii="Arial" w:hAnsi="Arial" w:cs="Arial"/>
          <w:sz w:val="24"/>
          <w:szCs w:val="20"/>
        </w:rPr>
        <w:tab/>
      </w:r>
      <w:r w:rsidRPr="001A07CA">
        <w:rPr>
          <w:rFonts w:ascii="Arial" w:hAnsi="Arial" w:cs="Arial"/>
          <w:sz w:val="24"/>
          <w:szCs w:val="20"/>
        </w:rPr>
        <w:tab/>
      </w:r>
      <w:r w:rsidRPr="001A07CA">
        <w:rPr>
          <w:rFonts w:ascii="Arial" w:hAnsi="Arial" w:cs="Arial"/>
          <w:sz w:val="24"/>
          <w:szCs w:val="20"/>
        </w:rPr>
        <w:tab/>
      </w:r>
      <w:r w:rsidRPr="001A07CA">
        <w:rPr>
          <w:rFonts w:ascii="Arial" w:hAnsi="Arial" w:cs="Arial"/>
          <w:sz w:val="24"/>
          <w:szCs w:val="20"/>
        </w:rPr>
        <w:tab/>
      </w:r>
      <w:r w:rsidRPr="001A07CA">
        <w:rPr>
          <w:rFonts w:ascii="Arial" w:hAnsi="Arial" w:cs="Arial"/>
          <w:sz w:val="24"/>
          <w:szCs w:val="20"/>
        </w:rPr>
        <w:tab/>
        <w:t>Semana #:</w:t>
      </w:r>
      <w:sdt>
        <w:sdtPr>
          <w:rPr>
            <w:rFonts w:ascii="Arial" w:hAnsi="Arial" w:cs="Arial"/>
            <w:sz w:val="24"/>
            <w:szCs w:val="20"/>
            <w:u w:val="single"/>
          </w:rPr>
          <w:id w:val="-1990551267"/>
          <w:placeholder>
            <w:docPart w:val="A85E2C3D81B54E9FBA8DAF1E01DA6113"/>
          </w:placeholder>
          <w:comboBox>
            <w:listItem w:value="Choose an item."/>
            <w:listItem w:displayText="3" w:value="3"/>
            <w:listItem w:displayText="4" w:value="4"/>
            <w:listItem w:displayText="5" w:value="5"/>
            <w:listItem w:displayText="6" w:value="6"/>
            <w:listItem w:displayText="2" w:value="2"/>
          </w:comboBox>
        </w:sdtPr>
        <w:sdtContent>
          <w:r w:rsidR="009B4ADD" w:rsidRPr="001A07CA">
            <w:rPr>
              <w:rFonts w:ascii="Arial" w:hAnsi="Arial" w:cs="Arial"/>
              <w:sz w:val="24"/>
              <w:szCs w:val="20"/>
              <w:u w:val="single"/>
            </w:rPr>
            <w:t>2</w:t>
          </w:r>
        </w:sdtContent>
      </w:sdt>
    </w:p>
    <w:p w:rsidR="00851084" w:rsidRPr="001A07CA" w:rsidRDefault="00851084" w:rsidP="00851084">
      <w:pPr>
        <w:spacing w:after="0" w:line="240" w:lineRule="auto"/>
        <w:rPr>
          <w:rFonts w:ascii="Arial" w:hAnsi="Arial" w:cs="Arial"/>
          <w:sz w:val="24"/>
          <w:szCs w:val="20"/>
        </w:rPr>
      </w:pPr>
    </w:p>
    <w:p w:rsidR="001A07CA" w:rsidRDefault="00851084" w:rsidP="001A07CA">
      <w:pPr>
        <w:spacing w:after="0" w:line="240" w:lineRule="auto"/>
        <w:rPr>
          <w:rFonts w:ascii="Arial" w:hAnsi="Arial" w:cs="Arial"/>
          <w:sz w:val="24"/>
          <w:szCs w:val="24"/>
        </w:rPr>
      </w:pPr>
      <w:r w:rsidRPr="001A07CA">
        <w:rPr>
          <w:rFonts w:ascii="Arial" w:hAnsi="Arial" w:cs="Arial"/>
          <w:sz w:val="24"/>
          <w:szCs w:val="20"/>
        </w:rPr>
        <w:t xml:space="preserve">Profesor(a): </w:t>
      </w:r>
      <w:r w:rsidRPr="001A07CA">
        <w:rPr>
          <w:rFonts w:ascii="Arial" w:hAnsi="Arial" w:cs="Arial"/>
          <w:sz w:val="24"/>
          <w:szCs w:val="20"/>
          <w:u w:val="single"/>
        </w:rPr>
        <w:tab/>
      </w:r>
      <w:r w:rsidRPr="001A07CA">
        <w:rPr>
          <w:rFonts w:ascii="Arial" w:hAnsi="Arial" w:cs="Arial"/>
          <w:sz w:val="24"/>
          <w:szCs w:val="20"/>
          <w:u w:val="single"/>
        </w:rPr>
        <w:tab/>
      </w:r>
      <w:r w:rsidRPr="001A07CA">
        <w:rPr>
          <w:rFonts w:ascii="Arial" w:hAnsi="Arial" w:cs="Arial"/>
          <w:sz w:val="24"/>
          <w:szCs w:val="20"/>
          <w:u w:val="single"/>
        </w:rPr>
        <w:tab/>
      </w:r>
      <w:r w:rsidRPr="001A07CA">
        <w:rPr>
          <w:rFonts w:ascii="Arial" w:hAnsi="Arial" w:cs="Arial"/>
          <w:sz w:val="24"/>
          <w:szCs w:val="20"/>
          <w:u w:val="single"/>
        </w:rPr>
        <w:tab/>
      </w:r>
      <w:r w:rsidRPr="001A07CA">
        <w:rPr>
          <w:rFonts w:ascii="Arial" w:hAnsi="Arial" w:cs="Arial"/>
          <w:sz w:val="24"/>
          <w:szCs w:val="20"/>
          <w:u w:val="single"/>
        </w:rPr>
        <w:tab/>
      </w:r>
      <w:r w:rsidRPr="001A07CA">
        <w:rPr>
          <w:rFonts w:ascii="Arial" w:hAnsi="Arial" w:cs="Arial"/>
          <w:sz w:val="24"/>
          <w:szCs w:val="20"/>
          <w:u w:val="single"/>
        </w:rPr>
        <w:tab/>
      </w:r>
      <w:r w:rsidRPr="001A07CA">
        <w:rPr>
          <w:rFonts w:ascii="Arial" w:hAnsi="Arial" w:cs="Arial"/>
          <w:sz w:val="24"/>
          <w:szCs w:val="20"/>
          <w:u w:val="single"/>
        </w:rPr>
        <w:tab/>
      </w:r>
      <w:r w:rsidRPr="001A07CA">
        <w:rPr>
          <w:rFonts w:ascii="Arial" w:hAnsi="Arial" w:cs="Arial"/>
          <w:sz w:val="24"/>
          <w:szCs w:val="20"/>
        </w:rPr>
        <w:tab/>
      </w:r>
      <w:r w:rsidRPr="001A07CA">
        <w:rPr>
          <w:rFonts w:ascii="Arial" w:hAnsi="Arial" w:cs="Arial"/>
          <w:sz w:val="24"/>
          <w:szCs w:val="20"/>
        </w:rPr>
        <w:tab/>
        <w:t xml:space="preserve">Materia:  </w:t>
      </w:r>
      <w:sdt>
        <w:sdtPr>
          <w:rPr>
            <w:rFonts w:ascii="Arial" w:hAnsi="Arial" w:cs="Arial"/>
            <w:sz w:val="24"/>
            <w:szCs w:val="20"/>
            <w:u w:val="single"/>
          </w:rPr>
          <w:id w:val="1035533567"/>
          <w:placeholder>
            <w:docPart w:val="6021867129A145C0BCE3B023AACE2597"/>
          </w:placeholder>
          <w:dropDownList>
            <w:listItem w:value="Choose an item."/>
            <w:listItem w:displayText="Español " w:value="Español "/>
          </w:dropDownList>
        </w:sdtPr>
        <w:sdtContent>
          <w:r w:rsidRPr="001A07CA">
            <w:rPr>
              <w:rFonts w:ascii="Arial" w:hAnsi="Arial" w:cs="Arial"/>
              <w:sz w:val="24"/>
              <w:szCs w:val="20"/>
              <w:u w:val="single"/>
            </w:rPr>
            <w:t xml:space="preserve">Español </w:t>
          </w:r>
        </w:sdtContent>
      </w:sdt>
      <w:r w:rsidRPr="001A07CA">
        <w:rPr>
          <w:rFonts w:ascii="Arial" w:hAnsi="Arial" w:cs="Arial"/>
          <w:sz w:val="24"/>
          <w:szCs w:val="20"/>
        </w:rPr>
        <w:tab/>
      </w:r>
      <w:r w:rsidRPr="001A07CA">
        <w:rPr>
          <w:rFonts w:ascii="Arial" w:hAnsi="Arial" w:cs="Arial"/>
          <w:sz w:val="24"/>
          <w:szCs w:val="20"/>
        </w:rPr>
        <w:tab/>
      </w:r>
      <w:r w:rsidRPr="001A07CA">
        <w:rPr>
          <w:rFonts w:ascii="Arial" w:hAnsi="Arial" w:cs="Arial"/>
          <w:sz w:val="24"/>
          <w:szCs w:val="20"/>
        </w:rPr>
        <w:tab/>
        <w:t xml:space="preserve"> </w:t>
      </w:r>
      <w:r w:rsidRPr="001A07CA">
        <w:rPr>
          <w:rFonts w:ascii="Arial" w:hAnsi="Arial" w:cs="Arial"/>
          <w:sz w:val="24"/>
          <w:szCs w:val="20"/>
        </w:rPr>
        <w:tab/>
        <w:t xml:space="preserve">Grado: </w:t>
      </w:r>
      <w:sdt>
        <w:sdtPr>
          <w:rPr>
            <w:rFonts w:ascii="Arial" w:hAnsi="Arial" w:cs="Arial"/>
            <w:sz w:val="24"/>
            <w:szCs w:val="20"/>
            <w:u w:val="single"/>
          </w:rPr>
          <w:id w:val="1009340736"/>
          <w:placeholder>
            <w:docPart w:val="6021867129A145C0BCE3B023AACE2597"/>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Content>
          <w:r w:rsidRPr="001A07CA">
            <w:rPr>
              <w:rFonts w:ascii="Arial" w:hAnsi="Arial" w:cs="Arial"/>
              <w:sz w:val="24"/>
              <w:szCs w:val="20"/>
              <w:u w:val="single"/>
            </w:rPr>
            <w:t xml:space="preserve">Undécimo </w:t>
          </w:r>
        </w:sdtContent>
      </w:sdt>
      <w:r w:rsidRPr="001A07CA">
        <w:rPr>
          <w:rFonts w:ascii="Arial" w:hAnsi="Arial" w:cs="Arial"/>
          <w:sz w:val="24"/>
          <w:szCs w:val="20"/>
        </w:rPr>
        <w:tab/>
      </w:r>
      <w:r w:rsidRPr="001A07CA">
        <w:rPr>
          <w:rFonts w:ascii="Arial" w:hAnsi="Arial" w:cs="Arial"/>
          <w:sz w:val="24"/>
          <w:szCs w:val="20"/>
        </w:rPr>
        <w:tab/>
      </w:r>
      <w:r w:rsidR="001A07CA" w:rsidRPr="001A07CA">
        <w:rPr>
          <w:rFonts w:ascii="Arial" w:hAnsi="Arial" w:cs="Arial"/>
          <w:sz w:val="24"/>
          <w:szCs w:val="24"/>
        </w:rPr>
        <w:t>Del ____________ al __________</w:t>
      </w:r>
    </w:p>
    <w:p w:rsidR="00851084" w:rsidRPr="00326237" w:rsidRDefault="00851084" w:rsidP="00851084">
      <w:pPr>
        <w:spacing w:after="0" w:line="240" w:lineRule="auto"/>
        <w:rPr>
          <w:rFonts w:ascii="Arial" w:hAnsi="Arial" w:cs="Arial"/>
          <w:sz w:val="20"/>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36"/>
      </w:tblGrid>
      <w:tr w:rsidR="00326237" w:rsidRPr="00326237" w:rsidTr="00851084">
        <w:trPr>
          <w:trHeight w:val="187"/>
        </w:trPr>
        <w:tc>
          <w:tcPr>
            <w:tcW w:w="5000" w:type="pct"/>
            <w:shd w:val="clear" w:color="auto" w:fill="E7E6E6"/>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RESULTADOS DESEADOS</w:t>
            </w:r>
          </w:p>
        </w:tc>
      </w:tr>
      <w:tr w:rsidR="00326237" w:rsidRPr="00326237" w:rsidTr="00851084">
        <w:trPr>
          <w:trHeight w:val="187"/>
        </w:trPr>
        <w:tc>
          <w:tcPr>
            <w:tcW w:w="5000" w:type="pct"/>
            <w:shd w:val="clear" w:color="auto" w:fill="FFFFFF"/>
          </w:tcPr>
          <w:p w:rsidR="00851084" w:rsidRPr="00326237" w:rsidRDefault="00851084" w:rsidP="00851084">
            <w:pPr>
              <w:spacing w:after="0" w:line="240" w:lineRule="auto"/>
              <w:ind w:left="426"/>
              <w:rPr>
                <w:rFonts w:ascii="Arial" w:hAnsi="Arial" w:cs="Arial"/>
                <w:sz w:val="20"/>
                <w:szCs w:val="20"/>
              </w:rPr>
            </w:pPr>
            <w:r w:rsidRPr="00326237">
              <w:rPr>
                <w:rFonts w:ascii="Arial" w:hAnsi="Arial" w:cs="Arial"/>
                <w:sz w:val="20"/>
                <w:szCs w:val="20"/>
              </w:rPr>
              <w:t>Compresión Duradera (entendimientos claves)</w:t>
            </w:r>
          </w:p>
          <w:p w:rsidR="00851084" w:rsidRPr="00326237" w:rsidRDefault="00851084" w:rsidP="00851084">
            <w:pPr>
              <w:spacing w:after="0" w:line="240" w:lineRule="auto"/>
              <w:ind w:left="426"/>
              <w:rPr>
                <w:rFonts w:ascii="Arial" w:hAnsi="Arial" w:cs="Arial"/>
                <w:sz w:val="20"/>
                <w:szCs w:val="20"/>
              </w:rPr>
            </w:pPr>
            <w:r w:rsidRPr="00326237">
              <w:rPr>
                <w:rFonts w:ascii="Arial" w:hAnsi="Arial" w:cs="Arial"/>
                <w:sz w:val="20"/>
                <w:szCs w:val="20"/>
              </w:rPr>
              <w:t>Ejemplo: Los estudiantes entenderán que…</w:t>
            </w:r>
          </w:p>
          <w:p w:rsidR="009B4ADD" w:rsidRPr="00326237" w:rsidRDefault="009B4ADD" w:rsidP="009B4ADD">
            <w:pPr>
              <w:spacing w:after="0" w:line="240" w:lineRule="auto"/>
              <w:ind w:left="426"/>
              <w:rPr>
                <w:rFonts w:ascii="Arial" w:hAnsi="Arial" w:cs="Arial"/>
                <w:sz w:val="20"/>
                <w:szCs w:val="20"/>
                <w:lang w:val="es-ES"/>
              </w:rPr>
            </w:pPr>
            <w:r w:rsidRPr="00326237">
              <w:rPr>
                <w:rFonts w:ascii="Arial" w:hAnsi="Arial" w:cs="Arial"/>
                <w:sz w:val="20"/>
                <w:szCs w:val="20"/>
                <w:lang w:val="es-ES"/>
              </w:rPr>
              <w:t>CD1.  Las personas escriben y leen poemas para expresarse, por placer, motivos académicos y para ampliar su conocimiento.</w:t>
            </w:r>
          </w:p>
          <w:p w:rsidR="009B4ADD" w:rsidRPr="00326237" w:rsidRDefault="009B4ADD" w:rsidP="009B4ADD">
            <w:pPr>
              <w:spacing w:after="0" w:line="240" w:lineRule="auto"/>
              <w:ind w:left="426"/>
              <w:rPr>
                <w:rFonts w:ascii="Arial" w:hAnsi="Arial" w:cs="Arial"/>
                <w:sz w:val="20"/>
                <w:szCs w:val="20"/>
                <w:lang w:val="es-ES"/>
              </w:rPr>
            </w:pPr>
            <w:r w:rsidRPr="00326237">
              <w:rPr>
                <w:rFonts w:ascii="Arial" w:hAnsi="Arial" w:cs="Arial"/>
                <w:sz w:val="20"/>
                <w:szCs w:val="20"/>
                <w:lang w:val="es-ES"/>
              </w:rPr>
              <w:t>CD2.  Los poetas comparten emociones, experiencias, o pensamientos a través de palabras, cuidadosamente seleccionadas, en diferentes formatos, con técnicas y diversos elementos de la poesía.</w:t>
            </w:r>
          </w:p>
          <w:p w:rsidR="00851084" w:rsidRPr="00326237" w:rsidRDefault="009B4ADD" w:rsidP="009B4ADD">
            <w:pPr>
              <w:spacing w:after="0" w:line="240" w:lineRule="auto"/>
              <w:ind w:left="426"/>
              <w:rPr>
                <w:rFonts w:ascii="Arial" w:hAnsi="Arial" w:cs="Arial"/>
                <w:sz w:val="20"/>
                <w:szCs w:val="20"/>
              </w:rPr>
            </w:pPr>
            <w:r w:rsidRPr="00326237">
              <w:rPr>
                <w:rFonts w:ascii="Arial" w:hAnsi="Arial" w:cs="Arial"/>
                <w:sz w:val="20"/>
                <w:szCs w:val="20"/>
                <w:lang w:val="es-ES"/>
              </w:rPr>
              <w:t xml:space="preserve">CD3.  Al igual que otros textos, leer poesía extiende nuestra compresión del mundo, de nosotros mismos y de otros al reflexionar en su contenido. </w:t>
            </w:r>
            <w:r w:rsidRPr="00326237">
              <w:rPr>
                <w:rFonts w:ascii="Arial" w:hAnsi="Arial" w:cs="Arial"/>
                <w:sz w:val="20"/>
                <w:szCs w:val="20"/>
                <w:lang w:val="es-ES_tradnl"/>
              </w:rPr>
              <w:t>La poesía nos sensibiliza.</w:t>
            </w:r>
          </w:p>
        </w:tc>
      </w:tr>
      <w:tr w:rsidR="00326237" w:rsidRPr="00326237" w:rsidTr="00851084">
        <w:trPr>
          <w:trHeight w:val="247"/>
        </w:trPr>
        <w:tc>
          <w:tcPr>
            <w:tcW w:w="5000" w:type="pct"/>
            <w:shd w:val="clear" w:color="auto" w:fill="E7E6E6"/>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EVALUACION DEL APRENDIZAJE</w:t>
            </w:r>
          </w:p>
        </w:tc>
      </w:tr>
      <w:tr w:rsidR="00326237" w:rsidRPr="00326237" w:rsidTr="00851084">
        <w:trPr>
          <w:trHeight w:val="187"/>
        </w:trPr>
        <w:tc>
          <w:tcPr>
            <w:tcW w:w="5000" w:type="pct"/>
            <w:shd w:val="clear" w:color="auto" w:fill="FFFFFF"/>
          </w:tcPr>
          <w:p w:rsidR="00851084" w:rsidRPr="00326237" w:rsidRDefault="00851084" w:rsidP="00851084">
            <w:pPr>
              <w:spacing w:after="0" w:line="240" w:lineRule="auto"/>
              <w:ind w:left="426"/>
              <w:rPr>
                <w:rFonts w:ascii="Arial" w:hAnsi="Arial" w:cs="Arial"/>
                <w:sz w:val="20"/>
                <w:szCs w:val="20"/>
              </w:rPr>
            </w:pPr>
            <w:r w:rsidRPr="00326237">
              <w:rPr>
                <w:rFonts w:ascii="Arial" w:hAnsi="Arial" w:cs="Arial"/>
                <w:sz w:val="20"/>
                <w:szCs w:val="20"/>
              </w:rPr>
              <w:t xml:space="preserve">Evaluación </w:t>
            </w:r>
            <w:proofErr w:type="spellStart"/>
            <w:r w:rsidRPr="00326237">
              <w:rPr>
                <w:rFonts w:ascii="Arial" w:hAnsi="Arial" w:cs="Arial"/>
                <w:sz w:val="20"/>
                <w:szCs w:val="20"/>
              </w:rPr>
              <w:t>sumativa</w:t>
            </w:r>
            <w:proofErr w:type="spellEnd"/>
            <w:r w:rsidRPr="00326237">
              <w:rPr>
                <w:rFonts w:ascii="Arial" w:hAnsi="Arial" w:cs="Arial"/>
                <w:sz w:val="20"/>
                <w:szCs w:val="20"/>
              </w:rPr>
              <w:t xml:space="preserve"> (TD) (proyectos de unidad, exámenes, otros) </w:t>
            </w:r>
          </w:p>
          <w:p w:rsidR="009B4ADD" w:rsidRPr="00AF2FF4" w:rsidRDefault="009B4ADD" w:rsidP="00A470E1">
            <w:pPr>
              <w:pStyle w:val="NoSpacing"/>
              <w:numPr>
                <w:ilvl w:val="0"/>
                <w:numId w:val="8"/>
              </w:numPr>
              <w:rPr>
                <w:rFonts w:ascii="Arial" w:hAnsi="Arial" w:cs="Arial"/>
                <w:color w:val="auto"/>
                <w:sz w:val="20"/>
                <w:szCs w:val="20"/>
              </w:rPr>
            </w:pPr>
            <w:proofErr w:type="spellStart"/>
            <w:r w:rsidRPr="00AF2FF4">
              <w:rPr>
                <w:rFonts w:ascii="Arial" w:hAnsi="Arial" w:cs="Arial"/>
                <w:color w:val="auto"/>
                <w:sz w:val="20"/>
                <w:szCs w:val="20"/>
              </w:rPr>
              <w:t>Canción</w:t>
            </w:r>
            <w:proofErr w:type="spellEnd"/>
            <w:r w:rsidRPr="00AF2FF4">
              <w:rPr>
                <w:rFonts w:ascii="Arial" w:hAnsi="Arial" w:cs="Arial"/>
                <w:color w:val="auto"/>
                <w:sz w:val="20"/>
                <w:szCs w:val="20"/>
              </w:rPr>
              <w:t xml:space="preserve"> de </w:t>
            </w:r>
            <w:proofErr w:type="spellStart"/>
            <w:r w:rsidRPr="00AF2FF4">
              <w:rPr>
                <w:rFonts w:ascii="Arial" w:hAnsi="Arial" w:cs="Arial"/>
                <w:color w:val="auto"/>
                <w:sz w:val="20"/>
                <w:szCs w:val="20"/>
              </w:rPr>
              <w:t>poemas</w:t>
            </w:r>
            <w:proofErr w:type="spellEnd"/>
          </w:p>
          <w:p w:rsidR="009B4ADD" w:rsidRPr="00AF2FF4" w:rsidRDefault="009B4ADD" w:rsidP="00A470E1">
            <w:pPr>
              <w:pStyle w:val="NoSpacing"/>
              <w:numPr>
                <w:ilvl w:val="0"/>
                <w:numId w:val="8"/>
              </w:numPr>
              <w:rPr>
                <w:rFonts w:ascii="Arial" w:hAnsi="Arial" w:cs="Arial"/>
                <w:color w:val="auto"/>
                <w:sz w:val="20"/>
                <w:szCs w:val="20"/>
              </w:rPr>
            </w:pPr>
            <w:proofErr w:type="spellStart"/>
            <w:r w:rsidRPr="00AF2FF4">
              <w:rPr>
                <w:rFonts w:ascii="Arial" w:hAnsi="Arial" w:cs="Arial"/>
                <w:color w:val="auto"/>
                <w:sz w:val="20"/>
                <w:szCs w:val="20"/>
              </w:rPr>
              <w:t>Investiga</w:t>
            </w:r>
            <w:proofErr w:type="spellEnd"/>
            <w:r w:rsidRPr="00AF2FF4">
              <w:rPr>
                <w:rFonts w:ascii="Arial" w:hAnsi="Arial" w:cs="Arial"/>
                <w:color w:val="auto"/>
                <w:sz w:val="20"/>
                <w:szCs w:val="20"/>
              </w:rPr>
              <w:t xml:space="preserve"> el </w:t>
            </w:r>
            <w:proofErr w:type="spellStart"/>
            <w:r w:rsidRPr="00AF2FF4">
              <w:rPr>
                <w:rFonts w:ascii="Arial" w:hAnsi="Arial" w:cs="Arial"/>
                <w:color w:val="auto"/>
                <w:sz w:val="20"/>
                <w:szCs w:val="20"/>
              </w:rPr>
              <w:t>lenguaje</w:t>
            </w:r>
            <w:proofErr w:type="spellEnd"/>
            <w:r w:rsidRPr="00AF2FF4">
              <w:rPr>
                <w:rFonts w:ascii="Arial" w:hAnsi="Arial" w:cs="Arial"/>
                <w:color w:val="auto"/>
                <w:sz w:val="20"/>
                <w:szCs w:val="20"/>
              </w:rPr>
              <w:t xml:space="preserve"> </w:t>
            </w:r>
            <w:proofErr w:type="spellStart"/>
            <w:r w:rsidRPr="00AF2FF4">
              <w:rPr>
                <w:rFonts w:ascii="Arial" w:hAnsi="Arial" w:cs="Arial"/>
                <w:color w:val="auto"/>
                <w:sz w:val="20"/>
                <w:szCs w:val="20"/>
              </w:rPr>
              <w:t>poético</w:t>
            </w:r>
            <w:proofErr w:type="spellEnd"/>
          </w:p>
          <w:p w:rsidR="00851084" w:rsidRPr="00326237" w:rsidRDefault="009B4ADD" w:rsidP="00A470E1">
            <w:pPr>
              <w:pStyle w:val="NoSpacing"/>
              <w:numPr>
                <w:ilvl w:val="0"/>
                <w:numId w:val="8"/>
              </w:numPr>
              <w:rPr>
                <w:rFonts w:ascii="Arial" w:hAnsi="Arial" w:cs="Arial"/>
                <w:i/>
                <w:color w:val="auto"/>
                <w:sz w:val="20"/>
                <w:szCs w:val="20"/>
              </w:rPr>
            </w:pPr>
            <w:proofErr w:type="spellStart"/>
            <w:r w:rsidRPr="00AF2FF4">
              <w:rPr>
                <w:rFonts w:ascii="Arial" w:hAnsi="Arial" w:cs="Arial"/>
                <w:color w:val="auto"/>
                <w:sz w:val="20"/>
                <w:szCs w:val="20"/>
              </w:rPr>
              <w:t>Mi</w:t>
            </w:r>
            <w:proofErr w:type="spellEnd"/>
            <w:r w:rsidRPr="00AF2FF4">
              <w:rPr>
                <w:rFonts w:ascii="Arial" w:hAnsi="Arial" w:cs="Arial"/>
                <w:color w:val="auto"/>
                <w:sz w:val="20"/>
                <w:szCs w:val="20"/>
              </w:rPr>
              <w:t xml:space="preserve"> </w:t>
            </w:r>
            <w:proofErr w:type="spellStart"/>
            <w:r w:rsidRPr="00AF2FF4">
              <w:rPr>
                <w:rFonts w:ascii="Arial" w:hAnsi="Arial" w:cs="Arial"/>
                <w:color w:val="auto"/>
                <w:sz w:val="20"/>
                <w:szCs w:val="20"/>
              </w:rPr>
              <w:t>inspiración</w:t>
            </w:r>
            <w:proofErr w:type="spellEnd"/>
            <w:r w:rsidRPr="00AF2FF4">
              <w:rPr>
                <w:rFonts w:ascii="Arial" w:hAnsi="Arial" w:cs="Arial"/>
                <w:color w:val="auto"/>
                <w:sz w:val="20"/>
                <w:szCs w:val="20"/>
              </w:rPr>
              <w:t xml:space="preserve"> </w:t>
            </w:r>
            <w:proofErr w:type="spellStart"/>
            <w:r w:rsidRPr="00AF2FF4">
              <w:rPr>
                <w:rFonts w:ascii="Arial" w:hAnsi="Arial" w:cs="Arial"/>
                <w:color w:val="auto"/>
                <w:sz w:val="20"/>
                <w:szCs w:val="20"/>
              </w:rPr>
              <w:t>poética</w:t>
            </w:r>
            <w:proofErr w:type="spellEnd"/>
          </w:p>
        </w:tc>
      </w:tr>
    </w:tbl>
    <w:p w:rsidR="00AF2FF4" w:rsidRDefault="00AF2FF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7"/>
        <w:gridCol w:w="3280"/>
        <w:gridCol w:w="3643"/>
        <w:gridCol w:w="3284"/>
        <w:gridCol w:w="3272"/>
        <w:gridCol w:w="3280"/>
      </w:tblGrid>
      <w:tr w:rsidR="00326237" w:rsidRPr="00326237" w:rsidTr="00AF2FF4">
        <w:trPr>
          <w:trHeight w:val="187"/>
          <w:tblHeader/>
        </w:trPr>
        <w:tc>
          <w:tcPr>
            <w:tcW w:w="5000" w:type="pct"/>
            <w:gridSpan w:val="6"/>
            <w:shd w:val="clear" w:color="auto" w:fill="E7E6E6"/>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PLAN DE APRENDIZAJE</w:t>
            </w:r>
          </w:p>
        </w:tc>
      </w:tr>
      <w:tr w:rsidR="00326237" w:rsidRPr="00326237" w:rsidTr="00AF2FF4">
        <w:trPr>
          <w:trHeight w:val="187"/>
          <w:tblHeader/>
        </w:trPr>
        <w:tc>
          <w:tcPr>
            <w:tcW w:w="5000" w:type="pct"/>
            <w:gridSpan w:val="6"/>
            <w:shd w:val="clear" w:color="auto" w:fill="FFFFFF"/>
          </w:tcPr>
          <w:p w:rsidR="00851084" w:rsidRPr="00326237" w:rsidRDefault="00851084" w:rsidP="00851084">
            <w:pPr>
              <w:spacing w:after="0" w:line="240" w:lineRule="auto"/>
              <w:ind w:left="426"/>
              <w:jc w:val="center"/>
              <w:rPr>
                <w:rFonts w:ascii="Arial" w:hAnsi="Arial" w:cs="Arial"/>
                <w:sz w:val="20"/>
                <w:szCs w:val="20"/>
              </w:rPr>
            </w:pPr>
            <w:r w:rsidRPr="00326237">
              <w:rPr>
                <w:rFonts w:ascii="Arial" w:hAnsi="Arial" w:cs="Arial"/>
                <w:sz w:val="20"/>
                <w:szCs w:val="20"/>
              </w:rPr>
              <w:t>Actividades de Aprendizaje Sugeridas:</w:t>
            </w:r>
          </w:p>
        </w:tc>
      </w:tr>
      <w:tr w:rsidR="00326237" w:rsidRPr="00326237" w:rsidTr="00AF2FF4">
        <w:trPr>
          <w:trHeight w:val="79"/>
          <w:tblHeader/>
        </w:trPr>
        <w:tc>
          <w:tcPr>
            <w:tcW w:w="575" w:type="pct"/>
            <w:shd w:val="clear" w:color="auto" w:fill="D9E2F3"/>
          </w:tcPr>
          <w:p w:rsidR="00851084" w:rsidRPr="00326237" w:rsidRDefault="00851084" w:rsidP="00851084">
            <w:pPr>
              <w:spacing w:after="0" w:line="240" w:lineRule="auto"/>
              <w:jc w:val="center"/>
              <w:rPr>
                <w:rFonts w:ascii="Arial" w:hAnsi="Arial" w:cs="Arial"/>
                <w:sz w:val="20"/>
                <w:szCs w:val="20"/>
              </w:rPr>
            </w:pPr>
          </w:p>
        </w:tc>
        <w:tc>
          <w:tcPr>
            <w:tcW w:w="866" w:type="pct"/>
            <w:shd w:val="clear" w:color="auto" w:fill="D9E2F3"/>
          </w:tcPr>
          <w:p w:rsidR="00851084" w:rsidRPr="00326237" w:rsidRDefault="00D15818" w:rsidP="00851084">
            <w:pPr>
              <w:spacing w:after="0" w:line="240" w:lineRule="auto"/>
              <w:jc w:val="center"/>
              <w:rPr>
                <w:rFonts w:ascii="Arial" w:hAnsi="Arial" w:cs="Arial"/>
                <w:sz w:val="20"/>
                <w:szCs w:val="20"/>
              </w:rPr>
            </w:pPr>
            <w:r w:rsidRPr="00326237">
              <w:rPr>
                <w:rFonts w:ascii="Arial" w:hAnsi="Arial" w:cs="Arial"/>
                <w:sz w:val="20"/>
                <w:szCs w:val="20"/>
              </w:rPr>
              <w:t>Día 6</w:t>
            </w:r>
          </w:p>
        </w:tc>
        <w:tc>
          <w:tcPr>
            <w:tcW w:w="962" w:type="pct"/>
            <w:shd w:val="clear" w:color="auto" w:fill="D9E2F3"/>
          </w:tcPr>
          <w:p w:rsidR="00851084" w:rsidRPr="00326237" w:rsidRDefault="00D15818" w:rsidP="00851084">
            <w:pPr>
              <w:spacing w:after="0" w:line="240" w:lineRule="auto"/>
              <w:jc w:val="center"/>
              <w:rPr>
                <w:rFonts w:ascii="Arial" w:hAnsi="Arial" w:cs="Arial"/>
                <w:sz w:val="20"/>
                <w:szCs w:val="20"/>
              </w:rPr>
            </w:pPr>
            <w:r w:rsidRPr="00326237">
              <w:rPr>
                <w:rFonts w:ascii="Arial" w:hAnsi="Arial" w:cs="Arial"/>
                <w:sz w:val="20"/>
                <w:szCs w:val="20"/>
              </w:rPr>
              <w:t>Día 7</w:t>
            </w:r>
          </w:p>
        </w:tc>
        <w:tc>
          <w:tcPr>
            <w:tcW w:w="867" w:type="pct"/>
            <w:shd w:val="clear" w:color="auto" w:fill="D9E2F3"/>
          </w:tcPr>
          <w:p w:rsidR="00851084" w:rsidRPr="00326237" w:rsidRDefault="00D15818" w:rsidP="00851084">
            <w:pPr>
              <w:spacing w:after="0" w:line="240" w:lineRule="auto"/>
              <w:jc w:val="center"/>
              <w:rPr>
                <w:rFonts w:ascii="Arial" w:hAnsi="Arial" w:cs="Arial"/>
                <w:sz w:val="20"/>
                <w:szCs w:val="20"/>
              </w:rPr>
            </w:pPr>
            <w:r w:rsidRPr="00326237">
              <w:rPr>
                <w:rFonts w:ascii="Arial" w:hAnsi="Arial" w:cs="Arial"/>
                <w:sz w:val="20"/>
                <w:szCs w:val="20"/>
              </w:rPr>
              <w:t>Día 8</w:t>
            </w:r>
          </w:p>
        </w:tc>
        <w:tc>
          <w:tcPr>
            <w:tcW w:w="864" w:type="pct"/>
            <w:shd w:val="clear" w:color="auto" w:fill="D9E2F3"/>
          </w:tcPr>
          <w:p w:rsidR="00851084" w:rsidRPr="00326237" w:rsidRDefault="00D15818" w:rsidP="00D15818">
            <w:pPr>
              <w:spacing w:after="0" w:line="240" w:lineRule="auto"/>
              <w:jc w:val="center"/>
              <w:rPr>
                <w:rFonts w:ascii="Arial" w:hAnsi="Arial" w:cs="Arial"/>
                <w:sz w:val="20"/>
                <w:szCs w:val="20"/>
              </w:rPr>
            </w:pPr>
            <w:r w:rsidRPr="00326237">
              <w:rPr>
                <w:rFonts w:ascii="Arial" w:hAnsi="Arial" w:cs="Arial"/>
                <w:sz w:val="20"/>
                <w:szCs w:val="20"/>
              </w:rPr>
              <w:t>Día 9</w:t>
            </w:r>
          </w:p>
        </w:tc>
        <w:tc>
          <w:tcPr>
            <w:tcW w:w="866" w:type="pct"/>
            <w:shd w:val="clear" w:color="auto" w:fill="D9E2F3"/>
          </w:tcPr>
          <w:p w:rsidR="00851084" w:rsidRPr="00326237" w:rsidRDefault="00D15818" w:rsidP="00851084">
            <w:pPr>
              <w:spacing w:after="0" w:line="240" w:lineRule="auto"/>
              <w:jc w:val="center"/>
              <w:rPr>
                <w:rFonts w:ascii="Arial" w:hAnsi="Arial" w:cs="Arial"/>
                <w:sz w:val="20"/>
                <w:szCs w:val="20"/>
              </w:rPr>
            </w:pPr>
            <w:r w:rsidRPr="00326237">
              <w:rPr>
                <w:rFonts w:ascii="Arial" w:hAnsi="Arial" w:cs="Arial"/>
                <w:sz w:val="20"/>
                <w:szCs w:val="20"/>
              </w:rPr>
              <w:t>Día 10</w:t>
            </w:r>
          </w:p>
        </w:tc>
      </w:tr>
      <w:tr w:rsidR="00326237" w:rsidRPr="00326237" w:rsidTr="00851084">
        <w:trPr>
          <w:trHeight w:val="530"/>
        </w:trPr>
        <w:tc>
          <w:tcPr>
            <w:tcW w:w="575" w:type="pct"/>
            <w:shd w:val="clear" w:color="auto" w:fill="auto"/>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Estándares</w:t>
            </w:r>
          </w:p>
        </w:tc>
        <w:tc>
          <w:tcPr>
            <w:tcW w:w="866" w:type="pct"/>
            <w:shd w:val="clear" w:color="auto" w:fill="auto"/>
            <w:vAlign w:val="center"/>
          </w:tcPr>
          <w:sdt>
            <w:sdtPr>
              <w:rPr>
                <w:rFonts w:ascii="Arial" w:hAnsi="Arial" w:cs="Arial"/>
                <w:sz w:val="20"/>
                <w:szCs w:val="20"/>
              </w:rPr>
              <w:alias w:val="Estándares"/>
              <w:tag w:val="Estándares"/>
              <w:id w:val="1779914304"/>
              <w:placeholder>
                <w:docPart w:val="C835361D10C7411D97BD8C9995453190"/>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B210C"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889465878"/>
              <w:placeholder>
                <w:docPart w:val="047A4CE848A14B10968A241F39526B6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B210C"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2005041745"/>
              <w:placeholder>
                <w:docPart w:val="11FDA476498F45F4BA989A1FF78046E9"/>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B210C" w:rsidP="00851084">
                <w:pPr>
                  <w:spacing w:after="0" w:line="240" w:lineRule="auto"/>
                  <w:jc w:val="center"/>
                  <w:rPr>
                    <w:rFonts w:ascii="Arial" w:hAnsi="Arial" w:cs="Arial"/>
                    <w:sz w:val="20"/>
                    <w:szCs w:val="20"/>
                  </w:rPr>
                </w:pPr>
                <w:r w:rsidRPr="00326237">
                  <w:rPr>
                    <w:rFonts w:ascii="Arial" w:hAnsi="Arial" w:cs="Arial"/>
                    <w:sz w:val="20"/>
                    <w:szCs w:val="20"/>
                  </w:rPr>
                  <w:t>Dominio de la Lengua</w:t>
                </w:r>
              </w:p>
            </w:sdtContent>
          </w:sdt>
          <w:p w:rsidR="00851084" w:rsidRPr="00326237" w:rsidRDefault="00851084" w:rsidP="00851084">
            <w:pPr>
              <w:spacing w:after="0" w:line="240" w:lineRule="auto"/>
              <w:jc w:val="center"/>
              <w:rPr>
                <w:rFonts w:ascii="Arial" w:hAnsi="Arial" w:cs="Arial"/>
                <w:sz w:val="20"/>
                <w:szCs w:val="20"/>
                <w:lang w:val="en-US"/>
              </w:rPr>
            </w:pPr>
          </w:p>
        </w:tc>
        <w:tc>
          <w:tcPr>
            <w:tcW w:w="962" w:type="pct"/>
            <w:shd w:val="clear" w:color="auto" w:fill="auto"/>
            <w:vAlign w:val="center"/>
          </w:tcPr>
          <w:sdt>
            <w:sdtPr>
              <w:rPr>
                <w:rFonts w:ascii="Arial" w:hAnsi="Arial" w:cs="Arial"/>
                <w:sz w:val="20"/>
                <w:szCs w:val="20"/>
              </w:rPr>
              <w:alias w:val="Estándares"/>
              <w:tag w:val="Estándares"/>
              <w:id w:val="-753281970"/>
              <w:placeholder>
                <w:docPart w:val="EB34136E39944DC5A40C7EB05812C6A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D65FDD"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699660262"/>
              <w:placeholder>
                <w:docPart w:val="FAFCD0E7B1ED4344B6877CFCA3CBF301"/>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D65FDD"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1385940923"/>
              <w:placeholder>
                <w:docPart w:val="1500E14042C84E59942D097537089733"/>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D65FDD" w:rsidP="00851084">
                <w:pPr>
                  <w:spacing w:after="0" w:line="240" w:lineRule="auto"/>
                  <w:jc w:val="center"/>
                  <w:rPr>
                    <w:rFonts w:ascii="Arial" w:hAnsi="Arial" w:cs="Arial"/>
                    <w:sz w:val="20"/>
                    <w:szCs w:val="20"/>
                  </w:rPr>
                </w:pPr>
                <w:r w:rsidRPr="00326237">
                  <w:rPr>
                    <w:rFonts w:ascii="Arial" w:hAnsi="Arial" w:cs="Arial"/>
                    <w:sz w:val="20"/>
                    <w:szCs w:val="20"/>
                  </w:rPr>
                  <w:t>Dominio de la Lengua</w:t>
                </w:r>
              </w:p>
            </w:sdtContent>
          </w:sdt>
          <w:p w:rsidR="00851084" w:rsidRPr="00326237" w:rsidRDefault="00851084" w:rsidP="00851084">
            <w:pPr>
              <w:spacing w:after="0" w:line="240" w:lineRule="auto"/>
              <w:jc w:val="center"/>
              <w:rPr>
                <w:rFonts w:ascii="Arial" w:hAnsi="Arial" w:cs="Arial"/>
                <w:sz w:val="20"/>
                <w:szCs w:val="20"/>
                <w:lang w:val="en-US"/>
              </w:rPr>
            </w:pPr>
          </w:p>
        </w:tc>
        <w:tc>
          <w:tcPr>
            <w:tcW w:w="867" w:type="pct"/>
            <w:shd w:val="clear" w:color="auto" w:fill="auto"/>
            <w:vAlign w:val="center"/>
          </w:tcPr>
          <w:sdt>
            <w:sdtPr>
              <w:rPr>
                <w:rFonts w:ascii="Arial" w:hAnsi="Arial" w:cs="Arial"/>
                <w:sz w:val="20"/>
                <w:szCs w:val="20"/>
              </w:rPr>
              <w:alias w:val="Estándares"/>
              <w:tag w:val="Estándares"/>
              <w:id w:val="1464773645"/>
              <w:placeholder>
                <w:docPart w:val="CF6F4CBCB3A64DC78A92319971D220CF"/>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D65FDD"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024090075"/>
              <w:placeholder>
                <w:docPart w:val="A31F7BE8D5AA4E47AB310F33E560C571"/>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D65FDD"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185103977"/>
              <w:placeholder>
                <w:docPart w:val="042D89812C4E442B9030329B8979883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D65FDD" w:rsidP="00851084">
                <w:pPr>
                  <w:spacing w:after="0" w:line="240" w:lineRule="auto"/>
                  <w:jc w:val="center"/>
                  <w:rPr>
                    <w:rFonts w:ascii="Arial" w:hAnsi="Arial" w:cs="Arial"/>
                    <w:sz w:val="20"/>
                    <w:szCs w:val="20"/>
                  </w:rPr>
                </w:pPr>
                <w:r w:rsidRPr="00326237">
                  <w:rPr>
                    <w:rFonts w:ascii="Arial" w:hAnsi="Arial" w:cs="Arial"/>
                    <w:sz w:val="20"/>
                    <w:szCs w:val="20"/>
                  </w:rPr>
                  <w:t>Dominio de la Lengua</w:t>
                </w:r>
              </w:p>
            </w:sdtContent>
          </w:sdt>
          <w:p w:rsidR="00851084" w:rsidRPr="00326237" w:rsidRDefault="00851084" w:rsidP="00851084">
            <w:pPr>
              <w:spacing w:after="0" w:line="240" w:lineRule="auto"/>
              <w:jc w:val="center"/>
              <w:rPr>
                <w:rFonts w:ascii="Arial" w:hAnsi="Arial" w:cs="Arial"/>
                <w:sz w:val="20"/>
                <w:szCs w:val="20"/>
                <w:lang w:val="en-US"/>
              </w:rPr>
            </w:pPr>
          </w:p>
        </w:tc>
        <w:tc>
          <w:tcPr>
            <w:tcW w:w="864" w:type="pct"/>
            <w:shd w:val="clear" w:color="auto" w:fill="auto"/>
            <w:vAlign w:val="center"/>
          </w:tcPr>
          <w:sdt>
            <w:sdtPr>
              <w:rPr>
                <w:rFonts w:ascii="Arial" w:hAnsi="Arial" w:cs="Arial"/>
                <w:sz w:val="20"/>
                <w:szCs w:val="20"/>
              </w:rPr>
              <w:alias w:val="Estándares"/>
              <w:tag w:val="Estándares"/>
              <w:id w:val="577479718"/>
              <w:placeholder>
                <w:docPart w:val="40D32E6B8AE94CC495413BD07347D22D"/>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A36043"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185821328"/>
              <w:placeholder>
                <w:docPart w:val="1F10A27A338545F48413709984947A2D"/>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A36043"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1305159488"/>
              <w:placeholder>
                <w:docPart w:val="A7CF16ED38F34678A303451A07EC837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A36043" w:rsidP="00851084">
                <w:pPr>
                  <w:spacing w:after="0" w:line="240" w:lineRule="auto"/>
                  <w:jc w:val="center"/>
                  <w:rPr>
                    <w:rFonts w:ascii="Arial" w:hAnsi="Arial" w:cs="Arial"/>
                    <w:sz w:val="20"/>
                    <w:szCs w:val="20"/>
                  </w:rPr>
                </w:pPr>
                <w:r w:rsidRPr="00326237">
                  <w:rPr>
                    <w:rFonts w:ascii="Arial" w:hAnsi="Arial" w:cs="Arial"/>
                    <w:sz w:val="20"/>
                    <w:szCs w:val="20"/>
                  </w:rPr>
                  <w:t>Dominio de la Lengua</w:t>
                </w:r>
              </w:p>
            </w:sdtContent>
          </w:sdt>
          <w:p w:rsidR="00851084" w:rsidRPr="00326237" w:rsidRDefault="00851084" w:rsidP="00851084">
            <w:pPr>
              <w:spacing w:after="0" w:line="240" w:lineRule="auto"/>
              <w:jc w:val="center"/>
              <w:rPr>
                <w:rFonts w:ascii="Arial" w:hAnsi="Arial" w:cs="Arial"/>
                <w:sz w:val="20"/>
                <w:szCs w:val="20"/>
                <w:lang w:val="en-US"/>
              </w:rPr>
            </w:pPr>
          </w:p>
        </w:tc>
        <w:tc>
          <w:tcPr>
            <w:tcW w:w="866" w:type="pct"/>
            <w:shd w:val="clear" w:color="auto" w:fill="auto"/>
            <w:vAlign w:val="center"/>
          </w:tcPr>
          <w:sdt>
            <w:sdtPr>
              <w:rPr>
                <w:rFonts w:ascii="Arial" w:hAnsi="Arial" w:cs="Arial"/>
                <w:sz w:val="20"/>
                <w:szCs w:val="20"/>
              </w:rPr>
              <w:alias w:val="Estándares"/>
              <w:tag w:val="Estándares"/>
              <w:id w:val="-1883699177"/>
              <w:placeholder>
                <w:docPart w:val="1E9C8E85CB9C4877A60EC8555266ABE1"/>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81EF3"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292906126"/>
              <w:placeholder>
                <w:docPart w:val="44489965DD8A45F6AA707BD72732EEB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81EF3"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1834949725"/>
              <w:placeholder>
                <w:docPart w:val="47DF4A50C51943F682CCE0813721A72D"/>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81EF3" w:rsidP="00851084">
                <w:pPr>
                  <w:spacing w:after="0" w:line="240" w:lineRule="auto"/>
                  <w:jc w:val="center"/>
                  <w:rPr>
                    <w:rFonts w:ascii="Arial" w:hAnsi="Arial" w:cs="Arial"/>
                    <w:sz w:val="20"/>
                    <w:szCs w:val="20"/>
                  </w:rPr>
                </w:pPr>
                <w:r w:rsidRPr="00326237">
                  <w:rPr>
                    <w:rFonts w:ascii="Arial" w:hAnsi="Arial" w:cs="Arial"/>
                    <w:sz w:val="20"/>
                    <w:szCs w:val="20"/>
                  </w:rPr>
                  <w:t>Dominio de la Lengua</w:t>
                </w:r>
              </w:p>
            </w:sdtContent>
          </w:sdt>
          <w:p w:rsidR="00851084" w:rsidRPr="00326237" w:rsidRDefault="00851084" w:rsidP="00851084">
            <w:pPr>
              <w:spacing w:after="0" w:line="240" w:lineRule="auto"/>
              <w:jc w:val="center"/>
              <w:rPr>
                <w:rFonts w:ascii="Arial" w:hAnsi="Arial" w:cs="Arial"/>
                <w:sz w:val="20"/>
                <w:szCs w:val="20"/>
                <w:lang w:val="en-US"/>
              </w:rPr>
            </w:pPr>
          </w:p>
        </w:tc>
      </w:tr>
      <w:tr w:rsidR="00326237" w:rsidRPr="00326237" w:rsidTr="00851084">
        <w:trPr>
          <w:trHeight w:val="530"/>
        </w:trPr>
        <w:tc>
          <w:tcPr>
            <w:tcW w:w="575" w:type="pct"/>
            <w:shd w:val="clear" w:color="auto" w:fill="auto"/>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Expectativas</w:t>
            </w:r>
          </w:p>
        </w:tc>
        <w:tc>
          <w:tcPr>
            <w:tcW w:w="866" w:type="pct"/>
            <w:shd w:val="clear" w:color="auto" w:fill="auto"/>
          </w:tcPr>
          <w:p w:rsidR="00CB210C" w:rsidRPr="00326237" w:rsidRDefault="00CB210C" w:rsidP="00CB210C">
            <w:pPr>
              <w:spacing w:after="0" w:line="240" w:lineRule="auto"/>
              <w:rPr>
                <w:rFonts w:ascii="Arial" w:hAnsi="Arial" w:cs="Arial"/>
                <w:sz w:val="20"/>
                <w:szCs w:val="20"/>
              </w:rPr>
            </w:pPr>
            <w:r w:rsidRPr="00326237">
              <w:rPr>
                <w:rFonts w:ascii="Arial" w:hAnsi="Arial" w:cs="Arial"/>
                <w:sz w:val="20"/>
                <w:szCs w:val="20"/>
              </w:rPr>
              <w:t>11.AO.PC.8</w:t>
            </w:r>
          </w:p>
          <w:p w:rsidR="00CB210C" w:rsidRPr="00326237" w:rsidRDefault="00CB210C" w:rsidP="00CB210C">
            <w:pPr>
              <w:spacing w:after="0" w:line="240" w:lineRule="auto"/>
              <w:rPr>
                <w:rFonts w:ascii="Arial" w:hAnsi="Arial" w:cs="Arial"/>
                <w:sz w:val="20"/>
                <w:szCs w:val="20"/>
              </w:rPr>
            </w:pPr>
            <w:r w:rsidRPr="00326237">
              <w:rPr>
                <w:rFonts w:ascii="Arial" w:hAnsi="Arial" w:cs="Arial"/>
                <w:sz w:val="20"/>
                <w:szCs w:val="20"/>
              </w:rPr>
              <w:t>11.AO.PC.8a</w:t>
            </w:r>
          </w:p>
          <w:p w:rsidR="00CB210C" w:rsidRPr="00326237" w:rsidRDefault="00CB210C" w:rsidP="00CB210C">
            <w:pPr>
              <w:spacing w:after="0" w:line="240" w:lineRule="auto"/>
              <w:rPr>
                <w:rFonts w:ascii="Arial" w:hAnsi="Arial" w:cs="Arial"/>
                <w:sz w:val="20"/>
                <w:szCs w:val="20"/>
              </w:rPr>
            </w:pPr>
            <w:r w:rsidRPr="00326237">
              <w:rPr>
                <w:rFonts w:ascii="Arial" w:hAnsi="Arial" w:cs="Arial"/>
                <w:sz w:val="20"/>
                <w:szCs w:val="20"/>
              </w:rPr>
              <w:t>11.LL.ALC.11</w:t>
            </w:r>
          </w:p>
          <w:p w:rsidR="00CB210C" w:rsidRPr="00326237" w:rsidRDefault="00CB210C" w:rsidP="00CB210C">
            <w:pPr>
              <w:spacing w:after="0" w:line="240" w:lineRule="auto"/>
              <w:rPr>
                <w:rFonts w:ascii="Arial" w:hAnsi="Arial" w:cs="Arial"/>
                <w:sz w:val="20"/>
                <w:szCs w:val="20"/>
              </w:rPr>
            </w:pPr>
            <w:r w:rsidRPr="00326237">
              <w:rPr>
                <w:rFonts w:ascii="Arial" w:hAnsi="Arial" w:cs="Arial"/>
                <w:sz w:val="20"/>
                <w:szCs w:val="20"/>
              </w:rPr>
              <w:t>11.L.V.5</w:t>
            </w:r>
          </w:p>
          <w:p w:rsidR="00CB210C" w:rsidRPr="00326237" w:rsidRDefault="00CB210C" w:rsidP="00CB210C">
            <w:pPr>
              <w:spacing w:after="0" w:line="240" w:lineRule="auto"/>
              <w:rPr>
                <w:rFonts w:ascii="Arial" w:hAnsi="Arial" w:cs="Arial"/>
                <w:sz w:val="20"/>
                <w:szCs w:val="20"/>
              </w:rPr>
            </w:pPr>
            <w:r w:rsidRPr="00326237">
              <w:rPr>
                <w:rFonts w:ascii="Arial" w:hAnsi="Arial" w:cs="Arial"/>
                <w:sz w:val="20"/>
                <w:szCs w:val="20"/>
              </w:rPr>
              <w:t>11.L.V.5a</w:t>
            </w:r>
          </w:p>
          <w:p w:rsidR="00851084" w:rsidRPr="00326237" w:rsidRDefault="00CB210C" w:rsidP="00851084">
            <w:pPr>
              <w:spacing w:after="0" w:line="240" w:lineRule="auto"/>
              <w:rPr>
                <w:rFonts w:ascii="Arial" w:eastAsia="Times New Roman" w:hAnsi="Arial" w:cs="Arial"/>
                <w:sz w:val="20"/>
                <w:szCs w:val="20"/>
              </w:rPr>
            </w:pPr>
            <w:r w:rsidRPr="00326237">
              <w:rPr>
                <w:rFonts w:ascii="Arial" w:hAnsi="Arial" w:cs="Arial"/>
                <w:sz w:val="20"/>
                <w:szCs w:val="20"/>
              </w:rPr>
              <w:t>11.L.V.5b</w:t>
            </w:r>
          </w:p>
        </w:tc>
        <w:tc>
          <w:tcPr>
            <w:tcW w:w="962" w:type="pct"/>
            <w:shd w:val="clear" w:color="auto" w:fill="auto"/>
          </w:tcPr>
          <w:p w:rsidR="00936C59" w:rsidRPr="00326237" w:rsidRDefault="00936C59" w:rsidP="00936C59">
            <w:pPr>
              <w:spacing w:after="0" w:line="240" w:lineRule="auto"/>
              <w:rPr>
                <w:rFonts w:ascii="Arial" w:hAnsi="Arial" w:cs="Arial"/>
                <w:sz w:val="20"/>
                <w:szCs w:val="20"/>
              </w:rPr>
            </w:pPr>
            <w:r w:rsidRPr="00326237">
              <w:rPr>
                <w:rFonts w:ascii="Arial" w:hAnsi="Arial" w:cs="Arial"/>
                <w:sz w:val="20"/>
                <w:szCs w:val="20"/>
              </w:rPr>
              <w:t>11.AO.PC.8</w:t>
            </w:r>
          </w:p>
          <w:p w:rsidR="00936C59" w:rsidRPr="00326237" w:rsidRDefault="00936C59" w:rsidP="00936C59">
            <w:pPr>
              <w:spacing w:after="0" w:line="240" w:lineRule="auto"/>
              <w:rPr>
                <w:rFonts w:ascii="Arial" w:hAnsi="Arial" w:cs="Arial"/>
                <w:sz w:val="20"/>
                <w:szCs w:val="20"/>
              </w:rPr>
            </w:pPr>
            <w:r w:rsidRPr="00326237">
              <w:rPr>
                <w:rFonts w:ascii="Arial" w:hAnsi="Arial" w:cs="Arial"/>
                <w:sz w:val="20"/>
                <w:szCs w:val="20"/>
              </w:rPr>
              <w:t>11.AO.PC.8a</w:t>
            </w:r>
          </w:p>
          <w:p w:rsidR="00936C59" w:rsidRPr="00326237" w:rsidRDefault="00936C59" w:rsidP="00936C59">
            <w:pPr>
              <w:spacing w:after="0" w:line="240" w:lineRule="auto"/>
              <w:rPr>
                <w:rFonts w:ascii="Arial" w:hAnsi="Arial" w:cs="Arial"/>
                <w:sz w:val="20"/>
                <w:szCs w:val="20"/>
              </w:rPr>
            </w:pPr>
            <w:r w:rsidRPr="00326237">
              <w:rPr>
                <w:rFonts w:ascii="Arial" w:hAnsi="Arial" w:cs="Arial"/>
                <w:sz w:val="20"/>
                <w:szCs w:val="20"/>
              </w:rPr>
              <w:t>11.LL.ALC.11</w:t>
            </w:r>
          </w:p>
          <w:p w:rsidR="00936C59" w:rsidRPr="00326237" w:rsidRDefault="00936C59" w:rsidP="00936C59">
            <w:pPr>
              <w:spacing w:after="0" w:line="240" w:lineRule="auto"/>
              <w:rPr>
                <w:rFonts w:ascii="Arial" w:hAnsi="Arial" w:cs="Arial"/>
                <w:sz w:val="20"/>
                <w:szCs w:val="20"/>
              </w:rPr>
            </w:pPr>
            <w:r w:rsidRPr="00326237">
              <w:rPr>
                <w:rFonts w:ascii="Arial" w:hAnsi="Arial" w:cs="Arial"/>
                <w:sz w:val="20"/>
                <w:szCs w:val="20"/>
              </w:rPr>
              <w:t>11.LL.ICD.2</w:t>
            </w:r>
          </w:p>
          <w:p w:rsidR="00936C59" w:rsidRPr="00326237" w:rsidRDefault="00936C59" w:rsidP="00936C59">
            <w:pPr>
              <w:spacing w:after="0" w:line="240" w:lineRule="auto"/>
              <w:rPr>
                <w:rFonts w:ascii="Arial" w:hAnsi="Arial" w:cs="Arial"/>
                <w:sz w:val="20"/>
                <w:szCs w:val="20"/>
              </w:rPr>
            </w:pPr>
            <w:r w:rsidRPr="00326237">
              <w:rPr>
                <w:rFonts w:ascii="Arial" w:hAnsi="Arial" w:cs="Arial"/>
                <w:sz w:val="20"/>
                <w:szCs w:val="20"/>
              </w:rPr>
              <w:t>11.LL.ICI.10</w:t>
            </w:r>
          </w:p>
          <w:p w:rsidR="00936C59" w:rsidRPr="00326237" w:rsidRDefault="00936C59" w:rsidP="00936C59">
            <w:pPr>
              <w:spacing w:after="0" w:line="240" w:lineRule="auto"/>
              <w:rPr>
                <w:rFonts w:ascii="Arial" w:hAnsi="Arial" w:cs="Arial"/>
                <w:sz w:val="20"/>
                <w:szCs w:val="20"/>
              </w:rPr>
            </w:pPr>
            <w:r w:rsidRPr="00326237">
              <w:rPr>
                <w:rFonts w:ascii="Arial" w:hAnsi="Arial" w:cs="Arial"/>
                <w:sz w:val="20"/>
                <w:szCs w:val="20"/>
              </w:rPr>
              <w:t>11.LL.ICI.7a</w:t>
            </w:r>
          </w:p>
          <w:p w:rsidR="00936C59" w:rsidRPr="00326237" w:rsidRDefault="00936C59" w:rsidP="00936C59">
            <w:pPr>
              <w:spacing w:after="0" w:line="240" w:lineRule="auto"/>
              <w:rPr>
                <w:rFonts w:ascii="Arial" w:hAnsi="Arial" w:cs="Arial"/>
                <w:sz w:val="20"/>
                <w:szCs w:val="20"/>
              </w:rPr>
            </w:pPr>
            <w:r w:rsidRPr="00326237">
              <w:rPr>
                <w:rFonts w:ascii="Arial" w:hAnsi="Arial" w:cs="Arial"/>
                <w:sz w:val="20"/>
                <w:szCs w:val="20"/>
              </w:rPr>
              <w:t>11.LL.ICI.9</w:t>
            </w:r>
          </w:p>
          <w:p w:rsidR="00936C59" w:rsidRPr="00326237" w:rsidRDefault="00936C59" w:rsidP="00936C59">
            <w:pPr>
              <w:spacing w:after="0" w:line="240" w:lineRule="auto"/>
              <w:rPr>
                <w:rFonts w:ascii="Arial" w:hAnsi="Arial" w:cs="Arial"/>
                <w:sz w:val="20"/>
                <w:szCs w:val="20"/>
                <w:lang w:val="en-US"/>
              </w:rPr>
            </w:pPr>
            <w:r w:rsidRPr="00326237">
              <w:rPr>
                <w:rFonts w:ascii="Arial" w:hAnsi="Arial" w:cs="Arial"/>
                <w:sz w:val="20"/>
                <w:szCs w:val="20"/>
                <w:lang w:val="en-US"/>
              </w:rPr>
              <w:t>11.L.V.5</w:t>
            </w:r>
          </w:p>
          <w:p w:rsidR="00936C59" w:rsidRPr="00326237" w:rsidRDefault="00936C59" w:rsidP="00936C59">
            <w:pPr>
              <w:spacing w:after="0" w:line="240" w:lineRule="auto"/>
              <w:rPr>
                <w:rFonts w:ascii="Arial" w:hAnsi="Arial" w:cs="Arial"/>
                <w:sz w:val="20"/>
                <w:szCs w:val="20"/>
                <w:lang w:val="en-US"/>
              </w:rPr>
            </w:pPr>
            <w:r w:rsidRPr="00326237">
              <w:rPr>
                <w:rFonts w:ascii="Arial" w:hAnsi="Arial" w:cs="Arial"/>
                <w:sz w:val="20"/>
                <w:szCs w:val="20"/>
                <w:lang w:val="en-US"/>
              </w:rPr>
              <w:t>11.L.V.5a</w:t>
            </w:r>
          </w:p>
          <w:p w:rsidR="00851084" w:rsidRPr="00326237" w:rsidRDefault="00936C59" w:rsidP="00851084">
            <w:pPr>
              <w:spacing w:after="0" w:line="240" w:lineRule="auto"/>
              <w:rPr>
                <w:rFonts w:ascii="Arial" w:eastAsia="Times New Roman" w:hAnsi="Arial" w:cs="Arial"/>
                <w:sz w:val="20"/>
                <w:szCs w:val="20"/>
                <w:lang w:val="en-US"/>
              </w:rPr>
            </w:pPr>
            <w:r w:rsidRPr="00326237">
              <w:rPr>
                <w:rFonts w:ascii="Arial" w:hAnsi="Arial" w:cs="Arial"/>
                <w:sz w:val="20"/>
                <w:szCs w:val="20"/>
                <w:lang w:val="en-US"/>
              </w:rPr>
              <w:t>11.L.V.5b</w:t>
            </w:r>
          </w:p>
        </w:tc>
        <w:tc>
          <w:tcPr>
            <w:tcW w:w="867" w:type="pct"/>
            <w:shd w:val="clear" w:color="auto" w:fill="auto"/>
          </w:tcPr>
          <w:p w:rsidR="00D65FDD" w:rsidRPr="00326237" w:rsidRDefault="00D65FDD" w:rsidP="00D65FDD">
            <w:pPr>
              <w:spacing w:after="0" w:line="240" w:lineRule="auto"/>
              <w:rPr>
                <w:rFonts w:ascii="Arial" w:hAnsi="Arial" w:cs="Arial"/>
                <w:sz w:val="20"/>
                <w:szCs w:val="20"/>
              </w:rPr>
            </w:pPr>
            <w:r w:rsidRPr="00326237">
              <w:rPr>
                <w:rFonts w:ascii="Arial" w:hAnsi="Arial" w:cs="Arial"/>
                <w:sz w:val="20"/>
                <w:szCs w:val="20"/>
              </w:rPr>
              <w:t>11.AO.PC.8</w:t>
            </w:r>
          </w:p>
          <w:p w:rsidR="00D65FDD" w:rsidRPr="00326237" w:rsidRDefault="00D65FDD" w:rsidP="00D65FDD">
            <w:pPr>
              <w:spacing w:after="0" w:line="240" w:lineRule="auto"/>
              <w:rPr>
                <w:rFonts w:ascii="Arial" w:hAnsi="Arial" w:cs="Arial"/>
                <w:sz w:val="20"/>
                <w:szCs w:val="20"/>
              </w:rPr>
            </w:pPr>
            <w:r w:rsidRPr="00326237">
              <w:rPr>
                <w:rFonts w:ascii="Arial" w:hAnsi="Arial" w:cs="Arial"/>
                <w:sz w:val="20"/>
                <w:szCs w:val="20"/>
              </w:rPr>
              <w:t>11.AO.PC.8a</w:t>
            </w:r>
          </w:p>
          <w:p w:rsidR="00D65FDD" w:rsidRPr="00326237" w:rsidRDefault="00D65FDD" w:rsidP="00D65FDD">
            <w:pPr>
              <w:spacing w:after="0" w:line="240" w:lineRule="auto"/>
              <w:rPr>
                <w:rFonts w:ascii="Arial" w:hAnsi="Arial" w:cs="Arial"/>
                <w:sz w:val="20"/>
                <w:szCs w:val="20"/>
              </w:rPr>
            </w:pPr>
            <w:r w:rsidRPr="00326237">
              <w:rPr>
                <w:rFonts w:ascii="Arial" w:hAnsi="Arial" w:cs="Arial"/>
                <w:sz w:val="20"/>
                <w:szCs w:val="20"/>
              </w:rPr>
              <w:t>11.LL.ALC.11</w:t>
            </w:r>
          </w:p>
          <w:p w:rsidR="00D65FDD" w:rsidRPr="00326237" w:rsidRDefault="00D65FDD" w:rsidP="00D65FDD">
            <w:pPr>
              <w:spacing w:after="0" w:line="240" w:lineRule="auto"/>
              <w:rPr>
                <w:rFonts w:ascii="Arial" w:hAnsi="Arial" w:cs="Arial"/>
                <w:sz w:val="20"/>
                <w:szCs w:val="20"/>
              </w:rPr>
            </w:pPr>
            <w:r w:rsidRPr="00326237">
              <w:rPr>
                <w:rFonts w:ascii="Arial" w:hAnsi="Arial" w:cs="Arial"/>
                <w:sz w:val="20"/>
                <w:szCs w:val="20"/>
              </w:rPr>
              <w:t>11.LL.ICD.2</w:t>
            </w:r>
          </w:p>
          <w:p w:rsidR="00D65FDD" w:rsidRPr="00326237" w:rsidRDefault="00D65FDD" w:rsidP="00D65FDD">
            <w:pPr>
              <w:spacing w:after="0" w:line="240" w:lineRule="auto"/>
              <w:rPr>
                <w:rFonts w:ascii="Arial" w:hAnsi="Arial" w:cs="Arial"/>
                <w:sz w:val="20"/>
                <w:szCs w:val="20"/>
              </w:rPr>
            </w:pPr>
            <w:r w:rsidRPr="00326237">
              <w:rPr>
                <w:rFonts w:ascii="Arial" w:hAnsi="Arial" w:cs="Arial"/>
                <w:sz w:val="20"/>
                <w:szCs w:val="20"/>
              </w:rPr>
              <w:t>11.LL.ICI.10</w:t>
            </w:r>
          </w:p>
          <w:p w:rsidR="00D65FDD" w:rsidRPr="00326237" w:rsidRDefault="00D65FDD" w:rsidP="00D65FDD">
            <w:pPr>
              <w:spacing w:after="0" w:line="240" w:lineRule="auto"/>
              <w:rPr>
                <w:rFonts w:ascii="Arial" w:hAnsi="Arial" w:cs="Arial"/>
                <w:sz w:val="20"/>
                <w:szCs w:val="20"/>
              </w:rPr>
            </w:pPr>
            <w:r w:rsidRPr="00326237">
              <w:rPr>
                <w:rFonts w:ascii="Arial" w:hAnsi="Arial" w:cs="Arial"/>
                <w:sz w:val="20"/>
                <w:szCs w:val="20"/>
              </w:rPr>
              <w:t>11.LL.ICI.7a</w:t>
            </w:r>
          </w:p>
          <w:p w:rsidR="00D65FDD" w:rsidRPr="00326237" w:rsidRDefault="00D65FDD" w:rsidP="00D65FDD">
            <w:pPr>
              <w:spacing w:after="0" w:line="240" w:lineRule="auto"/>
              <w:rPr>
                <w:rFonts w:ascii="Arial" w:hAnsi="Arial" w:cs="Arial"/>
                <w:sz w:val="20"/>
                <w:szCs w:val="20"/>
              </w:rPr>
            </w:pPr>
            <w:r w:rsidRPr="00326237">
              <w:rPr>
                <w:rFonts w:ascii="Arial" w:hAnsi="Arial" w:cs="Arial"/>
                <w:sz w:val="20"/>
                <w:szCs w:val="20"/>
              </w:rPr>
              <w:t>11.LL.ICI.9</w:t>
            </w:r>
          </w:p>
          <w:p w:rsidR="00D65FDD" w:rsidRPr="00326237" w:rsidRDefault="00D65FDD" w:rsidP="00D65FDD">
            <w:pPr>
              <w:spacing w:after="0" w:line="240" w:lineRule="auto"/>
              <w:rPr>
                <w:rFonts w:ascii="Arial" w:hAnsi="Arial" w:cs="Arial"/>
                <w:sz w:val="20"/>
                <w:szCs w:val="20"/>
                <w:lang w:val="en-US"/>
              </w:rPr>
            </w:pPr>
            <w:r w:rsidRPr="00326237">
              <w:rPr>
                <w:rFonts w:ascii="Arial" w:hAnsi="Arial" w:cs="Arial"/>
                <w:sz w:val="20"/>
                <w:szCs w:val="20"/>
                <w:lang w:val="en-US"/>
              </w:rPr>
              <w:t>11.L.V.5</w:t>
            </w:r>
          </w:p>
          <w:p w:rsidR="00D65FDD" w:rsidRPr="00326237" w:rsidRDefault="00D65FDD" w:rsidP="00D65FDD">
            <w:pPr>
              <w:spacing w:after="0" w:line="240" w:lineRule="auto"/>
              <w:rPr>
                <w:rFonts w:ascii="Arial" w:hAnsi="Arial" w:cs="Arial"/>
                <w:sz w:val="20"/>
                <w:szCs w:val="20"/>
                <w:lang w:val="en-US"/>
              </w:rPr>
            </w:pPr>
            <w:r w:rsidRPr="00326237">
              <w:rPr>
                <w:rFonts w:ascii="Arial" w:hAnsi="Arial" w:cs="Arial"/>
                <w:sz w:val="20"/>
                <w:szCs w:val="20"/>
                <w:lang w:val="en-US"/>
              </w:rPr>
              <w:t>11.L.V.5a</w:t>
            </w:r>
          </w:p>
          <w:p w:rsidR="00851084" w:rsidRPr="00326237" w:rsidRDefault="00D65FDD" w:rsidP="00851084">
            <w:pPr>
              <w:spacing w:after="0" w:line="240" w:lineRule="auto"/>
              <w:rPr>
                <w:rFonts w:ascii="Arial" w:eastAsia="Times New Roman" w:hAnsi="Arial" w:cs="Arial"/>
                <w:sz w:val="20"/>
                <w:szCs w:val="20"/>
                <w:lang w:val="en-US"/>
              </w:rPr>
            </w:pPr>
            <w:r w:rsidRPr="00326237">
              <w:rPr>
                <w:rFonts w:ascii="Arial" w:hAnsi="Arial" w:cs="Arial"/>
                <w:sz w:val="20"/>
                <w:szCs w:val="20"/>
                <w:lang w:val="en-US"/>
              </w:rPr>
              <w:t>11.L.V.5b</w:t>
            </w:r>
          </w:p>
        </w:tc>
        <w:tc>
          <w:tcPr>
            <w:tcW w:w="864" w:type="pct"/>
            <w:shd w:val="clear" w:color="auto" w:fill="auto"/>
          </w:tcPr>
          <w:p w:rsidR="00A36043" w:rsidRPr="00326237" w:rsidRDefault="00A36043" w:rsidP="00A36043">
            <w:pPr>
              <w:spacing w:after="0" w:line="240" w:lineRule="auto"/>
              <w:rPr>
                <w:rFonts w:ascii="Arial" w:hAnsi="Arial" w:cs="Arial"/>
                <w:sz w:val="20"/>
                <w:szCs w:val="20"/>
              </w:rPr>
            </w:pPr>
            <w:r w:rsidRPr="00326237">
              <w:rPr>
                <w:rFonts w:ascii="Arial" w:hAnsi="Arial" w:cs="Arial"/>
                <w:sz w:val="20"/>
                <w:szCs w:val="20"/>
              </w:rPr>
              <w:t>11.AO.PC.8</w:t>
            </w:r>
          </w:p>
          <w:p w:rsidR="00A36043" w:rsidRPr="00326237" w:rsidRDefault="00A36043" w:rsidP="00A36043">
            <w:pPr>
              <w:spacing w:after="0" w:line="240" w:lineRule="auto"/>
              <w:rPr>
                <w:rFonts w:ascii="Arial" w:hAnsi="Arial" w:cs="Arial"/>
                <w:sz w:val="20"/>
                <w:szCs w:val="20"/>
              </w:rPr>
            </w:pPr>
            <w:r w:rsidRPr="00326237">
              <w:rPr>
                <w:rFonts w:ascii="Arial" w:hAnsi="Arial" w:cs="Arial"/>
                <w:sz w:val="20"/>
                <w:szCs w:val="20"/>
              </w:rPr>
              <w:t>11.AO.PC.8a</w:t>
            </w:r>
          </w:p>
          <w:p w:rsidR="00A36043" w:rsidRPr="00326237" w:rsidRDefault="00A36043" w:rsidP="00A36043">
            <w:pPr>
              <w:spacing w:after="0" w:line="240" w:lineRule="auto"/>
              <w:rPr>
                <w:rFonts w:ascii="Arial" w:hAnsi="Arial" w:cs="Arial"/>
                <w:sz w:val="20"/>
                <w:szCs w:val="20"/>
              </w:rPr>
            </w:pPr>
            <w:r w:rsidRPr="00326237">
              <w:rPr>
                <w:rFonts w:ascii="Arial" w:hAnsi="Arial" w:cs="Arial"/>
                <w:sz w:val="20"/>
                <w:szCs w:val="20"/>
              </w:rPr>
              <w:t>11.LL.ALC.11</w:t>
            </w:r>
          </w:p>
          <w:p w:rsidR="00A36043" w:rsidRPr="00326237" w:rsidRDefault="00A36043" w:rsidP="00A36043">
            <w:pPr>
              <w:spacing w:after="0" w:line="240" w:lineRule="auto"/>
              <w:rPr>
                <w:rFonts w:ascii="Arial" w:hAnsi="Arial" w:cs="Arial"/>
                <w:sz w:val="20"/>
                <w:szCs w:val="20"/>
              </w:rPr>
            </w:pPr>
            <w:r w:rsidRPr="00326237">
              <w:rPr>
                <w:rFonts w:ascii="Arial" w:hAnsi="Arial" w:cs="Arial"/>
                <w:sz w:val="20"/>
                <w:szCs w:val="20"/>
              </w:rPr>
              <w:t>11.LL.ICD.2</w:t>
            </w:r>
          </w:p>
          <w:p w:rsidR="00A36043" w:rsidRPr="00326237" w:rsidRDefault="00A36043" w:rsidP="00A36043">
            <w:pPr>
              <w:spacing w:after="0" w:line="240" w:lineRule="auto"/>
              <w:rPr>
                <w:rFonts w:ascii="Arial" w:hAnsi="Arial" w:cs="Arial"/>
                <w:sz w:val="20"/>
                <w:szCs w:val="20"/>
              </w:rPr>
            </w:pPr>
            <w:r w:rsidRPr="00326237">
              <w:rPr>
                <w:rFonts w:ascii="Arial" w:hAnsi="Arial" w:cs="Arial"/>
                <w:sz w:val="20"/>
                <w:szCs w:val="20"/>
              </w:rPr>
              <w:t>11.LL.ICI.10</w:t>
            </w:r>
          </w:p>
          <w:p w:rsidR="00A36043" w:rsidRPr="00326237" w:rsidRDefault="00A36043" w:rsidP="00A36043">
            <w:pPr>
              <w:spacing w:after="0" w:line="240" w:lineRule="auto"/>
              <w:rPr>
                <w:rFonts w:ascii="Arial" w:hAnsi="Arial" w:cs="Arial"/>
                <w:sz w:val="20"/>
                <w:szCs w:val="20"/>
              </w:rPr>
            </w:pPr>
            <w:r w:rsidRPr="00326237">
              <w:rPr>
                <w:rFonts w:ascii="Arial" w:hAnsi="Arial" w:cs="Arial"/>
                <w:sz w:val="20"/>
                <w:szCs w:val="20"/>
              </w:rPr>
              <w:t>11.LL.ICI.7a</w:t>
            </w:r>
          </w:p>
          <w:p w:rsidR="00A36043" w:rsidRPr="00326237" w:rsidRDefault="00A36043" w:rsidP="00A36043">
            <w:pPr>
              <w:spacing w:after="0" w:line="240" w:lineRule="auto"/>
              <w:rPr>
                <w:rFonts w:ascii="Arial" w:hAnsi="Arial" w:cs="Arial"/>
                <w:sz w:val="20"/>
                <w:szCs w:val="20"/>
              </w:rPr>
            </w:pPr>
            <w:r w:rsidRPr="00326237">
              <w:rPr>
                <w:rFonts w:ascii="Arial" w:hAnsi="Arial" w:cs="Arial"/>
                <w:sz w:val="20"/>
                <w:szCs w:val="20"/>
              </w:rPr>
              <w:t>11.LL.ICI.9</w:t>
            </w:r>
          </w:p>
          <w:p w:rsidR="00A36043" w:rsidRPr="00326237" w:rsidRDefault="00A36043" w:rsidP="00A36043">
            <w:pPr>
              <w:spacing w:after="0" w:line="240" w:lineRule="auto"/>
              <w:rPr>
                <w:rFonts w:ascii="Arial" w:hAnsi="Arial" w:cs="Arial"/>
                <w:sz w:val="20"/>
                <w:szCs w:val="20"/>
                <w:lang w:val="en-US"/>
              </w:rPr>
            </w:pPr>
            <w:r w:rsidRPr="00326237">
              <w:rPr>
                <w:rFonts w:ascii="Arial" w:hAnsi="Arial" w:cs="Arial"/>
                <w:sz w:val="20"/>
                <w:szCs w:val="20"/>
                <w:lang w:val="en-US"/>
              </w:rPr>
              <w:t>11.L.V.5</w:t>
            </w:r>
          </w:p>
          <w:p w:rsidR="00A36043" w:rsidRPr="00326237" w:rsidRDefault="00A36043" w:rsidP="00A36043">
            <w:pPr>
              <w:spacing w:after="0" w:line="240" w:lineRule="auto"/>
              <w:rPr>
                <w:rFonts w:ascii="Arial" w:hAnsi="Arial" w:cs="Arial"/>
                <w:sz w:val="20"/>
                <w:szCs w:val="20"/>
                <w:lang w:val="en-US"/>
              </w:rPr>
            </w:pPr>
            <w:r w:rsidRPr="00326237">
              <w:rPr>
                <w:rFonts w:ascii="Arial" w:hAnsi="Arial" w:cs="Arial"/>
                <w:sz w:val="20"/>
                <w:szCs w:val="20"/>
                <w:lang w:val="en-US"/>
              </w:rPr>
              <w:t>11.L.V.5a</w:t>
            </w:r>
          </w:p>
          <w:p w:rsidR="00851084" w:rsidRPr="00326237" w:rsidRDefault="00A36043" w:rsidP="00A36043">
            <w:pPr>
              <w:spacing w:after="0" w:line="240" w:lineRule="auto"/>
              <w:rPr>
                <w:rFonts w:ascii="Arial" w:eastAsia="Times New Roman" w:hAnsi="Arial" w:cs="Arial"/>
                <w:sz w:val="20"/>
                <w:szCs w:val="20"/>
                <w:lang w:val="en-US"/>
              </w:rPr>
            </w:pPr>
            <w:r w:rsidRPr="00326237">
              <w:rPr>
                <w:rFonts w:ascii="Arial" w:hAnsi="Arial" w:cs="Arial"/>
                <w:sz w:val="20"/>
                <w:szCs w:val="20"/>
                <w:lang w:val="en-US"/>
              </w:rPr>
              <w:t>11.L.V.5b</w:t>
            </w:r>
          </w:p>
        </w:tc>
        <w:tc>
          <w:tcPr>
            <w:tcW w:w="866" w:type="pct"/>
            <w:shd w:val="clear" w:color="auto" w:fill="auto"/>
          </w:tcPr>
          <w:p w:rsidR="00881EF3" w:rsidRPr="00326237" w:rsidRDefault="00881EF3" w:rsidP="00881EF3">
            <w:pPr>
              <w:spacing w:after="0"/>
              <w:rPr>
                <w:rFonts w:ascii="Arial" w:hAnsi="Arial" w:cs="Arial"/>
                <w:sz w:val="20"/>
                <w:szCs w:val="20"/>
                <w:lang w:val="en-US"/>
              </w:rPr>
            </w:pPr>
            <w:r w:rsidRPr="00326237">
              <w:rPr>
                <w:rFonts w:ascii="Arial" w:hAnsi="Arial" w:cs="Arial"/>
                <w:sz w:val="20"/>
                <w:szCs w:val="20"/>
                <w:lang w:val="en-US"/>
              </w:rPr>
              <w:t>11.AO.CC.1c</w:t>
            </w:r>
          </w:p>
          <w:p w:rsidR="00881EF3" w:rsidRPr="00326237" w:rsidRDefault="00881EF3" w:rsidP="00881EF3">
            <w:pPr>
              <w:spacing w:after="0"/>
              <w:rPr>
                <w:rFonts w:ascii="Arial" w:hAnsi="Arial" w:cs="Arial"/>
                <w:sz w:val="20"/>
                <w:szCs w:val="20"/>
                <w:lang w:val="en-US"/>
              </w:rPr>
            </w:pPr>
            <w:r w:rsidRPr="00326237">
              <w:rPr>
                <w:rFonts w:ascii="Arial" w:hAnsi="Arial" w:cs="Arial"/>
                <w:sz w:val="20"/>
                <w:szCs w:val="20"/>
                <w:lang w:val="en-US"/>
              </w:rPr>
              <w:t>11.AO.CC.1d</w:t>
            </w:r>
          </w:p>
          <w:p w:rsidR="00881EF3" w:rsidRPr="00326237" w:rsidRDefault="00881EF3" w:rsidP="00881EF3">
            <w:pPr>
              <w:spacing w:after="0"/>
              <w:rPr>
                <w:rFonts w:ascii="Arial" w:hAnsi="Arial" w:cs="Arial"/>
                <w:sz w:val="20"/>
                <w:szCs w:val="20"/>
                <w:lang w:val="en-US"/>
              </w:rPr>
            </w:pPr>
            <w:r w:rsidRPr="00326237">
              <w:rPr>
                <w:rFonts w:ascii="Arial" w:hAnsi="Arial" w:cs="Arial"/>
                <w:sz w:val="20"/>
                <w:szCs w:val="20"/>
                <w:lang w:val="en-US"/>
              </w:rPr>
              <w:t>11.AO.PC.7a</w:t>
            </w:r>
          </w:p>
          <w:p w:rsidR="00881EF3" w:rsidRPr="00326237" w:rsidRDefault="00881EF3" w:rsidP="00881EF3">
            <w:pPr>
              <w:spacing w:after="0" w:line="240" w:lineRule="auto"/>
              <w:rPr>
                <w:rFonts w:ascii="Arial" w:hAnsi="Arial" w:cs="Arial"/>
                <w:sz w:val="20"/>
                <w:szCs w:val="20"/>
                <w:lang w:val="en-US"/>
              </w:rPr>
            </w:pPr>
            <w:r w:rsidRPr="00326237">
              <w:rPr>
                <w:rFonts w:ascii="Arial" w:hAnsi="Arial" w:cs="Arial"/>
                <w:sz w:val="20"/>
                <w:szCs w:val="20"/>
                <w:lang w:val="en-US"/>
              </w:rPr>
              <w:t>11.LL.ALC.11</w:t>
            </w:r>
          </w:p>
          <w:p w:rsidR="00881EF3" w:rsidRPr="00326237" w:rsidRDefault="00881EF3" w:rsidP="00881EF3">
            <w:pPr>
              <w:spacing w:after="0" w:line="240" w:lineRule="auto"/>
              <w:rPr>
                <w:rFonts w:ascii="Arial" w:hAnsi="Arial" w:cs="Arial"/>
                <w:sz w:val="20"/>
                <w:szCs w:val="20"/>
                <w:lang w:val="en-US"/>
              </w:rPr>
            </w:pPr>
            <w:r w:rsidRPr="00326237">
              <w:rPr>
                <w:rFonts w:ascii="Arial" w:hAnsi="Arial" w:cs="Arial"/>
                <w:sz w:val="20"/>
                <w:szCs w:val="20"/>
                <w:lang w:val="en-US"/>
              </w:rPr>
              <w:t>11.LL.ICD.2</w:t>
            </w:r>
          </w:p>
          <w:p w:rsidR="00881EF3" w:rsidRPr="00326237" w:rsidRDefault="00881EF3" w:rsidP="00881EF3">
            <w:pPr>
              <w:spacing w:after="0" w:line="240" w:lineRule="auto"/>
              <w:rPr>
                <w:rFonts w:ascii="Arial" w:hAnsi="Arial" w:cs="Arial"/>
                <w:sz w:val="20"/>
                <w:szCs w:val="20"/>
                <w:lang w:val="en-US"/>
              </w:rPr>
            </w:pPr>
            <w:r w:rsidRPr="00326237">
              <w:rPr>
                <w:rFonts w:ascii="Arial" w:hAnsi="Arial" w:cs="Arial"/>
                <w:sz w:val="20"/>
                <w:szCs w:val="20"/>
                <w:lang w:val="en-US"/>
              </w:rPr>
              <w:t>11.LL.ICI.10</w:t>
            </w:r>
          </w:p>
          <w:p w:rsidR="00881EF3" w:rsidRPr="00326237" w:rsidRDefault="00881EF3" w:rsidP="00881EF3">
            <w:pPr>
              <w:spacing w:after="0" w:line="240" w:lineRule="auto"/>
              <w:rPr>
                <w:rFonts w:ascii="Arial" w:hAnsi="Arial" w:cs="Arial"/>
                <w:sz w:val="20"/>
                <w:szCs w:val="20"/>
              </w:rPr>
            </w:pPr>
            <w:r w:rsidRPr="00326237">
              <w:rPr>
                <w:rFonts w:ascii="Arial" w:hAnsi="Arial" w:cs="Arial"/>
                <w:sz w:val="20"/>
                <w:szCs w:val="20"/>
              </w:rPr>
              <w:t>11.LL.ICI.7a</w:t>
            </w:r>
          </w:p>
          <w:p w:rsidR="00881EF3" w:rsidRPr="00326237" w:rsidRDefault="00881EF3" w:rsidP="00881EF3">
            <w:pPr>
              <w:spacing w:after="0" w:line="240" w:lineRule="auto"/>
              <w:rPr>
                <w:rFonts w:ascii="Arial" w:hAnsi="Arial" w:cs="Arial"/>
                <w:sz w:val="20"/>
                <w:szCs w:val="20"/>
              </w:rPr>
            </w:pPr>
            <w:r w:rsidRPr="00326237">
              <w:rPr>
                <w:rFonts w:ascii="Arial" w:hAnsi="Arial" w:cs="Arial"/>
                <w:sz w:val="20"/>
                <w:szCs w:val="20"/>
              </w:rPr>
              <w:t>11.LL.ICI.9</w:t>
            </w:r>
          </w:p>
          <w:p w:rsidR="00881EF3" w:rsidRPr="00326237" w:rsidRDefault="00881EF3" w:rsidP="00881EF3">
            <w:pPr>
              <w:spacing w:after="0" w:line="240" w:lineRule="auto"/>
              <w:rPr>
                <w:rFonts w:ascii="Arial" w:hAnsi="Arial" w:cs="Arial"/>
                <w:sz w:val="20"/>
                <w:szCs w:val="20"/>
              </w:rPr>
            </w:pPr>
            <w:r w:rsidRPr="00326237">
              <w:rPr>
                <w:rFonts w:ascii="Arial" w:hAnsi="Arial" w:cs="Arial"/>
                <w:sz w:val="20"/>
                <w:szCs w:val="20"/>
              </w:rPr>
              <w:t>11.L.V.5</w:t>
            </w:r>
          </w:p>
          <w:p w:rsidR="00881EF3" w:rsidRPr="00326237" w:rsidRDefault="00881EF3" w:rsidP="00881EF3">
            <w:pPr>
              <w:spacing w:after="0" w:line="240" w:lineRule="auto"/>
              <w:rPr>
                <w:rFonts w:ascii="Arial" w:hAnsi="Arial" w:cs="Arial"/>
                <w:sz w:val="20"/>
                <w:szCs w:val="20"/>
              </w:rPr>
            </w:pPr>
            <w:r w:rsidRPr="00326237">
              <w:rPr>
                <w:rFonts w:ascii="Arial" w:hAnsi="Arial" w:cs="Arial"/>
                <w:sz w:val="20"/>
                <w:szCs w:val="20"/>
              </w:rPr>
              <w:t>11.L.V.5a</w:t>
            </w:r>
          </w:p>
          <w:p w:rsidR="00851084" w:rsidRPr="00326237" w:rsidRDefault="00881EF3" w:rsidP="00851084">
            <w:pPr>
              <w:spacing w:after="0" w:line="240" w:lineRule="auto"/>
              <w:rPr>
                <w:rFonts w:ascii="Arial" w:eastAsia="Times New Roman" w:hAnsi="Arial" w:cs="Arial"/>
                <w:sz w:val="20"/>
                <w:szCs w:val="20"/>
              </w:rPr>
            </w:pPr>
            <w:r w:rsidRPr="00326237">
              <w:rPr>
                <w:rFonts w:ascii="Arial" w:hAnsi="Arial" w:cs="Arial"/>
                <w:sz w:val="20"/>
                <w:szCs w:val="20"/>
              </w:rPr>
              <w:t>11.L.V.5b</w:t>
            </w:r>
          </w:p>
        </w:tc>
      </w:tr>
      <w:tr w:rsidR="00326237" w:rsidRPr="00326237" w:rsidTr="00851084">
        <w:trPr>
          <w:trHeight w:val="713"/>
        </w:trPr>
        <w:tc>
          <w:tcPr>
            <w:tcW w:w="575" w:type="pct"/>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Estrategia Académica</w:t>
            </w:r>
          </w:p>
        </w:tc>
        <w:tc>
          <w:tcPr>
            <w:tcW w:w="866" w:type="pct"/>
            <w:vAlign w:val="center"/>
          </w:tcPr>
          <w:p w:rsidR="00851084" w:rsidRPr="00326237" w:rsidRDefault="00326237" w:rsidP="00851084">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905140265"/>
                <w:placeholder>
                  <w:docPart w:val="378D70EB2CD34A81A9F9BE0452B96250"/>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Content>
                <w:r w:rsidR="00D65FDD" w:rsidRPr="00326237">
                  <w:rPr>
                    <w:rStyle w:val="hps"/>
                    <w:rFonts w:ascii="Arial" w:hAnsi="Arial" w:cs="Arial"/>
                    <w:bCs/>
                    <w:sz w:val="20"/>
                    <w:szCs w:val="20"/>
                  </w:rPr>
                  <w:t>Integración con la Tecnología</w:t>
                </w:r>
              </w:sdtContent>
            </w:sdt>
          </w:p>
        </w:tc>
        <w:tc>
          <w:tcPr>
            <w:tcW w:w="962" w:type="pct"/>
            <w:vAlign w:val="center"/>
          </w:tcPr>
          <w:p w:rsidR="00851084" w:rsidRPr="00326237" w:rsidRDefault="00326237" w:rsidP="00851084">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1445037171"/>
                <w:placeholder>
                  <w:docPart w:val="3674F22211B346D08D5D4894C1F8034D"/>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Content>
                <w:r w:rsidR="00851084" w:rsidRPr="00326237">
                  <w:rPr>
                    <w:rStyle w:val="hps"/>
                    <w:rFonts w:ascii="Arial" w:hAnsi="Arial" w:cs="Arial"/>
                    <w:bCs/>
                    <w:sz w:val="20"/>
                    <w:szCs w:val="20"/>
                  </w:rPr>
                  <w:t>Integración con la Tecnología</w:t>
                </w:r>
              </w:sdtContent>
            </w:sdt>
          </w:p>
        </w:tc>
        <w:tc>
          <w:tcPr>
            <w:tcW w:w="867" w:type="pct"/>
            <w:vAlign w:val="center"/>
          </w:tcPr>
          <w:p w:rsidR="00851084" w:rsidRPr="00326237" w:rsidRDefault="00326237" w:rsidP="00851084">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1628855674"/>
                <w:placeholder>
                  <w:docPart w:val="923A633B12A448148510F34F1D4C5C42"/>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Content>
                <w:r w:rsidR="00D65FDD" w:rsidRPr="00326237">
                  <w:rPr>
                    <w:rStyle w:val="hps"/>
                    <w:rFonts w:ascii="Arial" w:hAnsi="Arial" w:cs="Arial"/>
                    <w:bCs/>
                    <w:sz w:val="20"/>
                    <w:szCs w:val="20"/>
                  </w:rPr>
                  <w:t>Integración con la Tecnología</w:t>
                </w:r>
              </w:sdtContent>
            </w:sdt>
          </w:p>
        </w:tc>
        <w:tc>
          <w:tcPr>
            <w:tcW w:w="864" w:type="pct"/>
            <w:vAlign w:val="center"/>
          </w:tcPr>
          <w:p w:rsidR="00851084" w:rsidRPr="00326237" w:rsidRDefault="00851084" w:rsidP="00851084">
            <w:pPr>
              <w:spacing w:after="0" w:line="240" w:lineRule="auto"/>
              <w:jc w:val="center"/>
              <w:rPr>
                <w:rFonts w:ascii="Arial" w:hAnsi="Arial" w:cs="Arial"/>
                <w:sz w:val="20"/>
                <w:szCs w:val="20"/>
              </w:rPr>
            </w:pPr>
          </w:p>
        </w:tc>
        <w:tc>
          <w:tcPr>
            <w:tcW w:w="866" w:type="pct"/>
            <w:vAlign w:val="center"/>
          </w:tcPr>
          <w:p w:rsidR="00851084" w:rsidRPr="00326237" w:rsidRDefault="00851084" w:rsidP="00851084">
            <w:pPr>
              <w:spacing w:after="0" w:line="240" w:lineRule="auto"/>
              <w:jc w:val="center"/>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Objetivos</w:t>
            </w:r>
          </w:p>
        </w:tc>
        <w:tc>
          <w:tcPr>
            <w:tcW w:w="866"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70235629"/>
                <w:placeholder>
                  <w:docPart w:val="DB62F3F66681418E96D525A8C663D9E3"/>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086688" w:rsidRPr="00326237">
                  <w:rPr>
                    <w:rFonts w:ascii="Arial" w:hAnsi="Arial" w:cs="Arial"/>
                    <w:sz w:val="20"/>
                    <w:szCs w:val="20"/>
                  </w:rPr>
                  <w:t xml:space="preserve">  Al terminar la clase, el estudiante</w:t>
                </w:r>
              </w:sdtContent>
            </w:sdt>
          </w:p>
          <w:p w:rsidR="00086688" w:rsidRPr="00326237" w:rsidRDefault="00086688" w:rsidP="00A470E1">
            <w:pPr>
              <w:pStyle w:val="ListParagraph"/>
              <w:numPr>
                <w:ilvl w:val="0"/>
                <w:numId w:val="19"/>
              </w:numPr>
              <w:spacing w:after="0" w:line="240" w:lineRule="auto"/>
              <w:rPr>
                <w:rFonts w:ascii="Arial" w:hAnsi="Arial" w:cs="Arial"/>
                <w:sz w:val="20"/>
                <w:szCs w:val="20"/>
                <w:lang w:val="es-PR"/>
              </w:rPr>
            </w:pPr>
            <w:r w:rsidRPr="00326237">
              <w:rPr>
                <w:rFonts w:ascii="Arial" w:hAnsi="Arial" w:cs="Arial"/>
                <w:sz w:val="20"/>
                <w:szCs w:val="20"/>
                <w:lang w:val="es-PR"/>
              </w:rPr>
              <w:lastRenderedPageBreak/>
              <w:t>comenta el material estudiado y hace referencia a la evidencia del tema.</w:t>
            </w:r>
          </w:p>
          <w:p w:rsidR="00086688" w:rsidRPr="00326237" w:rsidRDefault="00086688" w:rsidP="00A470E1">
            <w:pPr>
              <w:pStyle w:val="ListParagraph"/>
              <w:numPr>
                <w:ilvl w:val="0"/>
                <w:numId w:val="19"/>
              </w:numPr>
              <w:spacing w:after="0" w:line="240" w:lineRule="auto"/>
              <w:rPr>
                <w:rFonts w:ascii="Arial" w:hAnsi="Arial" w:cs="Arial"/>
                <w:sz w:val="20"/>
                <w:szCs w:val="20"/>
                <w:lang w:val="es-PR"/>
              </w:rPr>
            </w:pPr>
            <w:r w:rsidRPr="00326237">
              <w:rPr>
                <w:rFonts w:ascii="Arial" w:hAnsi="Arial" w:cs="Arial"/>
                <w:sz w:val="20"/>
                <w:szCs w:val="20"/>
                <w:lang w:val="es-PR"/>
              </w:rPr>
              <w:t>utiliza adecuadamente estrategias de lectura para derivar significados de diversos textos o medios.</w:t>
            </w:r>
          </w:p>
          <w:p w:rsidR="00AB5244" w:rsidRPr="00326237" w:rsidRDefault="00AB5244" w:rsidP="00A470E1">
            <w:pPr>
              <w:pStyle w:val="ListParagraph"/>
              <w:numPr>
                <w:ilvl w:val="0"/>
                <w:numId w:val="19"/>
              </w:numPr>
              <w:spacing w:after="0" w:line="240" w:lineRule="auto"/>
              <w:rPr>
                <w:rFonts w:ascii="Arial" w:hAnsi="Arial" w:cs="Arial"/>
                <w:sz w:val="20"/>
                <w:szCs w:val="20"/>
                <w:lang w:val="es-PR"/>
              </w:rPr>
            </w:pPr>
            <w:r w:rsidRPr="00326237">
              <w:rPr>
                <w:rFonts w:ascii="Arial" w:hAnsi="Arial" w:cs="Arial"/>
                <w:sz w:val="20"/>
                <w:szCs w:val="20"/>
                <w:lang w:val="es-PR"/>
              </w:rPr>
              <w:t>utiliza una variedad de estrategias para definir y aclarar el significado de palabra mediante el contexto</w:t>
            </w:r>
          </w:p>
          <w:p w:rsidR="00A470E1" w:rsidRPr="00326237" w:rsidRDefault="00A470E1" w:rsidP="00A470E1">
            <w:pPr>
              <w:pStyle w:val="ListParagraph"/>
              <w:numPr>
                <w:ilvl w:val="0"/>
                <w:numId w:val="19"/>
              </w:numPr>
              <w:spacing w:after="0" w:line="240" w:lineRule="auto"/>
              <w:rPr>
                <w:rFonts w:ascii="Arial" w:hAnsi="Arial" w:cs="Arial"/>
                <w:sz w:val="20"/>
                <w:szCs w:val="20"/>
                <w:lang w:val="es-PR"/>
              </w:rPr>
            </w:pPr>
            <w:r w:rsidRPr="00326237">
              <w:rPr>
                <w:rFonts w:ascii="Arial" w:hAnsi="Arial" w:cs="Arial"/>
                <w:sz w:val="20"/>
                <w:szCs w:val="20"/>
                <w:lang w:val="es-PR"/>
              </w:rPr>
              <w:t xml:space="preserve">demuestra comprensión del lenguaje figurado. </w:t>
            </w:r>
          </w:p>
          <w:p w:rsidR="00AB5244" w:rsidRPr="00326237" w:rsidRDefault="00AB5244" w:rsidP="00A470E1">
            <w:pPr>
              <w:pStyle w:val="ListParagraph"/>
              <w:numPr>
                <w:ilvl w:val="0"/>
                <w:numId w:val="19"/>
              </w:numPr>
              <w:spacing w:after="0" w:line="240" w:lineRule="auto"/>
              <w:rPr>
                <w:rFonts w:ascii="Arial" w:hAnsi="Arial" w:cs="Arial"/>
                <w:sz w:val="20"/>
                <w:szCs w:val="20"/>
                <w:lang w:val="es-PR"/>
              </w:rPr>
            </w:pPr>
            <w:r w:rsidRPr="00326237">
              <w:rPr>
                <w:rFonts w:ascii="Arial" w:hAnsi="Arial" w:cs="Arial"/>
                <w:sz w:val="20"/>
                <w:szCs w:val="20"/>
                <w:lang w:val="es-PR"/>
              </w:rPr>
              <w:t xml:space="preserve">analiza las influencias filosóficas, políticas o sociales de los diversos medios de expresión. </w:t>
            </w:r>
          </w:p>
          <w:p w:rsidR="00851084" w:rsidRPr="00326237" w:rsidRDefault="00851084" w:rsidP="00851084">
            <w:pPr>
              <w:spacing w:after="0" w:line="240" w:lineRule="auto"/>
              <w:rPr>
                <w:rFonts w:ascii="Arial" w:hAnsi="Arial" w:cs="Arial"/>
                <w:sz w:val="20"/>
                <w:szCs w:val="20"/>
              </w:rPr>
            </w:pPr>
          </w:p>
        </w:tc>
        <w:tc>
          <w:tcPr>
            <w:tcW w:w="962"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1152437394"/>
                <w:placeholder>
                  <w:docPart w:val="2C11AF41CBC74AA7BC6B4147839AE10C"/>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AB5244" w:rsidRPr="00326237">
                  <w:rPr>
                    <w:rFonts w:ascii="Arial" w:hAnsi="Arial" w:cs="Arial"/>
                    <w:sz w:val="20"/>
                    <w:szCs w:val="20"/>
                  </w:rPr>
                  <w:t xml:space="preserve">  Al terminar la lección, el estudiante:</w:t>
                </w:r>
              </w:sdtContent>
            </w:sdt>
          </w:p>
          <w:p w:rsidR="00AB5244" w:rsidRPr="00326237" w:rsidRDefault="00AB5244" w:rsidP="00AB5244">
            <w:pPr>
              <w:pStyle w:val="ListParagraph"/>
              <w:numPr>
                <w:ilvl w:val="0"/>
                <w:numId w:val="20"/>
              </w:numPr>
              <w:spacing w:after="0" w:line="240" w:lineRule="auto"/>
              <w:rPr>
                <w:rFonts w:ascii="Arial" w:hAnsi="Arial" w:cs="Arial"/>
                <w:sz w:val="20"/>
                <w:szCs w:val="20"/>
                <w:lang w:val="es-PR"/>
              </w:rPr>
            </w:pPr>
            <w:r w:rsidRPr="00326237">
              <w:rPr>
                <w:rFonts w:ascii="Arial" w:hAnsi="Arial" w:cs="Arial"/>
                <w:sz w:val="20"/>
                <w:szCs w:val="20"/>
                <w:lang w:val="es-PR"/>
              </w:rPr>
              <w:lastRenderedPageBreak/>
              <w:t>comenta el material estudiado y hace referencia a la evidencia del tema.</w:t>
            </w:r>
          </w:p>
          <w:p w:rsidR="00AB5244" w:rsidRPr="00326237" w:rsidRDefault="00AB5244" w:rsidP="00AB5244">
            <w:pPr>
              <w:pStyle w:val="ListParagraph"/>
              <w:numPr>
                <w:ilvl w:val="0"/>
                <w:numId w:val="20"/>
              </w:numPr>
              <w:spacing w:after="0" w:line="240" w:lineRule="auto"/>
              <w:rPr>
                <w:rFonts w:ascii="Arial" w:hAnsi="Arial" w:cs="Arial"/>
                <w:sz w:val="20"/>
                <w:szCs w:val="20"/>
                <w:lang w:val="es-PR"/>
              </w:rPr>
            </w:pPr>
            <w:r w:rsidRPr="00326237">
              <w:rPr>
                <w:rFonts w:ascii="Arial" w:hAnsi="Arial" w:cs="Arial"/>
                <w:sz w:val="20"/>
                <w:szCs w:val="20"/>
                <w:lang w:val="es-PR"/>
              </w:rPr>
              <w:t>utiliza adecuadamente estrategias de lectura para derivar significados de diversos textos o medios.</w:t>
            </w:r>
          </w:p>
          <w:p w:rsidR="00AB5244" w:rsidRPr="00326237" w:rsidRDefault="00AB5244" w:rsidP="00AB5244">
            <w:pPr>
              <w:pStyle w:val="ListParagraph"/>
              <w:numPr>
                <w:ilvl w:val="0"/>
                <w:numId w:val="20"/>
              </w:numPr>
              <w:spacing w:after="0" w:line="240" w:lineRule="auto"/>
              <w:rPr>
                <w:rFonts w:ascii="Arial" w:hAnsi="Arial" w:cs="Arial"/>
                <w:sz w:val="20"/>
                <w:szCs w:val="20"/>
                <w:lang w:val="es-PR"/>
              </w:rPr>
            </w:pPr>
            <w:r w:rsidRPr="00326237">
              <w:rPr>
                <w:rFonts w:ascii="Arial" w:hAnsi="Arial" w:cs="Arial"/>
                <w:sz w:val="20"/>
                <w:szCs w:val="20"/>
                <w:lang w:val="es-PR"/>
              </w:rPr>
              <w:t>utiliza una variedad de estrategias para definir y aclarar el significado de palabra mediante el contexto</w:t>
            </w:r>
          </w:p>
          <w:p w:rsidR="00AB5244" w:rsidRPr="00326237" w:rsidRDefault="00AB5244" w:rsidP="00AB5244">
            <w:pPr>
              <w:pStyle w:val="ListParagraph"/>
              <w:numPr>
                <w:ilvl w:val="0"/>
                <w:numId w:val="20"/>
              </w:numPr>
              <w:spacing w:after="0" w:line="240" w:lineRule="auto"/>
              <w:rPr>
                <w:rFonts w:ascii="Arial" w:hAnsi="Arial" w:cs="Arial"/>
                <w:sz w:val="20"/>
                <w:szCs w:val="20"/>
                <w:lang w:val="es-PR"/>
              </w:rPr>
            </w:pPr>
            <w:r w:rsidRPr="00326237">
              <w:rPr>
                <w:rFonts w:ascii="Arial" w:hAnsi="Arial" w:cs="Arial"/>
                <w:sz w:val="20"/>
                <w:szCs w:val="20"/>
                <w:lang w:val="es-PR"/>
              </w:rPr>
              <w:t xml:space="preserve">demuestra comprensión del lenguaje figurado. </w:t>
            </w:r>
          </w:p>
          <w:p w:rsidR="00AB5244" w:rsidRPr="00326237" w:rsidRDefault="00AB5244" w:rsidP="00AB5244">
            <w:pPr>
              <w:pStyle w:val="ListParagraph"/>
              <w:numPr>
                <w:ilvl w:val="0"/>
                <w:numId w:val="20"/>
              </w:numPr>
              <w:spacing w:after="0" w:line="240" w:lineRule="auto"/>
              <w:rPr>
                <w:rFonts w:ascii="Arial" w:hAnsi="Arial" w:cs="Arial"/>
                <w:sz w:val="20"/>
                <w:szCs w:val="20"/>
                <w:lang w:val="es-PR"/>
              </w:rPr>
            </w:pPr>
            <w:r w:rsidRPr="00326237">
              <w:rPr>
                <w:rFonts w:ascii="Arial" w:hAnsi="Arial" w:cs="Arial"/>
                <w:sz w:val="20"/>
                <w:szCs w:val="20"/>
                <w:lang w:val="es-PR"/>
              </w:rPr>
              <w:t xml:space="preserve">analiza las influencias filosóficas, políticas o sociales de los diversos medios de expresión. </w:t>
            </w:r>
          </w:p>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1354768241"/>
                <w:placeholder>
                  <w:docPart w:val="3D61BE003EBF41109D0719D34AC2139A"/>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AB5244" w:rsidRPr="00326237">
                  <w:rPr>
                    <w:rFonts w:ascii="Arial" w:hAnsi="Arial" w:cs="Arial"/>
                    <w:sz w:val="20"/>
                    <w:szCs w:val="20"/>
                  </w:rPr>
                  <w:t xml:space="preserve">  Al terminar la lección, el </w:t>
                </w:r>
                <w:r w:rsidR="00AB5244" w:rsidRPr="00326237">
                  <w:rPr>
                    <w:rFonts w:ascii="Arial" w:hAnsi="Arial" w:cs="Arial"/>
                    <w:sz w:val="20"/>
                    <w:szCs w:val="20"/>
                  </w:rPr>
                  <w:lastRenderedPageBreak/>
                  <w:t>estudiante:</w:t>
                </w:r>
              </w:sdtContent>
            </w:sdt>
          </w:p>
          <w:p w:rsidR="00AB5244" w:rsidRPr="00326237" w:rsidRDefault="00AB5244" w:rsidP="00AB5244">
            <w:pPr>
              <w:pStyle w:val="ListParagraph"/>
              <w:numPr>
                <w:ilvl w:val="0"/>
                <w:numId w:val="21"/>
              </w:numPr>
              <w:spacing w:after="0" w:line="240" w:lineRule="auto"/>
              <w:rPr>
                <w:rFonts w:ascii="Arial" w:hAnsi="Arial" w:cs="Arial"/>
                <w:sz w:val="20"/>
                <w:szCs w:val="20"/>
                <w:lang w:val="es-PR"/>
              </w:rPr>
            </w:pPr>
            <w:r w:rsidRPr="00326237">
              <w:rPr>
                <w:rFonts w:ascii="Arial" w:hAnsi="Arial" w:cs="Arial"/>
                <w:sz w:val="20"/>
                <w:szCs w:val="20"/>
                <w:lang w:val="es-PR"/>
              </w:rPr>
              <w:t>comenta el material estudiado y hace referencia a la evidencia del tema.</w:t>
            </w:r>
          </w:p>
          <w:p w:rsidR="00AB5244" w:rsidRPr="00326237" w:rsidRDefault="00AB5244" w:rsidP="00AB5244">
            <w:pPr>
              <w:pStyle w:val="ListParagraph"/>
              <w:numPr>
                <w:ilvl w:val="0"/>
                <w:numId w:val="21"/>
              </w:numPr>
              <w:spacing w:after="0" w:line="240" w:lineRule="auto"/>
              <w:rPr>
                <w:rFonts w:ascii="Arial" w:hAnsi="Arial" w:cs="Arial"/>
                <w:sz w:val="20"/>
                <w:szCs w:val="20"/>
                <w:lang w:val="es-PR"/>
              </w:rPr>
            </w:pPr>
            <w:r w:rsidRPr="00326237">
              <w:rPr>
                <w:rFonts w:ascii="Arial" w:hAnsi="Arial" w:cs="Arial"/>
                <w:sz w:val="20"/>
                <w:szCs w:val="20"/>
                <w:lang w:val="es-PR"/>
              </w:rPr>
              <w:t>utiliza adecuadamente estrategias de lectura para derivar significados de diversos textos o medios.</w:t>
            </w:r>
          </w:p>
          <w:p w:rsidR="00AB5244" w:rsidRPr="00326237" w:rsidRDefault="00AB5244" w:rsidP="00AB5244">
            <w:pPr>
              <w:pStyle w:val="ListParagraph"/>
              <w:numPr>
                <w:ilvl w:val="0"/>
                <w:numId w:val="21"/>
              </w:numPr>
              <w:spacing w:after="0" w:line="240" w:lineRule="auto"/>
              <w:rPr>
                <w:rFonts w:ascii="Arial" w:hAnsi="Arial" w:cs="Arial"/>
                <w:sz w:val="20"/>
                <w:szCs w:val="20"/>
                <w:lang w:val="es-PR"/>
              </w:rPr>
            </w:pPr>
            <w:r w:rsidRPr="00326237">
              <w:rPr>
                <w:rFonts w:ascii="Arial" w:hAnsi="Arial" w:cs="Arial"/>
                <w:sz w:val="20"/>
                <w:szCs w:val="20"/>
                <w:lang w:val="es-PR"/>
              </w:rPr>
              <w:t>utiliza una variedad de estrategias para definir y aclarar el significado de palabra mediante el contexto.</w:t>
            </w:r>
          </w:p>
          <w:p w:rsidR="00AB5244" w:rsidRPr="00326237" w:rsidRDefault="00AB5244" w:rsidP="00AB5244">
            <w:pPr>
              <w:pStyle w:val="ListParagraph"/>
              <w:numPr>
                <w:ilvl w:val="0"/>
                <w:numId w:val="21"/>
              </w:numPr>
              <w:spacing w:after="0" w:line="240" w:lineRule="auto"/>
              <w:rPr>
                <w:rFonts w:ascii="Arial" w:hAnsi="Arial" w:cs="Arial"/>
                <w:sz w:val="20"/>
                <w:szCs w:val="20"/>
                <w:lang w:val="es-PR"/>
              </w:rPr>
            </w:pPr>
            <w:r w:rsidRPr="00326237">
              <w:rPr>
                <w:rFonts w:ascii="Arial" w:hAnsi="Arial" w:cs="Arial"/>
                <w:sz w:val="20"/>
                <w:szCs w:val="20"/>
                <w:lang w:val="es-PR"/>
              </w:rPr>
              <w:t xml:space="preserve">demuestra comprensión del lenguaje figurado. </w:t>
            </w:r>
          </w:p>
          <w:p w:rsidR="00851084" w:rsidRPr="00326237" w:rsidRDefault="00AB5244" w:rsidP="00851084">
            <w:pPr>
              <w:pStyle w:val="ListParagraph"/>
              <w:numPr>
                <w:ilvl w:val="0"/>
                <w:numId w:val="21"/>
              </w:numPr>
              <w:spacing w:after="0" w:line="240" w:lineRule="auto"/>
              <w:rPr>
                <w:rFonts w:ascii="Arial" w:hAnsi="Arial" w:cs="Arial"/>
                <w:sz w:val="20"/>
                <w:szCs w:val="20"/>
                <w:lang w:val="es-PR"/>
              </w:rPr>
            </w:pPr>
            <w:r w:rsidRPr="00326237">
              <w:rPr>
                <w:rFonts w:ascii="Arial" w:hAnsi="Arial" w:cs="Arial"/>
                <w:sz w:val="20"/>
                <w:szCs w:val="20"/>
                <w:lang w:val="es-PR"/>
              </w:rPr>
              <w:t xml:space="preserve">analiza las influencias filosóficas, políticas o sociales de los diversos medios de expresión. </w:t>
            </w:r>
          </w:p>
        </w:tc>
        <w:tc>
          <w:tcPr>
            <w:tcW w:w="864"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2010409975"/>
                <w:placeholder>
                  <w:docPart w:val="5D809A41BC064A0785C725BF42FEDB96"/>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AB5244" w:rsidRPr="00326237">
                  <w:rPr>
                    <w:rFonts w:ascii="Arial" w:hAnsi="Arial" w:cs="Arial"/>
                    <w:sz w:val="20"/>
                    <w:szCs w:val="20"/>
                  </w:rPr>
                  <w:t xml:space="preserve">  Al terminar la lección, el </w:t>
                </w:r>
                <w:r w:rsidR="00AB5244" w:rsidRPr="00326237">
                  <w:rPr>
                    <w:rFonts w:ascii="Arial" w:hAnsi="Arial" w:cs="Arial"/>
                    <w:sz w:val="20"/>
                    <w:szCs w:val="20"/>
                  </w:rPr>
                  <w:lastRenderedPageBreak/>
                  <w:t>estudiante:</w:t>
                </w:r>
              </w:sdtContent>
            </w:sdt>
          </w:p>
          <w:p w:rsidR="00AB5244" w:rsidRPr="00326237" w:rsidRDefault="00AB5244" w:rsidP="00AB5244">
            <w:pPr>
              <w:pStyle w:val="ListParagraph"/>
              <w:numPr>
                <w:ilvl w:val="0"/>
                <w:numId w:val="22"/>
              </w:numPr>
              <w:spacing w:after="0" w:line="240" w:lineRule="auto"/>
              <w:rPr>
                <w:rFonts w:ascii="Arial" w:hAnsi="Arial" w:cs="Arial"/>
                <w:sz w:val="20"/>
                <w:szCs w:val="20"/>
                <w:lang w:val="es-PR"/>
              </w:rPr>
            </w:pPr>
            <w:r w:rsidRPr="00326237">
              <w:rPr>
                <w:rFonts w:ascii="Arial" w:hAnsi="Arial" w:cs="Arial"/>
                <w:sz w:val="20"/>
                <w:szCs w:val="20"/>
                <w:lang w:val="es-PR"/>
              </w:rPr>
              <w:t>comenta el material estudiado y hace referencia a la evidencia del tema.</w:t>
            </w:r>
          </w:p>
          <w:p w:rsidR="00AB5244" w:rsidRPr="00326237" w:rsidRDefault="00AB5244" w:rsidP="00AB5244">
            <w:pPr>
              <w:pStyle w:val="ListParagraph"/>
              <w:numPr>
                <w:ilvl w:val="0"/>
                <w:numId w:val="22"/>
              </w:numPr>
              <w:spacing w:after="0" w:line="240" w:lineRule="auto"/>
              <w:rPr>
                <w:rFonts w:ascii="Arial" w:hAnsi="Arial" w:cs="Arial"/>
                <w:sz w:val="20"/>
                <w:szCs w:val="20"/>
                <w:lang w:val="es-PR"/>
              </w:rPr>
            </w:pPr>
            <w:r w:rsidRPr="00326237">
              <w:rPr>
                <w:rFonts w:ascii="Arial" w:hAnsi="Arial" w:cs="Arial"/>
                <w:sz w:val="20"/>
                <w:szCs w:val="20"/>
                <w:lang w:val="es-PR"/>
              </w:rPr>
              <w:t>utiliza adecuadamente estrategias de lectura para derivar significados de diversos textos o medios.</w:t>
            </w:r>
          </w:p>
          <w:p w:rsidR="00AB5244" w:rsidRPr="00326237" w:rsidRDefault="00AB5244" w:rsidP="00AB5244">
            <w:pPr>
              <w:pStyle w:val="ListParagraph"/>
              <w:numPr>
                <w:ilvl w:val="0"/>
                <w:numId w:val="22"/>
              </w:numPr>
              <w:spacing w:after="0" w:line="240" w:lineRule="auto"/>
              <w:rPr>
                <w:rFonts w:ascii="Arial" w:hAnsi="Arial" w:cs="Arial"/>
                <w:sz w:val="20"/>
                <w:szCs w:val="20"/>
                <w:lang w:val="es-PR"/>
              </w:rPr>
            </w:pPr>
            <w:r w:rsidRPr="00326237">
              <w:rPr>
                <w:rFonts w:ascii="Arial" w:hAnsi="Arial" w:cs="Arial"/>
                <w:sz w:val="20"/>
                <w:szCs w:val="20"/>
                <w:lang w:val="es-PR"/>
              </w:rPr>
              <w:t>utiliza una variedad de estrategias para definir y aclarar el significado de palabra mediante el contexto.</w:t>
            </w:r>
          </w:p>
          <w:p w:rsidR="00AB5244" w:rsidRPr="00326237" w:rsidRDefault="00AB5244" w:rsidP="00AB5244">
            <w:pPr>
              <w:pStyle w:val="ListParagraph"/>
              <w:numPr>
                <w:ilvl w:val="0"/>
                <w:numId w:val="22"/>
              </w:numPr>
              <w:spacing w:after="0" w:line="240" w:lineRule="auto"/>
              <w:rPr>
                <w:rFonts w:ascii="Arial" w:hAnsi="Arial" w:cs="Arial"/>
                <w:sz w:val="20"/>
                <w:szCs w:val="20"/>
                <w:lang w:val="es-PR"/>
              </w:rPr>
            </w:pPr>
            <w:r w:rsidRPr="00326237">
              <w:rPr>
                <w:rFonts w:ascii="Arial" w:hAnsi="Arial" w:cs="Arial"/>
                <w:sz w:val="20"/>
                <w:szCs w:val="20"/>
                <w:lang w:val="es-PR"/>
              </w:rPr>
              <w:t xml:space="preserve">demuestra comprensión del lenguaje figurado. </w:t>
            </w:r>
          </w:p>
          <w:p w:rsidR="00851084" w:rsidRPr="00326237" w:rsidRDefault="00AB5244" w:rsidP="00AB5244">
            <w:pPr>
              <w:pStyle w:val="ListParagraph"/>
              <w:numPr>
                <w:ilvl w:val="0"/>
                <w:numId w:val="22"/>
              </w:numPr>
              <w:spacing w:after="0" w:line="240" w:lineRule="auto"/>
              <w:rPr>
                <w:rFonts w:ascii="Arial" w:hAnsi="Arial" w:cs="Arial"/>
                <w:sz w:val="20"/>
                <w:szCs w:val="20"/>
                <w:lang w:val="es-PR"/>
              </w:rPr>
            </w:pPr>
            <w:r w:rsidRPr="00326237">
              <w:rPr>
                <w:rFonts w:ascii="Arial" w:hAnsi="Arial" w:cs="Arial"/>
                <w:sz w:val="20"/>
                <w:szCs w:val="20"/>
                <w:lang w:val="es-PR"/>
              </w:rPr>
              <w:t>analiza las influencias filosóficas, políticas o sociales de los diversos medios de expresión.</w:t>
            </w:r>
          </w:p>
        </w:tc>
        <w:tc>
          <w:tcPr>
            <w:tcW w:w="866" w:type="pct"/>
          </w:tcPr>
          <w:p w:rsidR="00851084" w:rsidRPr="00326237" w:rsidRDefault="00851084" w:rsidP="00851084">
            <w:pPr>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Actividad de Inicio</w:t>
            </w:r>
          </w:p>
        </w:tc>
        <w:tc>
          <w:tcPr>
            <w:tcW w:w="866" w:type="pct"/>
          </w:tcPr>
          <w:sdt>
            <w:sdtPr>
              <w:rPr>
                <w:rFonts w:ascii="Arial" w:hAnsi="Arial" w:cs="Arial"/>
                <w:sz w:val="20"/>
                <w:szCs w:val="20"/>
              </w:rPr>
              <w:id w:val="-86386486"/>
              <w:placeholder>
                <w:docPart w:val="90CD6696FCF549779E8AEACD338B404B"/>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CB210C" w:rsidP="00851084">
                <w:pPr>
                  <w:rPr>
                    <w:rFonts w:ascii="Arial" w:hAnsi="Arial" w:cs="Arial"/>
                    <w:sz w:val="20"/>
                    <w:szCs w:val="20"/>
                  </w:rPr>
                </w:pPr>
                <w:r w:rsidRPr="00326237">
                  <w:rPr>
                    <w:rFonts w:ascii="Arial" w:hAnsi="Arial" w:cs="Arial"/>
                    <w:sz w:val="20"/>
                    <w:szCs w:val="20"/>
                  </w:rPr>
                  <w:t>Presentación del tema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075DBC" w:rsidRPr="00326237" w:rsidRDefault="00CB210C" w:rsidP="00A470E1">
            <w:pPr>
              <w:pStyle w:val="ListParagraph"/>
              <w:numPr>
                <w:ilvl w:val="0"/>
                <w:numId w:val="9"/>
              </w:numPr>
              <w:spacing w:after="0" w:line="240" w:lineRule="auto"/>
              <w:rPr>
                <w:rFonts w:ascii="Arial" w:hAnsi="Arial" w:cs="Arial"/>
                <w:sz w:val="20"/>
                <w:szCs w:val="20"/>
              </w:rPr>
            </w:pPr>
            <w:r w:rsidRPr="00326237">
              <w:rPr>
                <w:rFonts w:ascii="Arial" w:hAnsi="Arial" w:cs="Arial"/>
                <w:sz w:val="20"/>
                <w:szCs w:val="20"/>
                <w:lang w:val="es-PR"/>
              </w:rPr>
              <w:t xml:space="preserve">Presentar a los estudiantes muestras de diversos géneros musicales para discutirlos haciendo énfasis en los siguientes aspectos: género musical, ritmo, tema, valor estético y valores éticos. </w:t>
            </w:r>
          </w:p>
          <w:p w:rsidR="00CB210C" w:rsidRPr="00326237" w:rsidRDefault="00CB210C" w:rsidP="00A470E1">
            <w:pPr>
              <w:pStyle w:val="ListParagraph"/>
              <w:numPr>
                <w:ilvl w:val="0"/>
                <w:numId w:val="9"/>
              </w:numPr>
              <w:spacing w:after="0" w:line="240" w:lineRule="auto"/>
              <w:rPr>
                <w:rFonts w:ascii="Arial" w:hAnsi="Arial" w:cs="Arial"/>
                <w:sz w:val="20"/>
                <w:szCs w:val="20"/>
              </w:rPr>
            </w:pPr>
            <w:proofErr w:type="spellStart"/>
            <w:r w:rsidRPr="00326237">
              <w:rPr>
                <w:rFonts w:ascii="Arial" w:hAnsi="Arial" w:cs="Arial"/>
                <w:sz w:val="20"/>
                <w:szCs w:val="20"/>
              </w:rPr>
              <w:t>Puede</w:t>
            </w:r>
            <w:proofErr w:type="spellEnd"/>
            <w:r w:rsidRPr="00326237">
              <w:rPr>
                <w:rFonts w:ascii="Arial" w:hAnsi="Arial" w:cs="Arial"/>
                <w:sz w:val="20"/>
                <w:szCs w:val="20"/>
              </w:rPr>
              <w:t xml:space="preserve"> </w:t>
            </w:r>
            <w:proofErr w:type="spellStart"/>
            <w:r w:rsidRPr="00326237">
              <w:rPr>
                <w:rFonts w:ascii="Arial" w:hAnsi="Arial" w:cs="Arial"/>
                <w:sz w:val="20"/>
                <w:szCs w:val="20"/>
              </w:rPr>
              <w:t>usar</w:t>
            </w:r>
            <w:proofErr w:type="spellEnd"/>
            <w:r w:rsidRPr="00326237">
              <w:rPr>
                <w:rFonts w:ascii="Arial" w:hAnsi="Arial" w:cs="Arial"/>
                <w:sz w:val="20"/>
                <w:szCs w:val="20"/>
              </w:rPr>
              <w:t xml:space="preserve"> </w:t>
            </w:r>
            <w:proofErr w:type="spellStart"/>
            <w:r w:rsidRPr="00326237">
              <w:rPr>
                <w:rFonts w:ascii="Arial" w:hAnsi="Arial" w:cs="Arial"/>
                <w:sz w:val="20"/>
                <w:szCs w:val="20"/>
              </w:rPr>
              <w:t>música</w:t>
            </w:r>
            <w:proofErr w:type="spellEnd"/>
            <w:r w:rsidRPr="00326237">
              <w:rPr>
                <w:rFonts w:ascii="Arial" w:hAnsi="Arial" w:cs="Arial"/>
                <w:sz w:val="20"/>
                <w:szCs w:val="20"/>
              </w:rPr>
              <w:t xml:space="preserve"> de:</w:t>
            </w:r>
          </w:p>
          <w:p w:rsidR="00CB210C" w:rsidRPr="00326237" w:rsidRDefault="00CB210C" w:rsidP="00A470E1">
            <w:pPr>
              <w:pStyle w:val="ListParagraph"/>
              <w:numPr>
                <w:ilvl w:val="0"/>
                <w:numId w:val="5"/>
              </w:numPr>
              <w:spacing w:after="0" w:line="240" w:lineRule="auto"/>
              <w:rPr>
                <w:rFonts w:ascii="Arial" w:hAnsi="Arial" w:cs="Arial"/>
                <w:sz w:val="20"/>
                <w:szCs w:val="20"/>
              </w:rPr>
            </w:pPr>
            <w:r w:rsidRPr="00326237">
              <w:rPr>
                <w:rFonts w:ascii="Arial" w:hAnsi="Arial" w:cs="Arial"/>
                <w:sz w:val="20"/>
                <w:szCs w:val="20"/>
              </w:rPr>
              <w:t xml:space="preserve">Pedro </w:t>
            </w:r>
            <w:proofErr w:type="spellStart"/>
            <w:r w:rsidRPr="00326237">
              <w:rPr>
                <w:rFonts w:ascii="Arial" w:hAnsi="Arial" w:cs="Arial"/>
                <w:sz w:val="20"/>
                <w:szCs w:val="20"/>
              </w:rPr>
              <w:t>Capó</w:t>
            </w:r>
            <w:proofErr w:type="spellEnd"/>
            <w:r w:rsidRPr="00326237">
              <w:rPr>
                <w:rFonts w:ascii="Arial" w:hAnsi="Arial" w:cs="Arial"/>
                <w:sz w:val="20"/>
                <w:szCs w:val="20"/>
              </w:rPr>
              <w:t xml:space="preserve"> </w:t>
            </w:r>
          </w:p>
          <w:p w:rsidR="00CB210C" w:rsidRPr="00326237" w:rsidRDefault="00CB210C" w:rsidP="00A470E1">
            <w:pPr>
              <w:pStyle w:val="ListParagraph"/>
              <w:numPr>
                <w:ilvl w:val="0"/>
                <w:numId w:val="5"/>
              </w:numPr>
              <w:spacing w:after="0" w:line="240" w:lineRule="auto"/>
              <w:rPr>
                <w:rFonts w:ascii="Arial" w:hAnsi="Arial" w:cs="Arial"/>
                <w:sz w:val="20"/>
                <w:szCs w:val="20"/>
              </w:rPr>
            </w:pPr>
            <w:r w:rsidRPr="00326237">
              <w:rPr>
                <w:rFonts w:ascii="Arial" w:hAnsi="Arial" w:cs="Arial"/>
                <w:sz w:val="20"/>
                <w:szCs w:val="20"/>
              </w:rPr>
              <w:t xml:space="preserve">Ricardo </w:t>
            </w:r>
            <w:proofErr w:type="spellStart"/>
            <w:r w:rsidRPr="00326237">
              <w:rPr>
                <w:rFonts w:ascii="Arial" w:hAnsi="Arial" w:cs="Arial"/>
                <w:sz w:val="20"/>
                <w:szCs w:val="20"/>
              </w:rPr>
              <w:t>Arjona</w:t>
            </w:r>
            <w:proofErr w:type="spellEnd"/>
          </w:p>
          <w:p w:rsidR="00CB210C" w:rsidRPr="00326237" w:rsidRDefault="00CB210C" w:rsidP="00A470E1">
            <w:pPr>
              <w:pStyle w:val="ListParagraph"/>
              <w:numPr>
                <w:ilvl w:val="0"/>
                <w:numId w:val="5"/>
              </w:numPr>
              <w:spacing w:after="0" w:line="240" w:lineRule="auto"/>
              <w:rPr>
                <w:rFonts w:ascii="Arial" w:hAnsi="Arial" w:cs="Arial"/>
                <w:sz w:val="20"/>
                <w:szCs w:val="20"/>
              </w:rPr>
            </w:pPr>
            <w:r w:rsidRPr="00326237">
              <w:rPr>
                <w:rFonts w:ascii="Arial" w:hAnsi="Arial" w:cs="Arial"/>
                <w:sz w:val="20"/>
                <w:szCs w:val="20"/>
              </w:rPr>
              <w:t xml:space="preserve">Juan Luis Guerra </w:t>
            </w:r>
          </w:p>
          <w:p w:rsidR="00CB210C" w:rsidRPr="00326237" w:rsidRDefault="00CB210C" w:rsidP="00A470E1">
            <w:pPr>
              <w:pStyle w:val="ListParagraph"/>
              <w:numPr>
                <w:ilvl w:val="0"/>
                <w:numId w:val="5"/>
              </w:numPr>
              <w:spacing w:after="0" w:line="240" w:lineRule="auto"/>
              <w:rPr>
                <w:rFonts w:ascii="Arial" w:hAnsi="Arial" w:cs="Arial"/>
                <w:sz w:val="20"/>
                <w:szCs w:val="20"/>
              </w:rPr>
            </w:pPr>
            <w:proofErr w:type="spellStart"/>
            <w:r w:rsidRPr="00326237">
              <w:rPr>
                <w:rFonts w:ascii="Arial" w:hAnsi="Arial" w:cs="Arial"/>
                <w:sz w:val="20"/>
                <w:szCs w:val="20"/>
              </w:rPr>
              <w:t>Calle</w:t>
            </w:r>
            <w:proofErr w:type="spellEnd"/>
            <w:r w:rsidRPr="00326237">
              <w:rPr>
                <w:rFonts w:ascii="Arial" w:hAnsi="Arial" w:cs="Arial"/>
                <w:sz w:val="20"/>
                <w:szCs w:val="20"/>
              </w:rPr>
              <w:t xml:space="preserve"> 13</w:t>
            </w:r>
          </w:p>
          <w:p w:rsidR="00CB210C" w:rsidRPr="00326237" w:rsidRDefault="00CB210C" w:rsidP="00A470E1">
            <w:pPr>
              <w:pStyle w:val="ListParagraph"/>
              <w:numPr>
                <w:ilvl w:val="0"/>
                <w:numId w:val="5"/>
              </w:numPr>
              <w:spacing w:after="0" w:line="240" w:lineRule="auto"/>
              <w:rPr>
                <w:rFonts w:ascii="Arial" w:hAnsi="Arial" w:cs="Arial"/>
                <w:sz w:val="20"/>
                <w:szCs w:val="20"/>
              </w:rPr>
            </w:pPr>
            <w:r w:rsidRPr="00326237">
              <w:rPr>
                <w:rFonts w:ascii="Arial" w:hAnsi="Arial" w:cs="Arial"/>
                <w:sz w:val="20"/>
                <w:szCs w:val="20"/>
              </w:rPr>
              <w:t xml:space="preserve">entre </w:t>
            </w:r>
            <w:proofErr w:type="spellStart"/>
            <w:r w:rsidRPr="00326237">
              <w:rPr>
                <w:rFonts w:ascii="Arial" w:hAnsi="Arial" w:cs="Arial"/>
                <w:sz w:val="20"/>
                <w:szCs w:val="20"/>
              </w:rPr>
              <w:t>otros</w:t>
            </w:r>
            <w:proofErr w:type="spellEnd"/>
          </w:p>
          <w:p w:rsidR="00851084" w:rsidRPr="00326237" w:rsidRDefault="00CB210C" w:rsidP="00A470E1">
            <w:pPr>
              <w:pStyle w:val="ListParagraph"/>
              <w:numPr>
                <w:ilvl w:val="0"/>
                <w:numId w:val="9"/>
              </w:numPr>
              <w:spacing w:after="0" w:line="240" w:lineRule="auto"/>
              <w:rPr>
                <w:rFonts w:ascii="Arial" w:hAnsi="Arial" w:cs="Arial"/>
                <w:sz w:val="20"/>
                <w:szCs w:val="20"/>
                <w:lang w:val="es-PR"/>
              </w:rPr>
            </w:pPr>
            <w:r w:rsidRPr="00326237">
              <w:rPr>
                <w:rFonts w:ascii="Arial" w:hAnsi="Arial" w:cs="Arial"/>
                <w:sz w:val="20"/>
                <w:szCs w:val="20"/>
                <w:lang w:val="es-PR"/>
              </w:rPr>
              <w:t xml:space="preserve">También puede usar el vídeo </w:t>
            </w:r>
            <w:r w:rsidRPr="00326237">
              <w:rPr>
                <w:rFonts w:ascii="Arial" w:hAnsi="Arial" w:cs="Arial"/>
                <w:sz w:val="20"/>
                <w:szCs w:val="20"/>
                <w:lang w:val="es-PR"/>
              </w:rPr>
              <w:lastRenderedPageBreak/>
              <w:t xml:space="preserve">de </w:t>
            </w:r>
            <w:proofErr w:type="spellStart"/>
            <w:r w:rsidRPr="00326237">
              <w:rPr>
                <w:rFonts w:ascii="Arial" w:hAnsi="Arial" w:cs="Arial"/>
                <w:i/>
                <w:sz w:val="20"/>
                <w:szCs w:val="20"/>
                <w:lang w:val="es-PR"/>
              </w:rPr>
              <w:t>Youtube</w:t>
            </w:r>
            <w:proofErr w:type="spellEnd"/>
            <w:r w:rsidRPr="00326237">
              <w:rPr>
                <w:rFonts w:ascii="Arial" w:hAnsi="Arial" w:cs="Arial"/>
                <w:sz w:val="20"/>
                <w:szCs w:val="20"/>
                <w:lang w:val="es-PR"/>
              </w:rPr>
              <w:t xml:space="preserve"> Géneros musicales (</w:t>
            </w:r>
            <w:hyperlink r:id="rId9" w:history="1">
              <w:r w:rsidRPr="00326237">
                <w:rPr>
                  <w:rStyle w:val="Hyperlink"/>
                  <w:rFonts w:ascii="Arial" w:hAnsi="Arial" w:cs="Arial"/>
                  <w:color w:val="auto"/>
                  <w:sz w:val="20"/>
                  <w:szCs w:val="20"/>
                  <w:lang w:val="es-PR"/>
                </w:rPr>
                <w:t>https://www.youtube.com/watch?v=gmCy3IE3mrc</w:t>
              </w:r>
            </w:hyperlink>
            <w:r w:rsidRPr="00326237">
              <w:rPr>
                <w:rFonts w:ascii="Arial" w:hAnsi="Arial" w:cs="Arial"/>
                <w:sz w:val="20"/>
                <w:szCs w:val="20"/>
                <w:lang w:val="es-PR"/>
              </w:rPr>
              <w:t xml:space="preserve"> ).</w:t>
            </w:r>
          </w:p>
        </w:tc>
        <w:tc>
          <w:tcPr>
            <w:tcW w:w="962" w:type="pct"/>
          </w:tcPr>
          <w:sdt>
            <w:sdtPr>
              <w:rPr>
                <w:rFonts w:ascii="Arial" w:hAnsi="Arial" w:cs="Arial"/>
                <w:sz w:val="20"/>
                <w:szCs w:val="20"/>
              </w:rPr>
              <w:id w:val="343296797"/>
              <w:placeholder>
                <w:docPart w:val="EE9A216B1F9641099B53D92B51D9F8C2"/>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936C59" w:rsidP="00851084">
                <w:pPr>
                  <w:rPr>
                    <w:rFonts w:ascii="Arial" w:hAnsi="Arial" w:cs="Arial"/>
                    <w:sz w:val="20"/>
                    <w:szCs w:val="20"/>
                  </w:rPr>
                </w:pPr>
                <w:r w:rsidRPr="00326237">
                  <w:rPr>
                    <w:rFonts w:ascii="Arial" w:hAnsi="Arial" w:cs="Arial"/>
                    <w:sz w:val="20"/>
                    <w:szCs w:val="20"/>
                  </w:rPr>
                  <w:t>Repaso de la clase anterior</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936C59" w:rsidRPr="00326237" w:rsidRDefault="00936C59"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Haga énfasis en el concepto de música popular.</w:t>
            </w:r>
          </w:p>
          <w:p w:rsidR="00936C59" w:rsidRPr="00326237" w:rsidRDefault="00936C59"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Presentar a los estudiantes un poema musicalizado. </w:t>
            </w:r>
          </w:p>
          <w:p w:rsidR="00851084" w:rsidRPr="00326237" w:rsidRDefault="00936C59"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Se sugiere el poema Nostalgia de Virgilio Dávila y la versión musical de Andrés Jiménez (</w:t>
            </w:r>
            <w:hyperlink r:id="rId10" w:history="1">
              <w:r w:rsidRPr="00326237">
                <w:rPr>
                  <w:rStyle w:val="Hyperlink"/>
                  <w:rFonts w:ascii="Arial" w:hAnsi="Arial" w:cs="Arial"/>
                  <w:color w:val="auto"/>
                  <w:sz w:val="20"/>
                  <w:szCs w:val="20"/>
                  <w:lang w:val="es-PR"/>
                </w:rPr>
                <w:t>https://www.youtube.com/watch?v=ssYwPMlDsPw&amp;list=PLHGvkmCQaOE-AMR2tef_URVjtMViW57pX</w:t>
              </w:r>
            </w:hyperlink>
            <w:r w:rsidRPr="00326237">
              <w:rPr>
                <w:rFonts w:ascii="Arial" w:hAnsi="Arial" w:cs="Arial"/>
                <w:sz w:val="20"/>
                <w:szCs w:val="20"/>
                <w:lang w:val="es-PR"/>
              </w:rPr>
              <w:t xml:space="preserve">). Puede usar </w:t>
            </w:r>
            <w:proofErr w:type="spellStart"/>
            <w:r w:rsidRPr="00326237">
              <w:rPr>
                <w:rFonts w:ascii="Arial" w:hAnsi="Arial" w:cs="Arial"/>
                <w:sz w:val="20"/>
                <w:szCs w:val="20"/>
                <w:lang w:val="es-PR"/>
              </w:rPr>
              <w:t>Oubao</w:t>
            </w:r>
            <w:proofErr w:type="spellEnd"/>
            <w:r w:rsidRPr="00326237">
              <w:rPr>
                <w:rFonts w:ascii="Arial" w:hAnsi="Arial" w:cs="Arial"/>
                <w:sz w:val="20"/>
                <w:szCs w:val="20"/>
                <w:lang w:val="es-PR"/>
              </w:rPr>
              <w:t xml:space="preserve"> </w:t>
            </w:r>
            <w:proofErr w:type="spellStart"/>
            <w:r w:rsidRPr="00326237">
              <w:rPr>
                <w:rFonts w:ascii="Arial" w:hAnsi="Arial" w:cs="Arial"/>
                <w:sz w:val="20"/>
                <w:szCs w:val="20"/>
                <w:lang w:val="es-PR"/>
              </w:rPr>
              <w:t>Moin</w:t>
            </w:r>
            <w:proofErr w:type="spellEnd"/>
            <w:r w:rsidRPr="00326237">
              <w:rPr>
                <w:rFonts w:ascii="Arial" w:hAnsi="Arial" w:cs="Arial"/>
                <w:sz w:val="20"/>
                <w:szCs w:val="20"/>
                <w:lang w:val="es-PR"/>
              </w:rPr>
              <w:t xml:space="preserve"> de Juan Antonio </w:t>
            </w:r>
            <w:proofErr w:type="spellStart"/>
            <w:r w:rsidRPr="00326237">
              <w:rPr>
                <w:rFonts w:ascii="Arial" w:hAnsi="Arial" w:cs="Arial"/>
                <w:sz w:val="20"/>
                <w:szCs w:val="20"/>
                <w:lang w:val="es-PR"/>
              </w:rPr>
              <w:t>Corretjer</w:t>
            </w:r>
            <w:proofErr w:type="spellEnd"/>
            <w:r w:rsidRPr="00326237">
              <w:rPr>
                <w:rFonts w:ascii="Arial" w:hAnsi="Arial" w:cs="Arial"/>
                <w:sz w:val="20"/>
                <w:szCs w:val="20"/>
                <w:lang w:val="es-PR"/>
              </w:rPr>
              <w:t xml:space="preserve"> y versión musical de Roy Brown u otros.</w:t>
            </w:r>
          </w:p>
        </w:tc>
        <w:tc>
          <w:tcPr>
            <w:tcW w:w="867" w:type="pct"/>
          </w:tcPr>
          <w:sdt>
            <w:sdtPr>
              <w:rPr>
                <w:rFonts w:ascii="Arial" w:hAnsi="Arial" w:cs="Arial"/>
                <w:sz w:val="20"/>
                <w:szCs w:val="20"/>
              </w:rPr>
              <w:id w:val="-305934566"/>
              <w:placeholder>
                <w:docPart w:val="85BA7B5C076845E39A61E64C153E61F8"/>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D65FDD" w:rsidP="00851084">
                <w:pPr>
                  <w:rPr>
                    <w:rFonts w:ascii="Arial" w:hAnsi="Arial" w:cs="Arial"/>
                    <w:sz w:val="20"/>
                    <w:szCs w:val="20"/>
                  </w:rPr>
                </w:pPr>
                <w:r w:rsidRPr="00326237">
                  <w:rPr>
                    <w:rFonts w:ascii="Arial" w:hAnsi="Arial" w:cs="Arial"/>
                    <w:sz w:val="20"/>
                    <w:szCs w:val="20"/>
                  </w:rPr>
                  <w:t>Presentación del tema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D65FDD" w:rsidRPr="00326237" w:rsidRDefault="00D65FDD"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Analice otra canción. Se sugiere la canción La Perla de Calle 13. Incluya en su análisis la discusión de los valores éticos y estéticos. Puede conseguir la canción en el siguiente enlace </w:t>
            </w:r>
            <w:hyperlink r:id="rId11" w:history="1">
              <w:r w:rsidRPr="00326237">
                <w:rPr>
                  <w:rStyle w:val="Hyperlink"/>
                  <w:rFonts w:ascii="Arial" w:hAnsi="Arial" w:cs="Arial"/>
                  <w:color w:val="auto"/>
                  <w:sz w:val="20"/>
                  <w:szCs w:val="20"/>
                  <w:lang w:val="es-PR"/>
                </w:rPr>
                <w:t>https://www.youtube.com/watch?v=B0cVKmkYamU</w:t>
              </w:r>
            </w:hyperlink>
            <w:r w:rsidRPr="00326237">
              <w:rPr>
                <w:rFonts w:ascii="Arial" w:hAnsi="Arial" w:cs="Arial"/>
                <w:sz w:val="20"/>
                <w:szCs w:val="20"/>
                <w:lang w:val="es-PR"/>
              </w:rPr>
              <w:t xml:space="preserve">. </w:t>
            </w:r>
          </w:p>
          <w:p w:rsidR="00851084" w:rsidRPr="00326237" w:rsidRDefault="00851084" w:rsidP="00D65FDD">
            <w:pPr>
              <w:spacing w:after="0"/>
              <w:ind w:left="360"/>
              <w:rPr>
                <w:rFonts w:ascii="Arial" w:hAnsi="Arial" w:cs="Arial"/>
                <w:sz w:val="20"/>
                <w:szCs w:val="20"/>
              </w:rPr>
            </w:pPr>
          </w:p>
        </w:tc>
        <w:tc>
          <w:tcPr>
            <w:tcW w:w="864" w:type="pct"/>
          </w:tcPr>
          <w:sdt>
            <w:sdtPr>
              <w:rPr>
                <w:rFonts w:ascii="Arial" w:hAnsi="Arial" w:cs="Arial"/>
                <w:sz w:val="20"/>
                <w:szCs w:val="20"/>
              </w:rPr>
              <w:id w:val="-1890484090"/>
              <w:placeholder>
                <w:docPart w:val="7FEFDB10F2B94218BF4BCCE0B37B07D4"/>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6F13E1" w:rsidP="00851084">
                <w:pPr>
                  <w:rPr>
                    <w:rFonts w:ascii="Arial" w:hAnsi="Arial" w:cs="Arial"/>
                    <w:sz w:val="20"/>
                    <w:szCs w:val="20"/>
                  </w:rPr>
                </w:pPr>
                <w:r w:rsidRPr="00326237">
                  <w:rPr>
                    <w:rFonts w:ascii="Arial" w:hAnsi="Arial" w:cs="Arial"/>
                    <w:sz w:val="20"/>
                    <w:szCs w:val="20"/>
                  </w:rPr>
                  <w:t>Presentación del tema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6F13E1" w:rsidRPr="00326237" w:rsidRDefault="006F13E1"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Presente la canción seleccionada.</w:t>
            </w:r>
          </w:p>
          <w:p w:rsidR="00851084" w:rsidRPr="00326237" w:rsidRDefault="006F13E1"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Analice una canción de plena. </w:t>
            </w:r>
          </w:p>
        </w:tc>
        <w:tc>
          <w:tcPr>
            <w:tcW w:w="866" w:type="pct"/>
          </w:tcPr>
          <w:sdt>
            <w:sdtPr>
              <w:rPr>
                <w:rFonts w:ascii="Arial" w:hAnsi="Arial" w:cs="Arial"/>
                <w:sz w:val="20"/>
                <w:szCs w:val="20"/>
              </w:rPr>
              <w:id w:val="-469371714"/>
              <w:placeholder>
                <w:docPart w:val="E79FDE96276B45A2A96EE60C60E5D9CD"/>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las instrucciones para la tarea de desempeño" w:value="Impartir las instrucciones para la tarea de desempeño"/>
              </w:dropDownList>
            </w:sdtPr>
            <w:sdtContent>
              <w:p w:rsidR="00851084" w:rsidRPr="00326237" w:rsidRDefault="006D5193" w:rsidP="00851084">
                <w:pPr>
                  <w:rPr>
                    <w:rFonts w:ascii="Arial" w:hAnsi="Arial" w:cs="Arial"/>
                    <w:sz w:val="20"/>
                    <w:szCs w:val="20"/>
                  </w:rPr>
                </w:pPr>
                <w:r w:rsidRPr="00326237">
                  <w:rPr>
                    <w:rFonts w:ascii="Arial" w:hAnsi="Arial" w:cs="Arial"/>
                    <w:sz w:val="20"/>
                    <w:szCs w:val="20"/>
                  </w:rPr>
                  <w:t>Impartir las instrucciones para la tarea de desempeño</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6D5193" w:rsidRPr="00326237" w:rsidRDefault="006D5193" w:rsidP="00A470E1">
            <w:pPr>
              <w:pStyle w:val="ListParagraph"/>
              <w:numPr>
                <w:ilvl w:val="0"/>
                <w:numId w:val="10"/>
              </w:numPr>
              <w:spacing w:after="0"/>
              <w:rPr>
                <w:rFonts w:ascii="Arial" w:hAnsi="Arial" w:cs="Arial"/>
                <w:sz w:val="20"/>
                <w:szCs w:val="20"/>
                <w:lang w:val="es-PR"/>
              </w:rPr>
            </w:pPr>
            <w:r w:rsidRPr="00326237">
              <w:rPr>
                <w:rFonts w:ascii="Arial" w:hAnsi="Arial" w:cs="Arial"/>
                <w:sz w:val="20"/>
                <w:szCs w:val="20"/>
                <w:lang w:val="es-PR"/>
              </w:rPr>
              <w:t xml:space="preserve">TAREA DE DESMPEÑO: </w:t>
            </w:r>
            <w:r w:rsidRPr="00326237">
              <w:rPr>
                <w:rFonts w:ascii="Arial" w:hAnsi="Arial" w:cs="Arial"/>
                <w:i/>
                <w:sz w:val="20"/>
                <w:szCs w:val="20"/>
                <w:lang w:val="es-PR"/>
              </w:rPr>
              <w:t>Canción de poemas</w:t>
            </w:r>
            <w:r w:rsidRPr="00326237">
              <w:rPr>
                <w:rFonts w:ascii="Arial" w:hAnsi="Arial" w:cs="Arial"/>
                <w:sz w:val="20"/>
                <w:szCs w:val="20"/>
                <w:lang w:val="es-PR"/>
              </w:rPr>
              <w:t xml:space="preserve"> (Ver descripción de la tarea en el Mapa.)</w:t>
            </w:r>
          </w:p>
          <w:p w:rsidR="00851084" w:rsidRPr="00326237" w:rsidRDefault="00851084" w:rsidP="006D5193">
            <w:pPr>
              <w:spacing w:after="0"/>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Actividad de Desarrollo</w:t>
            </w:r>
          </w:p>
        </w:tc>
        <w:tc>
          <w:tcPr>
            <w:tcW w:w="866" w:type="pct"/>
          </w:tcPr>
          <w:sdt>
            <w:sdtPr>
              <w:rPr>
                <w:rFonts w:ascii="Arial" w:hAnsi="Arial" w:cs="Arial"/>
                <w:bCs/>
                <w:sz w:val="20"/>
                <w:szCs w:val="20"/>
              </w:rPr>
              <w:id w:val="-1842916378"/>
              <w:placeholder>
                <w:docPart w:val="01F272BE6028452B9C091355478651B1"/>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Content>
              <w:p w:rsidR="00851084" w:rsidRPr="00326237" w:rsidRDefault="00CB210C" w:rsidP="00851084">
                <w:pPr>
                  <w:spacing w:after="0" w:line="240" w:lineRule="auto"/>
                  <w:rPr>
                    <w:rFonts w:ascii="Arial" w:hAnsi="Arial" w:cs="Arial"/>
                    <w:bCs/>
                    <w:sz w:val="20"/>
                    <w:szCs w:val="20"/>
                  </w:rPr>
                </w:pPr>
                <w:r w:rsidRPr="00326237">
                  <w:rPr>
                    <w:rFonts w:ascii="Arial" w:hAnsi="Arial" w:cs="Arial"/>
                    <w:bCs/>
                    <w:sz w:val="20"/>
                    <w:szCs w:val="20"/>
                  </w:rPr>
                  <w:t>Discusión oral del tema</w:t>
                </w:r>
              </w:p>
            </w:sdtContent>
          </w:sdt>
          <w:p w:rsidR="00CB210C" w:rsidRPr="00326237" w:rsidRDefault="00CB210C"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CB210C" w:rsidRPr="00326237" w:rsidRDefault="00CB210C"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Enfatice en su discusión la relación entre la música y la poesía. </w:t>
            </w:r>
          </w:p>
          <w:p w:rsidR="00851084" w:rsidRPr="00326237" w:rsidRDefault="00CB210C"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Atienda los conceptos de ritmo y rima.</w:t>
            </w:r>
          </w:p>
        </w:tc>
        <w:tc>
          <w:tcPr>
            <w:tcW w:w="962" w:type="pct"/>
          </w:tcPr>
          <w:sdt>
            <w:sdtPr>
              <w:rPr>
                <w:rFonts w:ascii="Arial" w:hAnsi="Arial" w:cs="Arial"/>
                <w:bCs/>
                <w:sz w:val="20"/>
                <w:szCs w:val="20"/>
              </w:rPr>
              <w:id w:val="-335228224"/>
              <w:placeholder>
                <w:docPart w:val="0D08EAC44E084796951526E6C3A67A63"/>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Content>
              <w:p w:rsidR="00851084" w:rsidRPr="00326237" w:rsidRDefault="00A26A40" w:rsidP="00851084">
                <w:pPr>
                  <w:spacing w:after="0" w:line="240" w:lineRule="auto"/>
                  <w:rPr>
                    <w:rFonts w:ascii="Arial" w:hAnsi="Arial" w:cs="Arial"/>
                    <w:bCs/>
                    <w:sz w:val="20"/>
                    <w:szCs w:val="20"/>
                  </w:rPr>
                </w:pPr>
                <w:r w:rsidRPr="00326237">
                  <w:rPr>
                    <w:rFonts w:ascii="Arial" w:hAnsi="Arial" w:cs="Arial"/>
                    <w:bCs/>
                    <w:sz w:val="20"/>
                    <w:szCs w:val="20"/>
                  </w:rPr>
                  <w:t>Análisis de material presentado</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A26A40" w:rsidRPr="00326237" w:rsidRDefault="00A26A40"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Distinga el poema musicalizado de la canción popular. Pueden trabajar un diagrama de </w:t>
            </w:r>
            <w:proofErr w:type="spellStart"/>
            <w:r w:rsidRPr="00326237">
              <w:rPr>
                <w:rFonts w:ascii="Arial" w:hAnsi="Arial" w:cs="Arial"/>
                <w:sz w:val="20"/>
                <w:szCs w:val="20"/>
                <w:lang w:val="es-PR"/>
              </w:rPr>
              <w:t>Venn</w:t>
            </w:r>
            <w:proofErr w:type="spellEnd"/>
            <w:r w:rsidRPr="00326237">
              <w:rPr>
                <w:rFonts w:ascii="Arial" w:hAnsi="Arial" w:cs="Arial"/>
                <w:sz w:val="20"/>
                <w:szCs w:val="20"/>
                <w:lang w:val="es-PR"/>
              </w:rPr>
              <w:t xml:space="preserve"> para comparar y contrastar.</w:t>
            </w:r>
          </w:p>
          <w:p w:rsidR="00851084" w:rsidRPr="00326237" w:rsidRDefault="00A26A40"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Recuerde el énfasis en el ritmo y la rima. Se puede aludir a los instrumentos que se utilizan para conseguir el ritmo particular de cada género musical.</w:t>
            </w:r>
          </w:p>
        </w:tc>
        <w:tc>
          <w:tcPr>
            <w:tcW w:w="867" w:type="pct"/>
          </w:tcPr>
          <w:sdt>
            <w:sdtPr>
              <w:rPr>
                <w:rFonts w:ascii="Arial" w:hAnsi="Arial" w:cs="Arial"/>
                <w:bCs/>
                <w:sz w:val="20"/>
                <w:szCs w:val="20"/>
              </w:rPr>
              <w:id w:val="-1951464075"/>
              <w:placeholder>
                <w:docPart w:val="1E17C8C24B764D79A1B20A56B85DE124"/>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Content>
              <w:p w:rsidR="00851084" w:rsidRPr="00326237" w:rsidRDefault="00D65FDD" w:rsidP="00851084">
                <w:pPr>
                  <w:spacing w:after="0" w:line="240" w:lineRule="auto"/>
                  <w:rPr>
                    <w:rFonts w:ascii="Arial" w:hAnsi="Arial" w:cs="Arial"/>
                    <w:bCs/>
                    <w:sz w:val="20"/>
                    <w:szCs w:val="20"/>
                  </w:rPr>
                </w:pPr>
                <w:r w:rsidRPr="00326237">
                  <w:rPr>
                    <w:rFonts w:ascii="Arial" w:hAnsi="Arial" w:cs="Arial"/>
                    <w:bCs/>
                    <w:sz w:val="20"/>
                    <w:szCs w:val="20"/>
                  </w:rPr>
                  <w:t>Discusión oral del tema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D65FDD" w:rsidRPr="00326237" w:rsidRDefault="00D65FDD"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Provéale el texto sugerido para que el estudiante pueda ver cómo se utilizan y lo comparen con la canción.</w:t>
            </w:r>
          </w:p>
          <w:p w:rsidR="00D65FDD" w:rsidRPr="00326237" w:rsidRDefault="00D65FDD" w:rsidP="00A470E1">
            <w:pPr>
              <w:numPr>
                <w:ilvl w:val="0"/>
                <w:numId w:val="2"/>
              </w:numPr>
              <w:spacing w:after="0" w:line="240" w:lineRule="auto"/>
              <w:textAlignment w:val="center"/>
              <w:rPr>
                <w:rFonts w:ascii="Arial" w:eastAsia="Times New Roman" w:hAnsi="Arial" w:cs="Arial"/>
                <w:sz w:val="20"/>
                <w:szCs w:val="20"/>
                <w:lang w:eastAsia="es-PR"/>
              </w:rPr>
            </w:pPr>
            <w:r w:rsidRPr="00326237">
              <w:rPr>
                <w:rFonts w:ascii="Arial" w:eastAsia="Times New Roman" w:hAnsi="Arial" w:cs="Arial"/>
                <w:sz w:val="20"/>
                <w:szCs w:val="20"/>
                <w:lang w:eastAsia="es-PR"/>
              </w:rPr>
              <w:t>Otra</w:t>
            </w:r>
            <w:r w:rsidR="002618CD" w:rsidRPr="00326237">
              <w:rPr>
                <w:rFonts w:ascii="Arial" w:eastAsia="Times New Roman" w:hAnsi="Arial" w:cs="Arial"/>
                <w:sz w:val="20"/>
                <w:szCs w:val="20"/>
                <w:lang w:eastAsia="es-PR"/>
              </w:rPr>
              <w:t>s</w:t>
            </w:r>
            <w:r w:rsidRPr="00326237">
              <w:rPr>
                <w:rFonts w:ascii="Arial" w:eastAsia="Times New Roman" w:hAnsi="Arial" w:cs="Arial"/>
                <w:sz w:val="20"/>
                <w:szCs w:val="20"/>
                <w:lang w:eastAsia="es-PR"/>
              </w:rPr>
              <w:t xml:space="preserve"> actividad</w:t>
            </w:r>
            <w:r w:rsidR="002618CD" w:rsidRPr="00326237">
              <w:rPr>
                <w:rFonts w:ascii="Arial" w:eastAsia="Times New Roman" w:hAnsi="Arial" w:cs="Arial"/>
                <w:sz w:val="20"/>
                <w:szCs w:val="20"/>
                <w:lang w:eastAsia="es-PR"/>
              </w:rPr>
              <w:t>es</w:t>
            </w:r>
            <w:r w:rsidRPr="00326237">
              <w:rPr>
                <w:rFonts w:ascii="Arial" w:eastAsia="Times New Roman" w:hAnsi="Arial" w:cs="Arial"/>
                <w:sz w:val="20"/>
                <w:szCs w:val="20"/>
                <w:lang w:eastAsia="es-PR"/>
              </w:rPr>
              <w:t xml:space="preserve"> que puede desarrollar es la siguiente. </w:t>
            </w:r>
          </w:p>
          <w:p w:rsidR="00D65FDD" w:rsidRPr="00326237" w:rsidRDefault="00D65FDD" w:rsidP="00D65FDD">
            <w:pPr>
              <w:spacing w:after="0" w:line="240" w:lineRule="auto"/>
              <w:ind w:left="360"/>
              <w:textAlignment w:val="center"/>
              <w:rPr>
                <w:rFonts w:ascii="Arial" w:eastAsia="Times New Roman" w:hAnsi="Arial" w:cs="Arial"/>
                <w:sz w:val="20"/>
                <w:szCs w:val="20"/>
                <w:lang w:eastAsia="es-PR"/>
              </w:rPr>
            </w:pPr>
            <w:r w:rsidRPr="00326237">
              <w:rPr>
                <w:rFonts w:ascii="Arial" w:eastAsia="Times New Roman" w:hAnsi="Arial" w:cs="Arial"/>
                <w:sz w:val="20"/>
                <w:szCs w:val="20"/>
                <w:lang w:eastAsia="es-PR"/>
              </w:rPr>
              <w:t xml:space="preserve">-El estudiante memorizará y recitará poemas de interés aprobados por el maestro, tomando en cuenta los criterios de corrección de la expresión oral (ver anejo: “11.7 Actividad de aprendizaje - Poemas para memorizar y recitar”). </w:t>
            </w:r>
          </w:p>
          <w:p w:rsidR="00851084" w:rsidRPr="00326237" w:rsidRDefault="002618CD" w:rsidP="002618CD">
            <w:pPr>
              <w:spacing w:after="0" w:line="240" w:lineRule="auto"/>
              <w:ind w:left="360"/>
              <w:textAlignment w:val="center"/>
              <w:rPr>
                <w:rFonts w:ascii="Arial" w:eastAsia="Times New Roman" w:hAnsi="Arial" w:cs="Arial"/>
                <w:sz w:val="20"/>
                <w:szCs w:val="20"/>
                <w:lang w:eastAsia="es-PR"/>
              </w:rPr>
            </w:pPr>
            <w:r w:rsidRPr="00326237">
              <w:rPr>
                <w:rFonts w:ascii="Arial" w:eastAsia="Times New Roman" w:hAnsi="Arial" w:cs="Arial"/>
                <w:sz w:val="20"/>
                <w:szCs w:val="20"/>
                <w:lang w:eastAsia="es-PR"/>
              </w:rPr>
              <w:t>-</w:t>
            </w:r>
            <w:r w:rsidR="00D65FDD" w:rsidRPr="00326237">
              <w:rPr>
                <w:rFonts w:ascii="Arial" w:eastAsia="Times New Roman" w:hAnsi="Arial" w:cs="Arial"/>
                <w:sz w:val="20"/>
                <w:szCs w:val="20"/>
                <w:lang w:eastAsia="es-PR"/>
              </w:rPr>
              <w:t>“Voltéate y comparte” un poema escrito en clase con un compañero. El compañero debe tomar notas, identificar el tema principal y las figuras literarias de su poema. Los estudiantes alternan su participación.   </w:t>
            </w:r>
          </w:p>
        </w:tc>
        <w:tc>
          <w:tcPr>
            <w:tcW w:w="864" w:type="pct"/>
          </w:tcPr>
          <w:sdt>
            <w:sdtPr>
              <w:rPr>
                <w:rFonts w:ascii="Arial" w:hAnsi="Arial" w:cs="Arial"/>
                <w:bCs/>
                <w:sz w:val="20"/>
                <w:szCs w:val="20"/>
              </w:rPr>
              <w:id w:val="-1832524429"/>
              <w:placeholder>
                <w:docPart w:val="842EF12C226C478485E7B1286098F339"/>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Content>
              <w:p w:rsidR="00851084" w:rsidRPr="00326237" w:rsidRDefault="006F13E1" w:rsidP="00851084">
                <w:pPr>
                  <w:spacing w:after="0" w:line="240" w:lineRule="auto"/>
                  <w:rPr>
                    <w:rFonts w:ascii="Arial" w:hAnsi="Arial" w:cs="Arial"/>
                    <w:bCs/>
                    <w:sz w:val="20"/>
                    <w:szCs w:val="20"/>
                  </w:rPr>
                </w:pPr>
                <w:r w:rsidRPr="00326237">
                  <w:rPr>
                    <w:rFonts w:ascii="Arial" w:hAnsi="Arial" w:cs="Arial"/>
                    <w:bCs/>
                    <w:sz w:val="20"/>
                    <w:szCs w:val="20"/>
                  </w:rPr>
                  <w:t>Discusión oral del tema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6F13E1" w:rsidRPr="00326237" w:rsidRDefault="006F13E1"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Dirija la discusión en torno al género musical, el contexto histórico y los elementos poéticos.</w:t>
            </w:r>
          </w:p>
          <w:p w:rsidR="006F13E1" w:rsidRPr="00326237" w:rsidRDefault="006F13E1"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Que el estudiante analice las ideas y creencias explícitas e implícitas del autor de la canción.</w:t>
            </w:r>
          </w:p>
          <w:p w:rsidR="00851084" w:rsidRPr="00326237" w:rsidRDefault="006F13E1"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Deben estudiar las condiciones sociopolíticas y económicas en las cuáles se desarrollaron estos músicos y su música.   </w:t>
            </w:r>
          </w:p>
        </w:tc>
        <w:tc>
          <w:tcPr>
            <w:tcW w:w="866" w:type="pct"/>
          </w:tcPr>
          <w:sdt>
            <w:sdtPr>
              <w:rPr>
                <w:rFonts w:ascii="Arial" w:hAnsi="Arial" w:cs="Arial"/>
                <w:bCs/>
                <w:sz w:val="20"/>
                <w:szCs w:val="20"/>
              </w:rPr>
              <w:id w:val="-442776049"/>
              <w:placeholder>
                <w:docPart w:val="B01F90DD1B7D4158AC84822C80A62D62"/>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Content>
              <w:p w:rsidR="00851084" w:rsidRPr="00326237" w:rsidRDefault="00C62F30" w:rsidP="00851084">
                <w:pPr>
                  <w:spacing w:after="0" w:line="240" w:lineRule="auto"/>
                  <w:rPr>
                    <w:rFonts w:ascii="Arial" w:hAnsi="Arial" w:cs="Arial"/>
                    <w:bCs/>
                    <w:sz w:val="20"/>
                    <w:szCs w:val="20"/>
                  </w:rPr>
                </w:pPr>
                <w:r w:rsidRPr="00326237">
                  <w:rPr>
                    <w:rFonts w:ascii="Arial" w:hAnsi="Arial" w:cs="Arial"/>
                    <w:bCs/>
                    <w:sz w:val="20"/>
                    <w:szCs w:val="20"/>
                  </w:rPr>
                  <w:t>Trabajo individual del estudiante</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851084" w:rsidRPr="00326237" w:rsidRDefault="00851084" w:rsidP="00A470E1">
            <w:pPr>
              <w:numPr>
                <w:ilvl w:val="0"/>
                <w:numId w:val="2"/>
              </w:numPr>
              <w:spacing w:after="0"/>
              <w:rPr>
                <w:rFonts w:ascii="Arial" w:hAnsi="Arial" w:cs="Arial"/>
                <w:sz w:val="20"/>
                <w:szCs w:val="20"/>
              </w:rPr>
            </w:pPr>
          </w:p>
        </w:tc>
      </w:tr>
      <w:tr w:rsidR="00326237" w:rsidRPr="00326237" w:rsidTr="00851084">
        <w:trPr>
          <w:trHeight w:val="189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Actividad de Cierre</w:t>
            </w:r>
          </w:p>
        </w:tc>
        <w:tc>
          <w:tcPr>
            <w:tcW w:w="866" w:type="pct"/>
          </w:tcPr>
          <w:sdt>
            <w:sdtPr>
              <w:rPr>
                <w:rFonts w:ascii="Arial" w:hAnsi="Arial" w:cs="Arial"/>
                <w:bCs/>
                <w:sz w:val="20"/>
                <w:szCs w:val="20"/>
              </w:rPr>
              <w:id w:val="-2061776460"/>
              <w:placeholder>
                <w:docPart w:val="B095E84E4904462382478C2327C8BDC1"/>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CB210C" w:rsidP="00851084">
                <w:pPr>
                  <w:rPr>
                    <w:rFonts w:ascii="Arial" w:hAnsi="Arial" w:cs="Arial"/>
                    <w:bCs/>
                    <w:sz w:val="20"/>
                    <w:szCs w:val="20"/>
                  </w:rPr>
                </w:pPr>
                <w:r w:rsidRPr="00326237">
                  <w:rPr>
                    <w:rFonts w:ascii="Arial" w:hAnsi="Arial" w:cs="Arial"/>
                    <w:bCs/>
                    <w:sz w:val="20"/>
                    <w:szCs w:val="20"/>
                  </w:rPr>
                  <w:t>Trabajo en la libreta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CB210C" w:rsidP="00A470E1">
            <w:pPr>
              <w:numPr>
                <w:ilvl w:val="0"/>
                <w:numId w:val="2"/>
              </w:numPr>
              <w:spacing w:after="0"/>
              <w:rPr>
                <w:rFonts w:ascii="Arial" w:hAnsi="Arial" w:cs="Arial"/>
                <w:sz w:val="20"/>
                <w:szCs w:val="20"/>
              </w:rPr>
            </w:pPr>
            <w:r w:rsidRPr="00326237">
              <w:rPr>
                <w:rFonts w:ascii="Arial" w:hAnsi="Arial" w:cs="Arial"/>
                <w:sz w:val="20"/>
                <w:szCs w:val="20"/>
              </w:rPr>
              <w:t>Cierre la clase con la pregunta ¿Cómo la música popular influye en nuestro diario vivir? (Respuesta escrita inmediata.)</w:t>
            </w:r>
          </w:p>
        </w:tc>
        <w:tc>
          <w:tcPr>
            <w:tcW w:w="962" w:type="pct"/>
          </w:tcPr>
          <w:sdt>
            <w:sdtPr>
              <w:rPr>
                <w:rFonts w:ascii="Arial" w:hAnsi="Arial" w:cs="Arial"/>
                <w:bCs/>
                <w:sz w:val="20"/>
                <w:szCs w:val="20"/>
              </w:rPr>
              <w:id w:val="1820694229"/>
              <w:placeholder>
                <w:docPart w:val="0EB2D8AEDC2A49299123BF6A8E1308A1"/>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A26A40" w:rsidP="00851084">
                <w:pPr>
                  <w:rPr>
                    <w:rFonts w:ascii="Arial" w:hAnsi="Arial" w:cs="Arial"/>
                    <w:bCs/>
                    <w:sz w:val="20"/>
                    <w:szCs w:val="20"/>
                  </w:rPr>
                </w:pPr>
                <w:r w:rsidRPr="00326237">
                  <w:rPr>
                    <w:rFonts w:ascii="Arial" w:hAnsi="Arial" w:cs="Arial"/>
                    <w:bCs/>
                    <w:sz w:val="20"/>
                    <w:szCs w:val="20"/>
                  </w:rPr>
                  <w:t>Resumen del material discutido</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851084" w:rsidP="00A470E1">
            <w:pPr>
              <w:numPr>
                <w:ilvl w:val="0"/>
                <w:numId w:val="2"/>
              </w:numPr>
              <w:spacing w:after="0"/>
              <w:rPr>
                <w:rFonts w:ascii="Arial" w:hAnsi="Arial" w:cs="Arial"/>
                <w:sz w:val="20"/>
                <w:szCs w:val="20"/>
              </w:rPr>
            </w:pPr>
          </w:p>
        </w:tc>
        <w:tc>
          <w:tcPr>
            <w:tcW w:w="867" w:type="pct"/>
          </w:tcPr>
          <w:sdt>
            <w:sdtPr>
              <w:rPr>
                <w:rFonts w:ascii="Arial" w:hAnsi="Arial" w:cs="Arial"/>
                <w:bCs/>
                <w:sz w:val="20"/>
                <w:szCs w:val="20"/>
              </w:rPr>
              <w:id w:val="-765537657"/>
              <w:placeholder>
                <w:docPart w:val="BC9C8E330B9643D698E6530DB3071AFA"/>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B832CB" w:rsidP="00851084">
                <w:pPr>
                  <w:rPr>
                    <w:rFonts w:ascii="Arial" w:hAnsi="Arial" w:cs="Arial"/>
                    <w:bCs/>
                    <w:sz w:val="20"/>
                    <w:szCs w:val="20"/>
                  </w:rPr>
                </w:pPr>
                <w:r w:rsidRPr="00326237">
                  <w:rPr>
                    <w:rFonts w:ascii="Arial" w:hAnsi="Arial" w:cs="Arial"/>
                    <w:bCs/>
                    <w:sz w:val="20"/>
                    <w:szCs w:val="20"/>
                  </w:rPr>
                  <w:t>Instrucciones para el siguiente día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851084" w:rsidP="00A470E1">
            <w:pPr>
              <w:numPr>
                <w:ilvl w:val="0"/>
                <w:numId w:val="2"/>
              </w:numPr>
              <w:spacing w:after="0"/>
              <w:rPr>
                <w:rFonts w:ascii="Arial" w:hAnsi="Arial" w:cs="Arial"/>
                <w:sz w:val="20"/>
                <w:szCs w:val="20"/>
              </w:rPr>
            </w:pPr>
          </w:p>
        </w:tc>
        <w:tc>
          <w:tcPr>
            <w:tcW w:w="864" w:type="pct"/>
          </w:tcPr>
          <w:sdt>
            <w:sdtPr>
              <w:rPr>
                <w:rFonts w:ascii="Arial" w:hAnsi="Arial" w:cs="Arial"/>
                <w:bCs/>
                <w:sz w:val="20"/>
                <w:szCs w:val="20"/>
              </w:rPr>
              <w:id w:val="-529185906"/>
              <w:placeholder>
                <w:docPart w:val="88D913CDF37F4E49A0A935758E623BA5"/>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6F13E1" w:rsidP="00851084">
                <w:pPr>
                  <w:rPr>
                    <w:rFonts w:ascii="Arial" w:hAnsi="Arial" w:cs="Arial"/>
                    <w:bCs/>
                    <w:sz w:val="20"/>
                    <w:szCs w:val="20"/>
                  </w:rPr>
                </w:pPr>
                <w:r w:rsidRPr="00326237">
                  <w:rPr>
                    <w:rFonts w:ascii="Arial" w:hAnsi="Arial" w:cs="Arial"/>
                    <w:bCs/>
                    <w:sz w:val="20"/>
                    <w:szCs w:val="20"/>
                  </w:rPr>
                  <w:t>Resumen del material discutido</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6F13E1" w:rsidP="00A470E1">
            <w:pPr>
              <w:numPr>
                <w:ilvl w:val="0"/>
                <w:numId w:val="2"/>
              </w:numPr>
              <w:spacing w:after="0"/>
              <w:rPr>
                <w:rFonts w:ascii="Arial" w:hAnsi="Arial" w:cs="Arial"/>
                <w:sz w:val="20"/>
                <w:szCs w:val="20"/>
              </w:rPr>
            </w:pPr>
            <w:r w:rsidRPr="00326237">
              <w:rPr>
                <w:rFonts w:ascii="Arial" w:hAnsi="Arial" w:cs="Arial"/>
                <w:sz w:val="20"/>
                <w:szCs w:val="20"/>
              </w:rPr>
              <w:t>Los estudiantes pueden copiar el resumen en su libreta.</w:t>
            </w:r>
          </w:p>
        </w:tc>
        <w:tc>
          <w:tcPr>
            <w:tcW w:w="866" w:type="pct"/>
          </w:tcPr>
          <w:sdt>
            <w:sdtPr>
              <w:rPr>
                <w:rFonts w:ascii="Arial" w:hAnsi="Arial" w:cs="Arial"/>
                <w:bCs/>
                <w:sz w:val="20"/>
                <w:szCs w:val="20"/>
              </w:rPr>
              <w:id w:val="-497505022"/>
              <w:placeholder>
                <w:docPart w:val="659DC854F91D48208C69797D571F6AD4"/>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C62F30" w:rsidP="00851084">
                <w:pPr>
                  <w:rPr>
                    <w:rFonts w:ascii="Arial" w:hAnsi="Arial" w:cs="Arial"/>
                    <w:bCs/>
                    <w:sz w:val="20"/>
                    <w:szCs w:val="20"/>
                  </w:rPr>
                </w:pPr>
                <w:r w:rsidRPr="00326237">
                  <w:rPr>
                    <w:rFonts w:ascii="Arial" w:hAnsi="Arial" w:cs="Arial"/>
                    <w:bCs/>
                    <w:sz w:val="20"/>
                    <w:szCs w:val="20"/>
                  </w:rPr>
                  <w:t>Contestar dudas</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C62F30" w:rsidP="00A470E1">
            <w:pPr>
              <w:numPr>
                <w:ilvl w:val="0"/>
                <w:numId w:val="2"/>
              </w:numPr>
              <w:spacing w:after="0"/>
              <w:rPr>
                <w:rFonts w:ascii="Arial" w:hAnsi="Arial" w:cs="Arial"/>
                <w:sz w:val="20"/>
                <w:szCs w:val="20"/>
              </w:rPr>
            </w:pPr>
            <w:r w:rsidRPr="00326237">
              <w:rPr>
                <w:rFonts w:ascii="Arial" w:hAnsi="Arial" w:cs="Arial"/>
                <w:sz w:val="20"/>
                <w:szCs w:val="20"/>
              </w:rPr>
              <w:t>Recoger la tarea final.</w:t>
            </w: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Avalúos Formativos - Otras evidencias</w:t>
            </w:r>
          </w:p>
        </w:tc>
        <w:tc>
          <w:tcPr>
            <w:tcW w:w="866" w:type="pct"/>
          </w:tcPr>
          <w:p w:rsidR="00851084" w:rsidRPr="00326237" w:rsidRDefault="00851084" w:rsidP="00851084">
            <w:pPr>
              <w:spacing w:after="0" w:line="240" w:lineRule="auto"/>
              <w:rPr>
                <w:rFonts w:ascii="Arial" w:hAnsi="Arial" w:cs="Arial"/>
                <w:sz w:val="20"/>
                <w:szCs w:val="20"/>
                <w:lang w:val="en-US"/>
              </w:rPr>
            </w:pPr>
          </w:p>
        </w:tc>
        <w:tc>
          <w:tcPr>
            <w:tcW w:w="962" w:type="pct"/>
          </w:tcPr>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851084" w:rsidP="00851084">
            <w:pPr>
              <w:spacing w:after="0" w:line="240" w:lineRule="auto"/>
              <w:rPr>
                <w:rFonts w:ascii="Arial" w:hAnsi="Arial" w:cs="Arial"/>
                <w:sz w:val="20"/>
                <w:szCs w:val="20"/>
              </w:rPr>
            </w:pPr>
          </w:p>
        </w:tc>
        <w:tc>
          <w:tcPr>
            <w:tcW w:w="864" w:type="pct"/>
          </w:tcPr>
          <w:p w:rsidR="00851084" w:rsidRPr="00326237" w:rsidRDefault="00851084" w:rsidP="00851084">
            <w:pPr>
              <w:spacing w:after="0" w:line="240" w:lineRule="auto"/>
              <w:rPr>
                <w:rFonts w:ascii="Arial" w:hAnsi="Arial" w:cs="Arial"/>
                <w:sz w:val="20"/>
                <w:szCs w:val="20"/>
              </w:rPr>
            </w:pPr>
          </w:p>
        </w:tc>
        <w:tc>
          <w:tcPr>
            <w:tcW w:w="866" w:type="pct"/>
          </w:tcPr>
          <w:p w:rsidR="00851084" w:rsidRPr="00326237" w:rsidRDefault="00851084" w:rsidP="00851084">
            <w:pPr>
              <w:spacing w:after="0" w:line="240" w:lineRule="auto"/>
              <w:rPr>
                <w:rFonts w:ascii="Arial" w:hAnsi="Arial" w:cs="Arial"/>
                <w:sz w:val="20"/>
                <w:szCs w:val="20"/>
              </w:rPr>
            </w:pPr>
          </w:p>
        </w:tc>
      </w:tr>
      <w:tr w:rsidR="00326237" w:rsidRPr="00326237" w:rsidTr="0077383A">
        <w:trPr>
          <w:trHeight w:val="90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Materiales</w:t>
            </w:r>
          </w:p>
        </w:tc>
        <w:tc>
          <w:tcPr>
            <w:tcW w:w="866" w:type="pct"/>
          </w:tcPr>
          <w:p w:rsidR="00851084" w:rsidRPr="00326237" w:rsidRDefault="00851084" w:rsidP="00851084">
            <w:pPr>
              <w:rPr>
                <w:rFonts w:ascii="Arial" w:eastAsia="Times New Roman" w:hAnsi="Arial" w:cs="Arial"/>
                <w:sz w:val="20"/>
                <w:szCs w:val="20"/>
                <w:lang w:eastAsia="ja-JP"/>
              </w:rPr>
            </w:pPr>
          </w:p>
        </w:tc>
        <w:tc>
          <w:tcPr>
            <w:tcW w:w="962" w:type="pct"/>
          </w:tcPr>
          <w:p w:rsidR="00851084" w:rsidRPr="00326237" w:rsidRDefault="00851084" w:rsidP="00851084">
            <w:pPr>
              <w:rPr>
                <w:rFonts w:ascii="Arial" w:eastAsia="Times New Roman" w:hAnsi="Arial" w:cs="Arial"/>
                <w:sz w:val="20"/>
                <w:szCs w:val="20"/>
                <w:lang w:eastAsia="ja-JP"/>
              </w:rPr>
            </w:pPr>
          </w:p>
        </w:tc>
        <w:tc>
          <w:tcPr>
            <w:tcW w:w="867" w:type="pct"/>
          </w:tcPr>
          <w:p w:rsidR="00851084" w:rsidRPr="00326237" w:rsidRDefault="00851084" w:rsidP="00851084">
            <w:pPr>
              <w:rPr>
                <w:rFonts w:ascii="Arial" w:eastAsia="Times New Roman" w:hAnsi="Arial" w:cs="Arial"/>
                <w:sz w:val="20"/>
                <w:szCs w:val="20"/>
                <w:lang w:eastAsia="ja-JP"/>
              </w:rPr>
            </w:pPr>
          </w:p>
        </w:tc>
        <w:tc>
          <w:tcPr>
            <w:tcW w:w="864" w:type="pct"/>
          </w:tcPr>
          <w:p w:rsidR="00851084" w:rsidRPr="00326237" w:rsidRDefault="00851084" w:rsidP="00851084">
            <w:pPr>
              <w:rPr>
                <w:rFonts w:ascii="Arial" w:eastAsia="Times New Roman" w:hAnsi="Arial" w:cs="Arial"/>
                <w:sz w:val="20"/>
                <w:szCs w:val="20"/>
                <w:lang w:eastAsia="ja-JP"/>
              </w:rPr>
            </w:pPr>
          </w:p>
        </w:tc>
        <w:tc>
          <w:tcPr>
            <w:tcW w:w="866" w:type="pct"/>
          </w:tcPr>
          <w:p w:rsidR="00851084" w:rsidRPr="00326237" w:rsidRDefault="00851084" w:rsidP="00851084">
            <w:pPr>
              <w:rPr>
                <w:rFonts w:ascii="Arial" w:eastAsia="Times New Roman" w:hAnsi="Arial" w:cs="Arial"/>
                <w:sz w:val="20"/>
                <w:szCs w:val="20"/>
                <w:lang w:eastAsia="ja-JP"/>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Asignación</w:t>
            </w:r>
          </w:p>
        </w:tc>
        <w:tc>
          <w:tcPr>
            <w:tcW w:w="866" w:type="pct"/>
          </w:tcPr>
          <w:p w:rsidR="00851084" w:rsidRPr="00326237" w:rsidRDefault="00851084" w:rsidP="00851084">
            <w:pPr>
              <w:rPr>
                <w:rStyle w:val="hps"/>
                <w:rFonts w:ascii="Arial" w:hAnsi="Arial" w:cs="Arial"/>
                <w:sz w:val="20"/>
                <w:szCs w:val="20"/>
              </w:rPr>
            </w:pPr>
          </w:p>
        </w:tc>
        <w:tc>
          <w:tcPr>
            <w:tcW w:w="962" w:type="pct"/>
          </w:tcPr>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326237" w:rsidP="00851084">
            <w:pPr>
              <w:rPr>
                <w:rFonts w:ascii="Arial" w:hAnsi="Arial" w:cs="Arial"/>
                <w:sz w:val="20"/>
                <w:szCs w:val="20"/>
              </w:rPr>
            </w:pPr>
            <w:sdt>
              <w:sdtPr>
                <w:rPr>
                  <w:rFonts w:ascii="Arial" w:hAnsi="Arial" w:cs="Arial"/>
                  <w:sz w:val="20"/>
                  <w:szCs w:val="20"/>
                </w:rPr>
                <w:alias w:val="Práctica"/>
                <w:tag w:val="Práctica"/>
                <w:id w:val="1877429878"/>
                <w:placeholder>
                  <w:docPart w:val="8700AF685B50439E8DDF24C647BAB713"/>
                </w:placeholder>
                <w:comboBox>
                  <w:listItem w:value="Choose an item."/>
                  <w:listItem w:displayText="Práctica" w:value="Práctica"/>
                  <w:listItem w:displayText="Preparación" w:value="Preparación"/>
                  <w:listItem w:displayText="Elaboración" w:value="Elaboración"/>
                </w:comboBox>
              </w:sdtPr>
              <w:sdtContent>
                <w:r w:rsidR="00D65FDD" w:rsidRPr="00326237">
                  <w:rPr>
                    <w:rFonts w:ascii="Arial" w:hAnsi="Arial" w:cs="Arial"/>
                    <w:sz w:val="20"/>
                    <w:szCs w:val="20"/>
                  </w:rPr>
                  <w:t>Preparación</w:t>
                </w:r>
              </w:sdtContent>
            </w:sdt>
          </w:p>
          <w:p w:rsidR="00851084" w:rsidRPr="00326237" w:rsidRDefault="00D65FDD" w:rsidP="00D65FDD">
            <w:pPr>
              <w:rPr>
                <w:rFonts w:ascii="Arial" w:hAnsi="Arial" w:cs="Arial"/>
                <w:sz w:val="20"/>
                <w:szCs w:val="20"/>
              </w:rPr>
            </w:pPr>
            <w:r w:rsidRPr="00326237">
              <w:rPr>
                <w:rFonts w:ascii="Arial" w:hAnsi="Arial" w:cs="Arial"/>
                <w:sz w:val="20"/>
                <w:szCs w:val="20"/>
              </w:rPr>
              <w:t>Asigne al estudiante que busque un poema musicalizado para trabajar la tarea de desempeño.</w:t>
            </w:r>
          </w:p>
          <w:p w:rsidR="00851084" w:rsidRPr="00326237" w:rsidRDefault="00851084" w:rsidP="00851084">
            <w:pPr>
              <w:spacing w:after="0" w:line="240" w:lineRule="auto"/>
              <w:rPr>
                <w:rFonts w:ascii="Arial" w:hAnsi="Arial" w:cs="Arial"/>
                <w:sz w:val="20"/>
                <w:szCs w:val="20"/>
              </w:rPr>
            </w:pPr>
          </w:p>
        </w:tc>
        <w:tc>
          <w:tcPr>
            <w:tcW w:w="864" w:type="pct"/>
          </w:tcPr>
          <w:p w:rsidR="00851084" w:rsidRPr="00326237" w:rsidRDefault="00851084" w:rsidP="00851084">
            <w:pPr>
              <w:spacing w:after="0" w:line="240" w:lineRule="auto"/>
              <w:rPr>
                <w:rFonts w:ascii="Arial" w:hAnsi="Arial" w:cs="Arial"/>
                <w:sz w:val="20"/>
                <w:szCs w:val="20"/>
              </w:rPr>
            </w:pPr>
          </w:p>
        </w:tc>
        <w:tc>
          <w:tcPr>
            <w:tcW w:w="866" w:type="pct"/>
          </w:tcPr>
          <w:p w:rsidR="00851084" w:rsidRPr="00326237" w:rsidRDefault="00851084" w:rsidP="00851084">
            <w:pPr>
              <w:spacing w:after="0" w:line="240" w:lineRule="auto"/>
              <w:rPr>
                <w:rFonts w:ascii="Arial" w:hAnsi="Arial" w:cs="Arial"/>
                <w:sz w:val="20"/>
                <w:szCs w:val="20"/>
              </w:rPr>
            </w:pPr>
          </w:p>
        </w:tc>
      </w:tr>
      <w:tr w:rsidR="00326237" w:rsidRPr="00326237" w:rsidTr="00851084">
        <w:trPr>
          <w:trHeight w:val="392"/>
        </w:trPr>
        <w:tc>
          <w:tcPr>
            <w:tcW w:w="575" w:type="pct"/>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Estrategias de instrucción diferenciada</w:t>
            </w:r>
          </w:p>
          <w:p w:rsidR="00851084" w:rsidRPr="00326237" w:rsidRDefault="00851084" w:rsidP="00851084">
            <w:pPr>
              <w:spacing w:after="0" w:line="240" w:lineRule="auto"/>
              <w:rPr>
                <w:rFonts w:ascii="Arial" w:hAnsi="Arial" w:cs="Arial"/>
                <w:sz w:val="20"/>
                <w:szCs w:val="20"/>
              </w:rPr>
            </w:pPr>
          </w:p>
        </w:tc>
        <w:tc>
          <w:tcPr>
            <w:tcW w:w="866" w:type="pct"/>
          </w:tcPr>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77383A" w:rsidRPr="00326237" w:rsidRDefault="0077383A" w:rsidP="0077383A">
            <w:pPr>
              <w:spacing w:after="0" w:line="240" w:lineRule="auto"/>
              <w:rPr>
                <w:rFonts w:ascii="Arial" w:hAnsi="Arial" w:cs="Arial"/>
                <w:sz w:val="20"/>
                <w:szCs w:val="20"/>
              </w:rPr>
            </w:pPr>
          </w:p>
          <w:p w:rsidR="0077383A" w:rsidRPr="00326237" w:rsidRDefault="0077383A" w:rsidP="0077383A">
            <w:pPr>
              <w:spacing w:after="0" w:line="240" w:lineRule="auto"/>
              <w:rPr>
                <w:rFonts w:ascii="Arial" w:hAnsi="Arial" w:cs="Arial"/>
                <w:sz w:val="20"/>
                <w:szCs w:val="20"/>
              </w:rPr>
            </w:pPr>
          </w:p>
          <w:p w:rsidR="0077383A" w:rsidRPr="00326237" w:rsidRDefault="0077383A" w:rsidP="0077383A">
            <w:pPr>
              <w:spacing w:after="0" w:line="240" w:lineRule="auto"/>
              <w:rPr>
                <w:rFonts w:ascii="Arial" w:hAnsi="Arial" w:cs="Arial"/>
                <w:sz w:val="20"/>
                <w:szCs w:val="20"/>
              </w:rPr>
            </w:pPr>
            <w:r w:rsidRPr="00326237">
              <w:rPr>
                <w:rFonts w:ascii="Arial" w:hAnsi="Arial" w:cs="Arial"/>
                <w:sz w:val="20"/>
                <w:szCs w:val="20"/>
              </w:rPr>
              <w:t>Limitaciones lingüísticas Español:</w:t>
            </w: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Dotados</w:t>
            </w:r>
            <w:proofErr w:type="spellEnd"/>
            <w:r w:rsidRPr="00326237">
              <w:rPr>
                <w:rFonts w:ascii="Arial" w:hAnsi="Arial" w:cs="Arial"/>
                <w:sz w:val="20"/>
                <w:szCs w:val="20"/>
                <w:lang w:val="en-US"/>
              </w:rPr>
              <w:t>:</w:t>
            </w:r>
          </w:p>
          <w:p w:rsidR="00851084" w:rsidRPr="00326237" w:rsidRDefault="00851084" w:rsidP="00851084">
            <w:pPr>
              <w:spacing w:after="0" w:line="240" w:lineRule="auto"/>
              <w:rPr>
                <w:rFonts w:ascii="Arial" w:hAnsi="Arial" w:cs="Arial"/>
                <w:sz w:val="20"/>
                <w:szCs w:val="20"/>
                <w:lang w:val="en-US"/>
              </w:rPr>
            </w:pPr>
          </w:p>
        </w:tc>
        <w:tc>
          <w:tcPr>
            <w:tcW w:w="962" w:type="pct"/>
          </w:tcPr>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77383A" w:rsidRPr="00326237" w:rsidRDefault="0077383A" w:rsidP="0077383A">
            <w:pPr>
              <w:spacing w:after="0" w:line="240" w:lineRule="auto"/>
              <w:rPr>
                <w:rFonts w:ascii="Arial" w:hAnsi="Arial" w:cs="Arial"/>
                <w:sz w:val="20"/>
                <w:szCs w:val="20"/>
              </w:rPr>
            </w:pPr>
          </w:p>
          <w:p w:rsidR="0077383A" w:rsidRPr="00326237" w:rsidRDefault="0077383A" w:rsidP="0077383A">
            <w:pPr>
              <w:spacing w:after="0" w:line="240" w:lineRule="auto"/>
              <w:rPr>
                <w:rFonts w:ascii="Arial" w:hAnsi="Arial" w:cs="Arial"/>
                <w:sz w:val="20"/>
                <w:szCs w:val="20"/>
              </w:rPr>
            </w:pPr>
          </w:p>
          <w:p w:rsidR="0077383A" w:rsidRPr="00326237" w:rsidRDefault="0077383A" w:rsidP="0077383A">
            <w:pPr>
              <w:spacing w:after="0" w:line="240" w:lineRule="auto"/>
              <w:rPr>
                <w:rFonts w:ascii="Arial" w:hAnsi="Arial" w:cs="Arial"/>
                <w:sz w:val="20"/>
                <w:szCs w:val="20"/>
              </w:rPr>
            </w:pPr>
            <w:r w:rsidRPr="00326237">
              <w:rPr>
                <w:rFonts w:ascii="Arial" w:hAnsi="Arial" w:cs="Arial"/>
                <w:sz w:val="20"/>
                <w:szCs w:val="20"/>
              </w:rPr>
              <w:t>Limitaciones lingüísticas Español:</w:t>
            </w: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Dotados</w:t>
            </w:r>
            <w:proofErr w:type="spellEnd"/>
            <w:r w:rsidRPr="00326237">
              <w:rPr>
                <w:rFonts w:ascii="Arial" w:hAnsi="Arial" w:cs="Arial"/>
                <w:sz w:val="20"/>
                <w:szCs w:val="20"/>
                <w:lang w:val="en-US"/>
              </w:rPr>
              <w:t>:</w:t>
            </w:r>
          </w:p>
          <w:p w:rsidR="00851084" w:rsidRPr="00326237" w:rsidRDefault="00851084" w:rsidP="00851084">
            <w:pPr>
              <w:spacing w:after="0" w:line="240" w:lineRule="auto"/>
              <w:rPr>
                <w:rFonts w:ascii="Arial" w:hAnsi="Arial" w:cs="Arial"/>
                <w:sz w:val="20"/>
                <w:szCs w:val="20"/>
                <w:lang w:val="en-US"/>
              </w:rPr>
            </w:pPr>
          </w:p>
        </w:tc>
        <w:tc>
          <w:tcPr>
            <w:tcW w:w="867" w:type="pct"/>
          </w:tcPr>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77383A" w:rsidRPr="00326237" w:rsidRDefault="0077383A" w:rsidP="0077383A">
            <w:pPr>
              <w:spacing w:after="0" w:line="240" w:lineRule="auto"/>
              <w:rPr>
                <w:rFonts w:ascii="Arial" w:hAnsi="Arial" w:cs="Arial"/>
                <w:sz w:val="20"/>
                <w:szCs w:val="20"/>
              </w:rPr>
            </w:pPr>
          </w:p>
          <w:p w:rsidR="0077383A" w:rsidRPr="00326237" w:rsidRDefault="0077383A" w:rsidP="0077383A">
            <w:pPr>
              <w:spacing w:after="0" w:line="240" w:lineRule="auto"/>
              <w:rPr>
                <w:rFonts w:ascii="Arial" w:hAnsi="Arial" w:cs="Arial"/>
                <w:sz w:val="20"/>
                <w:szCs w:val="20"/>
              </w:rPr>
            </w:pPr>
          </w:p>
          <w:p w:rsidR="0077383A" w:rsidRPr="00326237" w:rsidRDefault="0077383A" w:rsidP="0077383A">
            <w:pPr>
              <w:spacing w:after="0" w:line="240" w:lineRule="auto"/>
              <w:rPr>
                <w:rFonts w:ascii="Arial" w:hAnsi="Arial" w:cs="Arial"/>
                <w:sz w:val="20"/>
                <w:szCs w:val="20"/>
              </w:rPr>
            </w:pPr>
            <w:r w:rsidRPr="00326237">
              <w:rPr>
                <w:rFonts w:ascii="Arial" w:hAnsi="Arial" w:cs="Arial"/>
                <w:sz w:val="20"/>
                <w:szCs w:val="20"/>
              </w:rPr>
              <w:t>Limitaciones lingüísticas Español:</w:t>
            </w: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Dotados</w:t>
            </w:r>
            <w:proofErr w:type="spellEnd"/>
            <w:r w:rsidRPr="00326237">
              <w:rPr>
                <w:rFonts w:ascii="Arial" w:hAnsi="Arial" w:cs="Arial"/>
                <w:sz w:val="20"/>
                <w:szCs w:val="20"/>
                <w:lang w:val="en-US"/>
              </w:rPr>
              <w:t>:</w:t>
            </w:r>
          </w:p>
          <w:p w:rsidR="00851084" w:rsidRPr="00326237" w:rsidRDefault="00851084" w:rsidP="00851084">
            <w:pPr>
              <w:spacing w:after="0" w:line="240" w:lineRule="auto"/>
              <w:rPr>
                <w:rFonts w:ascii="Arial" w:hAnsi="Arial" w:cs="Arial"/>
                <w:sz w:val="20"/>
                <w:szCs w:val="20"/>
                <w:lang w:val="en-US"/>
              </w:rPr>
            </w:pPr>
          </w:p>
        </w:tc>
        <w:tc>
          <w:tcPr>
            <w:tcW w:w="864" w:type="pct"/>
          </w:tcPr>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77383A" w:rsidRPr="00326237" w:rsidRDefault="0077383A" w:rsidP="0077383A">
            <w:pPr>
              <w:spacing w:after="0" w:line="240" w:lineRule="auto"/>
              <w:rPr>
                <w:rFonts w:ascii="Arial" w:hAnsi="Arial" w:cs="Arial"/>
                <w:sz w:val="20"/>
                <w:szCs w:val="20"/>
              </w:rPr>
            </w:pPr>
          </w:p>
          <w:p w:rsidR="0077383A" w:rsidRPr="00326237" w:rsidRDefault="0077383A" w:rsidP="0077383A">
            <w:pPr>
              <w:spacing w:after="0" w:line="240" w:lineRule="auto"/>
              <w:rPr>
                <w:rFonts w:ascii="Arial" w:hAnsi="Arial" w:cs="Arial"/>
                <w:sz w:val="20"/>
                <w:szCs w:val="20"/>
              </w:rPr>
            </w:pPr>
          </w:p>
          <w:p w:rsidR="0077383A" w:rsidRPr="00326237" w:rsidRDefault="0077383A" w:rsidP="0077383A">
            <w:pPr>
              <w:spacing w:after="0" w:line="240" w:lineRule="auto"/>
              <w:rPr>
                <w:rFonts w:ascii="Arial" w:hAnsi="Arial" w:cs="Arial"/>
                <w:sz w:val="20"/>
                <w:szCs w:val="20"/>
              </w:rPr>
            </w:pPr>
            <w:r w:rsidRPr="00326237">
              <w:rPr>
                <w:rFonts w:ascii="Arial" w:hAnsi="Arial" w:cs="Arial"/>
                <w:sz w:val="20"/>
                <w:szCs w:val="20"/>
              </w:rPr>
              <w:t>Limitaciones lingüísticas Español:</w:t>
            </w: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Dotados</w:t>
            </w:r>
            <w:proofErr w:type="spellEnd"/>
            <w:r w:rsidRPr="00326237">
              <w:rPr>
                <w:rFonts w:ascii="Arial" w:hAnsi="Arial" w:cs="Arial"/>
                <w:sz w:val="20"/>
                <w:szCs w:val="20"/>
                <w:lang w:val="en-US"/>
              </w:rPr>
              <w:t>:</w:t>
            </w:r>
          </w:p>
          <w:p w:rsidR="00851084" w:rsidRPr="00326237" w:rsidRDefault="00851084" w:rsidP="00851084">
            <w:pPr>
              <w:spacing w:after="0" w:line="240" w:lineRule="auto"/>
              <w:rPr>
                <w:rFonts w:ascii="Arial" w:hAnsi="Arial" w:cs="Arial"/>
                <w:sz w:val="20"/>
                <w:szCs w:val="20"/>
                <w:lang w:val="en-US"/>
              </w:rPr>
            </w:pPr>
          </w:p>
        </w:tc>
        <w:tc>
          <w:tcPr>
            <w:tcW w:w="866" w:type="pct"/>
          </w:tcPr>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77383A" w:rsidRPr="00326237" w:rsidRDefault="0077383A" w:rsidP="0077383A">
            <w:pPr>
              <w:spacing w:after="0" w:line="240" w:lineRule="auto"/>
              <w:rPr>
                <w:rFonts w:ascii="Arial" w:hAnsi="Arial" w:cs="Arial"/>
                <w:sz w:val="20"/>
                <w:szCs w:val="20"/>
              </w:rPr>
            </w:pPr>
          </w:p>
          <w:p w:rsidR="0077383A" w:rsidRPr="00326237" w:rsidRDefault="0077383A" w:rsidP="0077383A">
            <w:pPr>
              <w:spacing w:after="0" w:line="240" w:lineRule="auto"/>
              <w:rPr>
                <w:rFonts w:ascii="Arial" w:hAnsi="Arial" w:cs="Arial"/>
                <w:sz w:val="20"/>
                <w:szCs w:val="20"/>
              </w:rPr>
            </w:pPr>
          </w:p>
          <w:p w:rsidR="0077383A" w:rsidRPr="00326237" w:rsidRDefault="0077383A" w:rsidP="0077383A">
            <w:pPr>
              <w:spacing w:after="0" w:line="240" w:lineRule="auto"/>
              <w:rPr>
                <w:rFonts w:ascii="Arial" w:hAnsi="Arial" w:cs="Arial"/>
                <w:sz w:val="20"/>
                <w:szCs w:val="20"/>
              </w:rPr>
            </w:pPr>
            <w:r w:rsidRPr="00326237">
              <w:rPr>
                <w:rFonts w:ascii="Arial" w:hAnsi="Arial" w:cs="Arial"/>
                <w:sz w:val="20"/>
                <w:szCs w:val="20"/>
              </w:rPr>
              <w:t>Limitaciones lingüísticas Español:</w:t>
            </w: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
          <w:p w:rsidR="0077383A" w:rsidRPr="00326237" w:rsidRDefault="0077383A" w:rsidP="0077383A">
            <w:pPr>
              <w:spacing w:after="0" w:line="240" w:lineRule="auto"/>
              <w:rPr>
                <w:rFonts w:ascii="Arial" w:hAnsi="Arial" w:cs="Arial"/>
                <w:sz w:val="20"/>
                <w:szCs w:val="20"/>
                <w:lang w:val="en-US"/>
              </w:rPr>
            </w:pPr>
            <w:proofErr w:type="spellStart"/>
            <w:r w:rsidRPr="00326237">
              <w:rPr>
                <w:rFonts w:ascii="Arial" w:hAnsi="Arial" w:cs="Arial"/>
                <w:sz w:val="20"/>
                <w:szCs w:val="20"/>
                <w:lang w:val="en-US"/>
              </w:rPr>
              <w:t>Dotados</w:t>
            </w:r>
            <w:proofErr w:type="spellEnd"/>
            <w:r w:rsidRPr="00326237">
              <w:rPr>
                <w:rFonts w:ascii="Arial" w:hAnsi="Arial" w:cs="Arial"/>
                <w:sz w:val="20"/>
                <w:szCs w:val="20"/>
                <w:lang w:val="en-US"/>
              </w:rPr>
              <w:t>:</w:t>
            </w:r>
          </w:p>
          <w:p w:rsidR="00851084" w:rsidRPr="00326237" w:rsidRDefault="00851084" w:rsidP="00851084">
            <w:pPr>
              <w:spacing w:after="0" w:line="240" w:lineRule="auto"/>
              <w:rPr>
                <w:rFonts w:ascii="Arial" w:hAnsi="Arial" w:cs="Arial"/>
                <w:sz w:val="20"/>
                <w:szCs w:val="20"/>
                <w:lang w:val="en-US"/>
              </w:rPr>
            </w:pPr>
          </w:p>
        </w:tc>
      </w:tr>
      <w:tr w:rsidR="00326237" w:rsidRPr="00326237" w:rsidTr="009E27E7">
        <w:trPr>
          <w:trHeight w:val="1115"/>
        </w:trPr>
        <w:tc>
          <w:tcPr>
            <w:tcW w:w="575" w:type="pct"/>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Reflexión de la Praxis</w:t>
            </w:r>
          </w:p>
        </w:tc>
        <w:tc>
          <w:tcPr>
            <w:tcW w:w="866" w:type="pct"/>
            <w:shd w:val="clear" w:color="auto" w:fill="auto"/>
          </w:tcPr>
          <w:p w:rsidR="00851084" w:rsidRPr="00326237" w:rsidRDefault="00851084" w:rsidP="00851084">
            <w:pPr>
              <w:spacing w:after="0" w:line="240" w:lineRule="auto"/>
              <w:rPr>
                <w:rFonts w:ascii="Arial" w:hAnsi="Arial" w:cs="Arial"/>
                <w:sz w:val="20"/>
                <w:szCs w:val="20"/>
              </w:rPr>
            </w:pPr>
          </w:p>
        </w:tc>
        <w:tc>
          <w:tcPr>
            <w:tcW w:w="962" w:type="pct"/>
          </w:tcPr>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851084" w:rsidP="00851084">
            <w:pPr>
              <w:spacing w:after="0" w:line="240" w:lineRule="auto"/>
              <w:rPr>
                <w:rFonts w:ascii="Arial" w:hAnsi="Arial" w:cs="Arial"/>
                <w:sz w:val="20"/>
                <w:szCs w:val="20"/>
              </w:rPr>
            </w:pPr>
          </w:p>
        </w:tc>
        <w:tc>
          <w:tcPr>
            <w:tcW w:w="864" w:type="pct"/>
          </w:tcPr>
          <w:p w:rsidR="00851084" w:rsidRPr="00326237" w:rsidRDefault="00851084" w:rsidP="00851084">
            <w:pPr>
              <w:spacing w:after="0" w:line="240" w:lineRule="auto"/>
              <w:rPr>
                <w:rFonts w:ascii="Arial" w:hAnsi="Arial" w:cs="Arial"/>
                <w:sz w:val="20"/>
                <w:szCs w:val="20"/>
              </w:rPr>
            </w:pPr>
          </w:p>
        </w:tc>
        <w:tc>
          <w:tcPr>
            <w:tcW w:w="866" w:type="pct"/>
          </w:tcPr>
          <w:p w:rsidR="00851084" w:rsidRPr="00326237" w:rsidRDefault="00851084" w:rsidP="00851084">
            <w:pPr>
              <w:spacing w:after="0" w:line="240" w:lineRule="auto"/>
              <w:rPr>
                <w:rFonts w:ascii="Arial" w:hAnsi="Arial" w:cs="Arial"/>
                <w:sz w:val="20"/>
                <w:szCs w:val="20"/>
              </w:rPr>
            </w:pPr>
          </w:p>
        </w:tc>
      </w:tr>
    </w:tbl>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p>
    <w:p w:rsidR="00851084" w:rsidRPr="00326237" w:rsidRDefault="00851084">
      <w:pPr>
        <w:spacing w:after="0" w:line="240" w:lineRule="auto"/>
        <w:rPr>
          <w:rFonts w:ascii="Arial" w:hAnsi="Arial" w:cs="Arial"/>
          <w:sz w:val="20"/>
          <w:szCs w:val="20"/>
        </w:rPr>
      </w:pPr>
      <w:r w:rsidRPr="00326237">
        <w:rPr>
          <w:rFonts w:ascii="Arial" w:hAnsi="Arial" w:cs="Arial"/>
          <w:sz w:val="20"/>
          <w:szCs w:val="20"/>
        </w:rPr>
        <w:br w:type="page"/>
      </w:r>
    </w:p>
    <w:p w:rsidR="00851084" w:rsidRPr="009E27E7" w:rsidRDefault="00851084" w:rsidP="00851084">
      <w:pPr>
        <w:spacing w:after="0" w:line="240" w:lineRule="auto"/>
        <w:rPr>
          <w:rFonts w:ascii="Arial" w:hAnsi="Arial" w:cs="Arial"/>
          <w:sz w:val="24"/>
          <w:szCs w:val="20"/>
          <w:u w:val="single"/>
        </w:rPr>
      </w:pPr>
      <w:r w:rsidRPr="009E27E7">
        <w:rPr>
          <w:rFonts w:ascii="Arial" w:hAnsi="Arial" w:cs="Arial"/>
          <w:sz w:val="24"/>
          <w:szCs w:val="20"/>
        </w:rPr>
        <w:lastRenderedPageBreak/>
        <w:t xml:space="preserve">Título de la Unidad: </w:t>
      </w:r>
      <w:r w:rsidRPr="009E27E7">
        <w:rPr>
          <w:rFonts w:ascii="Arial" w:hAnsi="Arial" w:cs="Arial"/>
          <w:sz w:val="24"/>
          <w:szCs w:val="20"/>
          <w:u w:val="single"/>
          <w:lang w:val="es-ES"/>
        </w:rPr>
        <w:t>11.7: El mundo poético hispánico</w:t>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t xml:space="preserve">Duración: </w:t>
      </w:r>
      <w:r w:rsidRPr="009E27E7">
        <w:rPr>
          <w:rFonts w:ascii="Arial" w:hAnsi="Arial" w:cs="Arial"/>
          <w:sz w:val="24"/>
          <w:szCs w:val="20"/>
          <w:u w:val="single"/>
        </w:rPr>
        <w:t>5 semanas</w:t>
      </w:r>
      <w:r w:rsidRPr="009E27E7">
        <w:rPr>
          <w:rFonts w:ascii="Arial" w:hAnsi="Arial" w:cs="Arial"/>
          <w:sz w:val="24"/>
          <w:szCs w:val="20"/>
        </w:rPr>
        <w:t xml:space="preserve"> </w:t>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t>Semana #:</w:t>
      </w:r>
      <w:sdt>
        <w:sdtPr>
          <w:rPr>
            <w:rFonts w:ascii="Arial" w:hAnsi="Arial" w:cs="Arial"/>
            <w:sz w:val="24"/>
            <w:szCs w:val="20"/>
            <w:u w:val="single"/>
          </w:rPr>
          <w:id w:val="331033338"/>
          <w:placeholder>
            <w:docPart w:val="4133ADDE43F54A8B87A8D3FB19AD0745"/>
          </w:placeholder>
          <w:comboBox>
            <w:listItem w:value="Choose an item."/>
            <w:listItem w:displayText="3" w:value="3"/>
            <w:listItem w:displayText="4" w:value="4"/>
            <w:listItem w:displayText="5" w:value="5"/>
            <w:listItem w:displayText="6" w:value="6"/>
          </w:comboBox>
        </w:sdtPr>
        <w:sdtContent>
          <w:r w:rsidR="00BE3D12" w:rsidRPr="009E27E7">
            <w:rPr>
              <w:rFonts w:ascii="Arial" w:hAnsi="Arial" w:cs="Arial"/>
              <w:sz w:val="24"/>
              <w:szCs w:val="20"/>
              <w:u w:val="single"/>
            </w:rPr>
            <w:t>3</w:t>
          </w:r>
        </w:sdtContent>
      </w:sdt>
    </w:p>
    <w:p w:rsidR="00851084" w:rsidRPr="009E27E7" w:rsidRDefault="00851084" w:rsidP="00851084">
      <w:pPr>
        <w:spacing w:after="0" w:line="240" w:lineRule="auto"/>
        <w:rPr>
          <w:rFonts w:ascii="Arial" w:hAnsi="Arial" w:cs="Arial"/>
          <w:sz w:val="24"/>
          <w:szCs w:val="20"/>
        </w:rPr>
      </w:pPr>
    </w:p>
    <w:p w:rsidR="00851084" w:rsidRPr="009E27E7" w:rsidRDefault="00851084" w:rsidP="00851084">
      <w:pPr>
        <w:spacing w:after="0" w:line="240" w:lineRule="auto"/>
        <w:rPr>
          <w:rFonts w:ascii="Arial" w:hAnsi="Arial" w:cs="Arial"/>
          <w:sz w:val="24"/>
          <w:szCs w:val="20"/>
        </w:rPr>
      </w:pPr>
      <w:r w:rsidRPr="009E27E7">
        <w:rPr>
          <w:rFonts w:ascii="Arial" w:hAnsi="Arial" w:cs="Arial"/>
          <w:sz w:val="24"/>
          <w:szCs w:val="20"/>
        </w:rPr>
        <w:t xml:space="preserve">Profesor(a): </w:t>
      </w:r>
      <w:r w:rsidR="009E27E7" w:rsidRPr="009E27E7">
        <w:rPr>
          <w:rFonts w:ascii="Arial" w:hAnsi="Arial" w:cs="Arial"/>
          <w:sz w:val="24"/>
          <w:szCs w:val="20"/>
          <w:u w:val="single"/>
        </w:rPr>
        <w:tab/>
      </w:r>
      <w:r w:rsidR="009E27E7" w:rsidRPr="009E27E7">
        <w:rPr>
          <w:rFonts w:ascii="Arial" w:hAnsi="Arial" w:cs="Arial"/>
          <w:sz w:val="24"/>
          <w:szCs w:val="20"/>
          <w:u w:val="single"/>
        </w:rPr>
        <w:tab/>
      </w:r>
      <w:r w:rsidR="009E27E7" w:rsidRPr="009E27E7">
        <w:rPr>
          <w:rFonts w:ascii="Arial" w:hAnsi="Arial" w:cs="Arial"/>
          <w:sz w:val="24"/>
          <w:szCs w:val="20"/>
          <w:u w:val="single"/>
        </w:rPr>
        <w:tab/>
      </w:r>
      <w:r w:rsidRPr="009E27E7">
        <w:rPr>
          <w:rFonts w:ascii="Arial" w:hAnsi="Arial" w:cs="Arial"/>
          <w:sz w:val="24"/>
          <w:szCs w:val="20"/>
          <w:u w:val="single"/>
        </w:rPr>
        <w:tab/>
      </w:r>
      <w:r w:rsidRPr="009E27E7">
        <w:rPr>
          <w:rFonts w:ascii="Arial" w:hAnsi="Arial" w:cs="Arial"/>
          <w:sz w:val="24"/>
          <w:szCs w:val="20"/>
          <w:u w:val="single"/>
        </w:rPr>
        <w:tab/>
      </w:r>
      <w:r w:rsidRPr="009E27E7">
        <w:rPr>
          <w:rFonts w:ascii="Arial" w:hAnsi="Arial" w:cs="Arial"/>
          <w:sz w:val="24"/>
          <w:szCs w:val="20"/>
        </w:rPr>
        <w:tab/>
      </w:r>
      <w:r w:rsidRPr="009E27E7">
        <w:rPr>
          <w:rFonts w:ascii="Arial" w:hAnsi="Arial" w:cs="Arial"/>
          <w:sz w:val="24"/>
          <w:szCs w:val="20"/>
        </w:rPr>
        <w:tab/>
        <w:t xml:space="preserve">Materia:  </w:t>
      </w:r>
      <w:sdt>
        <w:sdtPr>
          <w:rPr>
            <w:rFonts w:ascii="Arial" w:hAnsi="Arial" w:cs="Arial"/>
            <w:sz w:val="24"/>
            <w:szCs w:val="20"/>
            <w:u w:val="single"/>
          </w:rPr>
          <w:id w:val="435106467"/>
          <w:placeholder>
            <w:docPart w:val="EDDA97ABF3E64148AF58FBD7F4100DEE"/>
          </w:placeholder>
          <w:dropDownList>
            <w:listItem w:value="Choose an item."/>
            <w:listItem w:displayText="Español " w:value="Español "/>
          </w:dropDownList>
        </w:sdtPr>
        <w:sdtContent>
          <w:r w:rsidRPr="009E27E7">
            <w:rPr>
              <w:rFonts w:ascii="Arial" w:hAnsi="Arial" w:cs="Arial"/>
              <w:sz w:val="24"/>
              <w:szCs w:val="20"/>
              <w:u w:val="single"/>
            </w:rPr>
            <w:t xml:space="preserve">Español </w:t>
          </w:r>
        </w:sdtContent>
      </w:sdt>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t xml:space="preserve"> </w:t>
      </w:r>
      <w:r w:rsidRPr="009E27E7">
        <w:rPr>
          <w:rFonts w:ascii="Arial" w:hAnsi="Arial" w:cs="Arial"/>
          <w:sz w:val="24"/>
          <w:szCs w:val="20"/>
        </w:rPr>
        <w:tab/>
        <w:t xml:space="preserve">Grado: </w:t>
      </w:r>
      <w:sdt>
        <w:sdtPr>
          <w:rPr>
            <w:rFonts w:ascii="Arial" w:hAnsi="Arial" w:cs="Arial"/>
            <w:sz w:val="24"/>
            <w:szCs w:val="20"/>
            <w:u w:val="single"/>
          </w:rPr>
          <w:id w:val="-355189055"/>
          <w:placeholder>
            <w:docPart w:val="EDDA97ABF3E64148AF58FBD7F4100DEE"/>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Content>
          <w:r w:rsidRPr="009E27E7">
            <w:rPr>
              <w:rFonts w:ascii="Arial" w:hAnsi="Arial" w:cs="Arial"/>
              <w:sz w:val="24"/>
              <w:szCs w:val="20"/>
              <w:u w:val="single"/>
            </w:rPr>
            <w:t xml:space="preserve">Undécimo </w:t>
          </w:r>
        </w:sdtContent>
      </w:sdt>
      <w:r w:rsidR="009E27E7" w:rsidRPr="009E27E7">
        <w:rPr>
          <w:rFonts w:ascii="Arial" w:hAnsi="Arial" w:cs="Arial"/>
          <w:sz w:val="24"/>
          <w:szCs w:val="20"/>
        </w:rPr>
        <w:tab/>
      </w:r>
      <w:r w:rsidR="009E27E7" w:rsidRPr="009E27E7">
        <w:rPr>
          <w:rFonts w:ascii="Arial" w:hAnsi="Arial" w:cs="Arial"/>
          <w:sz w:val="24"/>
          <w:szCs w:val="20"/>
        </w:rPr>
        <w:tab/>
      </w:r>
      <w:r w:rsidR="009E27E7" w:rsidRPr="009E27E7">
        <w:rPr>
          <w:rFonts w:ascii="Arial" w:hAnsi="Arial" w:cs="Arial"/>
          <w:sz w:val="24"/>
          <w:szCs w:val="20"/>
        </w:rPr>
        <w:tab/>
      </w:r>
      <w:r w:rsidRPr="009E27E7">
        <w:rPr>
          <w:rFonts w:ascii="Arial" w:hAnsi="Arial" w:cs="Arial"/>
          <w:sz w:val="24"/>
          <w:szCs w:val="20"/>
        </w:rPr>
        <w:t xml:space="preserve">Del </w:t>
      </w:r>
      <w:r w:rsidR="009E27E7" w:rsidRPr="009E27E7">
        <w:rPr>
          <w:rFonts w:ascii="Arial" w:hAnsi="Arial" w:cs="Arial"/>
          <w:sz w:val="24"/>
          <w:szCs w:val="20"/>
        </w:rPr>
        <w:t>__________</w:t>
      </w:r>
      <w:r w:rsidRPr="009E27E7">
        <w:rPr>
          <w:rFonts w:ascii="Arial" w:hAnsi="Arial" w:cs="Arial"/>
          <w:sz w:val="24"/>
          <w:szCs w:val="20"/>
        </w:rPr>
        <w:t xml:space="preserve"> al </w:t>
      </w:r>
      <w:r w:rsidR="009E27E7" w:rsidRPr="009E27E7">
        <w:rPr>
          <w:rFonts w:ascii="Arial" w:hAnsi="Arial" w:cs="Arial"/>
          <w:sz w:val="24"/>
          <w:szCs w:val="20"/>
        </w:rPr>
        <w:t>_________</w:t>
      </w:r>
    </w:p>
    <w:p w:rsidR="00851084" w:rsidRPr="009E27E7" w:rsidRDefault="00851084" w:rsidP="00851084">
      <w:pPr>
        <w:spacing w:after="0" w:line="240" w:lineRule="auto"/>
        <w:rPr>
          <w:rFonts w:ascii="Arial" w:hAnsi="Arial" w:cs="Arial"/>
          <w:sz w:val="24"/>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36"/>
      </w:tblGrid>
      <w:tr w:rsidR="00326237" w:rsidRPr="00326237" w:rsidTr="00851084">
        <w:trPr>
          <w:trHeight w:val="187"/>
        </w:trPr>
        <w:tc>
          <w:tcPr>
            <w:tcW w:w="5000" w:type="pct"/>
            <w:shd w:val="clear" w:color="auto" w:fill="E7E6E6"/>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RESULTADOS DESEADOS</w:t>
            </w:r>
          </w:p>
        </w:tc>
      </w:tr>
      <w:tr w:rsidR="00326237" w:rsidRPr="00326237" w:rsidTr="00851084">
        <w:trPr>
          <w:trHeight w:val="187"/>
        </w:trPr>
        <w:tc>
          <w:tcPr>
            <w:tcW w:w="5000" w:type="pct"/>
            <w:shd w:val="clear" w:color="auto" w:fill="FFFFFF"/>
          </w:tcPr>
          <w:p w:rsidR="00851084" w:rsidRPr="00326237" w:rsidRDefault="00851084" w:rsidP="00851084">
            <w:pPr>
              <w:spacing w:after="0" w:line="240" w:lineRule="auto"/>
              <w:ind w:left="426"/>
              <w:rPr>
                <w:rFonts w:ascii="Arial" w:hAnsi="Arial" w:cs="Arial"/>
                <w:sz w:val="20"/>
                <w:szCs w:val="20"/>
              </w:rPr>
            </w:pPr>
            <w:r w:rsidRPr="00326237">
              <w:rPr>
                <w:rFonts w:ascii="Arial" w:hAnsi="Arial" w:cs="Arial"/>
                <w:sz w:val="20"/>
                <w:szCs w:val="20"/>
              </w:rPr>
              <w:t>Compresión Duradera (entendimientos claves)</w:t>
            </w:r>
          </w:p>
          <w:p w:rsidR="00851084" w:rsidRPr="00326237" w:rsidRDefault="00851084" w:rsidP="00851084">
            <w:pPr>
              <w:spacing w:after="0" w:line="240" w:lineRule="auto"/>
              <w:ind w:left="426"/>
              <w:rPr>
                <w:rFonts w:ascii="Arial" w:hAnsi="Arial" w:cs="Arial"/>
                <w:sz w:val="20"/>
                <w:szCs w:val="20"/>
              </w:rPr>
            </w:pPr>
            <w:r w:rsidRPr="00326237">
              <w:rPr>
                <w:rFonts w:ascii="Arial" w:hAnsi="Arial" w:cs="Arial"/>
                <w:sz w:val="20"/>
                <w:szCs w:val="20"/>
              </w:rPr>
              <w:t>Ejemplo: Los estudiantes entenderán que…</w:t>
            </w:r>
          </w:p>
          <w:p w:rsidR="00BE3D12" w:rsidRPr="00326237" w:rsidRDefault="00BE3D12" w:rsidP="00BE3D12">
            <w:pPr>
              <w:spacing w:after="0" w:line="240" w:lineRule="auto"/>
              <w:ind w:left="426"/>
              <w:rPr>
                <w:rFonts w:ascii="Arial" w:hAnsi="Arial" w:cs="Arial"/>
                <w:sz w:val="20"/>
                <w:szCs w:val="20"/>
                <w:lang w:val="es-ES"/>
              </w:rPr>
            </w:pPr>
            <w:r w:rsidRPr="00326237">
              <w:rPr>
                <w:rFonts w:ascii="Arial" w:hAnsi="Arial" w:cs="Arial"/>
                <w:sz w:val="20"/>
                <w:szCs w:val="20"/>
                <w:lang w:val="es-ES"/>
              </w:rPr>
              <w:t>CD1.  Las personas escriben y leen poemas para expresarse, por placer, motivos académicos y para ampliar su conocimiento.</w:t>
            </w:r>
          </w:p>
          <w:p w:rsidR="00BE3D12" w:rsidRPr="00326237" w:rsidRDefault="00BE3D12" w:rsidP="00BE3D12">
            <w:pPr>
              <w:spacing w:after="0" w:line="240" w:lineRule="auto"/>
              <w:ind w:left="426"/>
              <w:rPr>
                <w:rFonts w:ascii="Arial" w:hAnsi="Arial" w:cs="Arial"/>
                <w:sz w:val="20"/>
                <w:szCs w:val="20"/>
                <w:lang w:val="es-ES"/>
              </w:rPr>
            </w:pPr>
            <w:r w:rsidRPr="00326237">
              <w:rPr>
                <w:rFonts w:ascii="Arial" w:hAnsi="Arial" w:cs="Arial"/>
                <w:sz w:val="20"/>
                <w:szCs w:val="20"/>
                <w:lang w:val="es-ES"/>
              </w:rPr>
              <w:t>CD2.  Los poetas comparten emociones, experiencias, o pensamientos a través de palabras, cuidadosamente seleccionadas, en diferentes formatos, con técnicas y diversos elementos de la poesía.</w:t>
            </w:r>
          </w:p>
          <w:p w:rsidR="00851084" w:rsidRPr="00326237" w:rsidRDefault="00BE3D12" w:rsidP="00BE3D12">
            <w:pPr>
              <w:spacing w:after="0" w:line="240" w:lineRule="auto"/>
              <w:ind w:left="426"/>
              <w:rPr>
                <w:rFonts w:ascii="Arial" w:hAnsi="Arial" w:cs="Arial"/>
                <w:sz w:val="20"/>
                <w:szCs w:val="20"/>
              </w:rPr>
            </w:pPr>
            <w:r w:rsidRPr="00326237">
              <w:rPr>
                <w:rFonts w:ascii="Arial" w:hAnsi="Arial" w:cs="Arial"/>
                <w:sz w:val="20"/>
                <w:szCs w:val="20"/>
                <w:lang w:val="es-ES"/>
              </w:rPr>
              <w:t xml:space="preserve">CD3.  Al igual que otros textos, leer poesía extiende nuestra compresión del mundo, de nosotros mismos y de otros al reflexionar en su contenido. </w:t>
            </w:r>
            <w:r w:rsidRPr="00326237">
              <w:rPr>
                <w:rFonts w:ascii="Arial" w:hAnsi="Arial" w:cs="Arial"/>
                <w:sz w:val="20"/>
                <w:szCs w:val="20"/>
                <w:lang w:val="es-ES_tradnl"/>
              </w:rPr>
              <w:t>La poesía nos sensibiliza.</w:t>
            </w:r>
          </w:p>
        </w:tc>
      </w:tr>
      <w:tr w:rsidR="00326237" w:rsidRPr="00326237" w:rsidTr="00851084">
        <w:trPr>
          <w:trHeight w:val="247"/>
        </w:trPr>
        <w:tc>
          <w:tcPr>
            <w:tcW w:w="5000" w:type="pct"/>
            <w:shd w:val="clear" w:color="auto" w:fill="E7E6E6"/>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EVALUACION DEL APRENDIZAJE</w:t>
            </w:r>
          </w:p>
        </w:tc>
      </w:tr>
      <w:tr w:rsidR="00326237" w:rsidRPr="00326237" w:rsidTr="00851084">
        <w:trPr>
          <w:trHeight w:val="187"/>
        </w:trPr>
        <w:tc>
          <w:tcPr>
            <w:tcW w:w="5000" w:type="pct"/>
            <w:shd w:val="clear" w:color="auto" w:fill="FFFFFF"/>
          </w:tcPr>
          <w:p w:rsidR="00851084" w:rsidRPr="00326237" w:rsidRDefault="00851084" w:rsidP="00851084">
            <w:pPr>
              <w:spacing w:after="0" w:line="240" w:lineRule="auto"/>
              <w:ind w:left="426"/>
              <w:rPr>
                <w:rFonts w:ascii="Arial" w:hAnsi="Arial" w:cs="Arial"/>
                <w:sz w:val="20"/>
                <w:szCs w:val="20"/>
              </w:rPr>
            </w:pPr>
            <w:r w:rsidRPr="00326237">
              <w:rPr>
                <w:rFonts w:ascii="Arial" w:hAnsi="Arial" w:cs="Arial"/>
                <w:sz w:val="20"/>
                <w:szCs w:val="20"/>
              </w:rPr>
              <w:t xml:space="preserve">Evaluación </w:t>
            </w:r>
            <w:proofErr w:type="spellStart"/>
            <w:r w:rsidRPr="00326237">
              <w:rPr>
                <w:rFonts w:ascii="Arial" w:hAnsi="Arial" w:cs="Arial"/>
                <w:sz w:val="20"/>
                <w:szCs w:val="20"/>
              </w:rPr>
              <w:t>sumativa</w:t>
            </w:r>
            <w:proofErr w:type="spellEnd"/>
            <w:r w:rsidRPr="00326237">
              <w:rPr>
                <w:rFonts w:ascii="Arial" w:hAnsi="Arial" w:cs="Arial"/>
                <w:sz w:val="20"/>
                <w:szCs w:val="20"/>
              </w:rPr>
              <w:t xml:space="preserve"> (TD) (proyectos de unidad, exámenes, otros) </w:t>
            </w:r>
          </w:p>
          <w:p w:rsidR="00507FEE" w:rsidRPr="00326237" w:rsidRDefault="00507FEE" w:rsidP="00A470E1">
            <w:pPr>
              <w:pStyle w:val="NoSpacing"/>
              <w:numPr>
                <w:ilvl w:val="0"/>
                <w:numId w:val="11"/>
              </w:numPr>
              <w:rPr>
                <w:rFonts w:ascii="Arial" w:hAnsi="Arial" w:cs="Arial"/>
                <w:i/>
                <w:color w:val="auto"/>
                <w:sz w:val="20"/>
                <w:szCs w:val="20"/>
              </w:rPr>
            </w:pPr>
            <w:proofErr w:type="spellStart"/>
            <w:r w:rsidRPr="00326237">
              <w:rPr>
                <w:rFonts w:ascii="Arial" w:hAnsi="Arial" w:cs="Arial"/>
                <w:i/>
                <w:color w:val="auto"/>
                <w:sz w:val="20"/>
                <w:szCs w:val="20"/>
              </w:rPr>
              <w:t>Canción</w:t>
            </w:r>
            <w:proofErr w:type="spellEnd"/>
            <w:r w:rsidRPr="00326237">
              <w:rPr>
                <w:rFonts w:ascii="Arial" w:hAnsi="Arial" w:cs="Arial"/>
                <w:i/>
                <w:color w:val="auto"/>
                <w:sz w:val="20"/>
                <w:szCs w:val="20"/>
              </w:rPr>
              <w:t xml:space="preserve"> de </w:t>
            </w:r>
            <w:proofErr w:type="spellStart"/>
            <w:r w:rsidRPr="00326237">
              <w:rPr>
                <w:rFonts w:ascii="Arial" w:hAnsi="Arial" w:cs="Arial"/>
                <w:i/>
                <w:color w:val="auto"/>
                <w:sz w:val="20"/>
                <w:szCs w:val="20"/>
              </w:rPr>
              <w:t>poemas</w:t>
            </w:r>
            <w:proofErr w:type="spellEnd"/>
          </w:p>
          <w:p w:rsidR="00507FEE" w:rsidRPr="00326237" w:rsidRDefault="00507FEE" w:rsidP="00A470E1">
            <w:pPr>
              <w:pStyle w:val="NoSpacing"/>
              <w:numPr>
                <w:ilvl w:val="0"/>
                <w:numId w:val="11"/>
              </w:numPr>
              <w:rPr>
                <w:rFonts w:ascii="Arial" w:hAnsi="Arial" w:cs="Arial"/>
                <w:i/>
                <w:color w:val="auto"/>
                <w:sz w:val="20"/>
                <w:szCs w:val="20"/>
              </w:rPr>
            </w:pPr>
            <w:proofErr w:type="spellStart"/>
            <w:r w:rsidRPr="00326237">
              <w:rPr>
                <w:rFonts w:ascii="Arial" w:hAnsi="Arial" w:cs="Arial"/>
                <w:i/>
                <w:color w:val="auto"/>
                <w:sz w:val="20"/>
                <w:szCs w:val="20"/>
              </w:rPr>
              <w:t>Investiga</w:t>
            </w:r>
            <w:proofErr w:type="spellEnd"/>
            <w:r w:rsidRPr="00326237">
              <w:rPr>
                <w:rFonts w:ascii="Arial" w:hAnsi="Arial" w:cs="Arial"/>
                <w:i/>
                <w:color w:val="auto"/>
                <w:sz w:val="20"/>
                <w:szCs w:val="20"/>
              </w:rPr>
              <w:t xml:space="preserve"> el </w:t>
            </w:r>
            <w:proofErr w:type="spellStart"/>
            <w:r w:rsidRPr="00326237">
              <w:rPr>
                <w:rFonts w:ascii="Arial" w:hAnsi="Arial" w:cs="Arial"/>
                <w:i/>
                <w:color w:val="auto"/>
                <w:sz w:val="20"/>
                <w:szCs w:val="20"/>
              </w:rPr>
              <w:t>lenguaje</w:t>
            </w:r>
            <w:proofErr w:type="spellEnd"/>
            <w:r w:rsidRPr="00326237">
              <w:rPr>
                <w:rFonts w:ascii="Arial" w:hAnsi="Arial" w:cs="Arial"/>
                <w:i/>
                <w:color w:val="auto"/>
                <w:sz w:val="20"/>
                <w:szCs w:val="20"/>
              </w:rPr>
              <w:t xml:space="preserve"> </w:t>
            </w:r>
            <w:proofErr w:type="spellStart"/>
            <w:r w:rsidRPr="00326237">
              <w:rPr>
                <w:rFonts w:ascii="Arial" w:hAnsi="Arial" w:cs="Arial"/>
                <w:i/>
                <w:color w:val="auto"/>
                <w:sz w:val="20"/>
                <w:szCs w:val="20"/>
              </w:rPr>
              <w:t>poético</w:t>
            </w:r>
            <w:proofErr w:type="spellEnd"/>
          </w:p>
          <w:p w:rsidR="00851084" w:rsidRPr="00326237" w:rsidRDefault="00507FEE" w:rsidP="00A470E1">
            <w:pPr>
              <w:pStyle w:val="NoSpacing"/>
              <w:numPr>
                <w:ilvl w:val="0"/>
                <w:numId w:val="11"/>
              </w:numPr>
              <w:rPr>
                <w:rFonts w:ascii="Arial" w:hAnsi="Arial" w:cs="Arial"/>
                <w:i/>
                <w:color w:val="auto"/>
                <w:sz w:val="20"/>
                <w:szCs w:val="20"/>
              </w:rPr>
            </w:pPr>
            <w:proofErr w:type="spellStart"/>
            <w:r w:rsidRPr="00326237">
              <w:rPr>
                <w:rFonts w:ascii="Arial" w:hAnsi="Arial" w:cs="Arial"/>
                <w:i/>
                <w:color w:val="auto"/>
                <w:sz w:val="20"/>
                <w:szCs w:val="20"/>
              </w:rPr>
              <w:t>Mi</w:t>
            </w:r>
            <w:proofErr w:type="spellEnd"/>
            <w:r w:rsidRPr="00326237">
              <w:rPr>
                <w:rFonts w:ascii="Arial" w:hAnsi="Arial" w:cs="Arial"/>
                <w:i/>
                <w:color w:val="auto"/>
                <w:sz w:val="20"/>
                <w:szCs w:val="20"/>
              </w:rPr>
              <w:t xml:space="preserve"> </w:t>
            </w:r>
            <w:proofErr w:type="spellStart"/>
            <w:r w:rsidRPr="00326237">
              <w:rPr>
                <w:rFonts w:ascii="Arial" w:hAnsi="Arial" w:cs="Arial"/>
                <w:i/>
                <w:color w:val="auto"/>
                <w:sz w:val="20"/>
                <w:szCs w:val="20"/>
              </w:rPr>
              <w:t>inspiración</w:t>
            </w:r>
            <w:proofErr w:type="spellEnd"/>
            <w:r w:rsidRPr="00326237">
              <w:rPr>
                <w:rFonts w:ascii="Arial" w:hAnsi="Arial" w:cs="Arial"/>
                <w:i/>
                <w:color w:val="auto"/>
                <w:sz w:val="20"/>
                <w:szCs w:val="20"/>
              </w:rPr>
              <w:t xml:space="preserve"> </w:t>
            </w:r>
            <w:proofErr w:type="spellStart"/>
            <w:r w:rsidRPr="00326237">
              <w:rPr>
                <w:rFonts w:ascii="Arial" w:hAnsi="Arial" w:cs="Arial"/>
                <w:i/>
                <w:color w:val="auto"/>
                <w:sz w:val="20"/>
                <w:szCs w:val="20"/>
              </w:rPr>
              <w:t>poética</w:t>
            </w:r>
            <w:proofErr w:type="spellEnd"/>
          </w:p>
        </w:tc>
      </w:tr>
    </w:tbl>
    <w:p w:rsidR="009E27E7" w:rsidRDefault="009E27E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7"/>
        <w:gridCol w:w="3280"/>
        <w:gridCol w:w="3643"/>
        <w:gridCol w:w="3284"/>
        <w:gridCol w:w="3272"/>
        <w:gridCol w:w="3280"/>
      </w:tblGrid>
      <w:tr w:rsidR="00326237" w:rsidRPr="00326237" w:rsidTr="00B22036">
        <w:trPr>
          <w:trHeight w:val="187"/>
          <w:tblHeader/>
        </w:trPr>
        <w:tc>
          <w:tcPr>
            <w:tcW w:w="5000" w:type="pct"/>
            <w:gridSpan w:val="6"/>
            <w:shd w:val="clear" w:color="auto" w:fill="E7E6E6"/>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PLAN DE APRENDIZAJE</w:t>
            </w:r>
          </w:p>
        </w:tc>
      </w:tr>
      <w:tr w:rsidR="00326237" w:rsidRPr="00326237" w:rsidTr="00B22036">
        <w:trPr>
          <w:trHeight w:val="187"/>
          <w:tblHeader/>
        </w:trPr>
        <w:tc>
          <w:tcPr>
            <w:tcW w:w="5000" w:type="pct"/>
            <w:gridSpan w:val="6"/>
            <w:shd w:val="clear" w:color="auto" w:fill="FFFFFF"/>
          </w:tcPr>
          <w:p w:rsidR="00851084" w:rsidRPr="00326237" w:rsidRDefault="00851084" w:rsidP="00851084">
            <w:pPr>
              <w:spacing w:after="0" w:line="240" w:lineRule="auto"/>
              <w:ind w:left="426"/>
              <w:jc w:val="center"/>
              <w:rPr>
                <w:rFonts w:ascii="Arial" w:hAnsi="Arial" w:cs="Arial"/>
                <w:sz w:val="20"/>
                <w:szCs w:val="20"/>
              </w:rPr>
            </w:pPr>
            <w:r w:rsidRPr="00326237">
              <w:rPr>
                <w:rFonts w:ascii="Arial" w:hAnsi="Arial" w:cs="Arial"/>
                <w:sz w:val="20"/>
                <w:szCs w:val="20"/>
              </w:rPr>
              <w:t>Actividades de Aprendizaje Sugeridas:</w:t>
            </w:r>
          </w:p>
        </w:tc>
      </w:tr>
      <w:tr w:rsidR="00326237" w:rsidRPr="00326237" w:rsidTr="00B22036">
        <w:trPr>
          <w:trHeight w:val="79"/>
          <w:tblHeader/>
        </w:trPr>
        <w:tc>
          <w:tcPr>
            <w:tcW w:w="575" w:type="pct"/>
            <w:shd w:val="clear" w:color="auto" w:fill="D9E2F3"/>
          </w:tcPr>
          <w:p w:rsidR="00851084" w:rsidRPr="00326237" w:rsidRDefault="00851084" w:rsidP="00851084">
            <w:pPr>
              <w:spacing w:after="0" w:line="240" w:lineRule="auto"/>
              <w:jc w:val="center"/>
              <w:rPr>
                <w:rFonts w:ascii="Arial" w:hAnsi="Arial" w:cs="Arial"/>
                <w:sz w:val="20"/>
                <w:szCs w:val="20"/>
              </w:rPr>
            </w:pPr>
          </w:p>
        </w:tc>
        <w:tc>
          <w:tcPr>
            <w:tcW w:w="866" w:type="pct"/>
            <w:shd w:val="clear" w:color="auto" w:fill="D9E2F3"/>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Día 1</w:t>
            </w:r>
            <w:r w:rsidR="00BE3D12" w:rsidRPr="00326237">
              <w:rPr>
                <w:rFonts w:ascii="Arial" w:hAnsi="Arial" w:cs="Arial"/>
                <w:sz w:val="20"/>
                <w:szCs w:val="20"/>
              </w:rPr>
              <w:t>1</w:t>
            </w:r>
          </w:p>
        </w:tc>
        <w:tc>
          <w:tcPr>
            <w:tcW w:w="962" w:type="pct"/>
            <w:shd w:val="clear" w:color="auto" w:fill="D9E2F3"/>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 xml:space="preserve">Día </w:t>
            </w:r>
            <w:r w:rsidR="00BE3D12" w:rsidRPr="00326237">
              <w:rPr>
                <w:rFonts w:ascii="Arial" w:hAnsi="Arial" w:cs="Arial"/>
                <w:sz w:val="20"/>
                <w:szCs w:val="20"/>
              </w:rPr>
              <w:t>1</w:t>
            </w:r>
            <w:r w:rsidRPr="00326237">
              <w:rPr>
                <w:rFonts w:ascii="Arial" w:hAnsi="Arial" w:cs="Arial"/>
                <w:sz w:val="20"/>
                <w:szCs w:val="20"/>
              </w:rPr>
              <w:t>2</w:t>
            </w:r>
          </w:p>
        </w:tc>
        <w:tc>
          <w:tcPr>
            <w:tcW w:w="867" w:type="pct"/>
            <w:shd w:val="clear" w:color="auto" w:fill="D9E2F3"/>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 xml:space="preserve">Día </w:t>
            </w:r>
            <w:r w:rsidR="00BE3D12" w:rsidRPr="00326237">
              <w:rPr>
                <w:rFonts w:ascii="Arial" w:hAnsi="Arial" w:cs="Arial"/>
                <w:sz w:val="20"/>
                <w:szCs w:val="20"/>
              </w:rPr>
              <w:t>1</w:t>
            </w:r>
            <w:r w:rsidRPr="00326237">
              <w:rPr>
                <w:rFonts w:ascii="Arial" w:hAnsi="Arial" w:cs="Arial"/>
                <w:sz w:val="20"/>
                <w:szCs w:val="20"/>
              </w:rPr>
              <w:t>3</w:t>
            </w:r>
          </w:p>
        </w:tc>
        <w:tc>
          <w:tcPr>
            <w:tcW w:w="864" w:type="pct"/>
            <w:shd w:val="clear" w:color="auto" w:fill="D9E2F3"/>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 xml:space="preserve">Día </w:t>
            </w:r>
            <w:r w:rsidR="00BE3D12" w:rsidRPr="00326237">
              <w:rPr>
                <w:rFonts w:ascii="Arial" w:hAnsi="Arial" w:cs="Arial"/>
                <w:sz w:val="20"/>
                <w:szCs w:val="20"/>
              </w:rPr>
              <w:t>1</w:t>
            </w:r>
            <w:r w:rsidRPr="00326237">
              <w:rPr>
                <w:rFonts w:ascii="Arial" w:hAnsi="Arial" w:cs="Arial"/>
                <w:sz w:val="20"/>
                <w:szCs w:val="20"/>
              </w:rPr>
              <w:t>4</w:t>
            </w:r>
          </w:p>
        </w:tc>
        <w:tc>
          <w:tcPr>
            <w:tcW w:w="866" w:type="pct"/>
            <w:shd w:val="clear" w:color="auto" w:fill="D9E2F3"/>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 xml:space="preserve">Día </w:t>
            </w:r>
            <w:r w:rsidR="00BE3D12" w:rsidRPr="00326237">
              <w:rPr>
                <w:rFonts w:ascii="Arial" w:hAnsi="Arial" w:cs="Arial"/>
                <w:sz w:val="20"/>
                <w:szCs w:val="20"/>
              </w:rPr>
              <w:t>1</w:t>
            </w:r>
            <w:r w:rsidRPr="00326237">
              <w:rPr>
                <w:rFonts w:ascii="Arial" w:hAnsi="Arial" w:cs="Arial"/>
                <w:sz w:val="20"/>
                <w:szCs w:val="20"/>
              </w:rPr>
              <w:t>5</w:t>
            </w:r>
          </w:p>
        </w:tc>
      </w:tr>
      <w:tr w:rsidR="00326237" w:rsidRPr="00326237" w:rsidTr="00851084">
        <w:trPr>
          <w:trHeight w:val="530"/>
        </w:trPr>
        <w:tc>
          <w:tcPr>
            <w:tcW w:w="575" w:type="pct"/>
            <w:shd w:val="clear" w:color="auto" w:fill="auto"/>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Estándares</w:t>
            </w:r>
          </w:p>
        </w:tc>
        <w:tc>
          <w:tcPr>
            <w:tcW w:w="866" w:type="pct"/>
            <w:shd w:val="clear" w:color="auto" w:fill="auto"/>
            <w:vAlign w:val="center"/>
          </w:tcPr>
          <w:sdt>
            <w:sdtPr>
              <w:rPr>
                <w:rFonts w:ascii="Arial" w:hAnsi="Arial" w:cs="Arial"/>
                <w:sz w:val="20"/>
                <w:szCs w:val="20"/>
              </w:rPr>
              <w:alias w:val="Estándares"/>
              <w:tag w:val="Estándares"/>
              <w:id w:val="1694041403"/>
              <w:placeholder>
                <w:docPart w:val="CFB5CB4D0CDD47F28D558E194A670F7C"/>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63329C" w:rsidP="00851084">
                <w:pPr>
                  <w:spacing w:after="0" w:line="240" w:lineRule="auto"/>
                  <w:jc w:val="center"/>
                  <w:rPr>
                    <w:rFonts w:ascii="Arial" w:hAnsi="Arial" w:cs="Arial"/>
                    <w:sz w:val="20"/>
                    <w:szCs w:val="20"/>
                    <w:lang w:val="en-US"/>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438837887"/>
              <w:placeholder>
                <w:docPart w:val="7311DA126C594463B6709E6FC90456C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63329C"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sdt>
            <w:sdtPr>
              <w:rPr>
                <w:rFonts w:ascii="Arial" w:hAnsi="Arial" w:cs="Arial"/>
                <w:sz w:val="20"/>
                <w:szCs w:val="20"/>
              </w:rPr>
              <w:alias w:val="Estándares"/>
              <w:tag w:val="Estándares"/>
              <w:id w:val="266207834"/>
              <w:placeholder>
                <w:docPart w:val="5B21B41E04CB4A6AA0E58336D5ECDD7A"/>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51084" w:rsidP="00851084">
                <w:pPr>
                  <w:spacing w:after="0" w:line="240" w:lineRule="auto"/>
                  <w:jc w:val="center"/>
                  <w:rPr>
                    <w:rFonts w:ascii="Arial" w:hAnsi="Arial" w:cs="Arial"/>
                    <w:sz w:val="20"/>
                    <w:szCs w:val="20"/>
                    <w:lang w:val="en-US"/>
                  </w:rPr>
                </w:pPr>
                <w:r w:rsidRPr="00326237">
                  <w:rPr>
                    <w:rStyle w:val="PlaceholderText"/>
                    <w:rFonts w:ascii="Arial" w:hAnsi="Arial" w:cs="Arial"/>
                    <w:color w:val="auto"/>
                    <w:sz w:val="20"/>
                    <w:szCs w:val="20"/>
                    <w:lang w:val="en-US"/>
                  </w:rPr>
                  <w:t>Choose an item.</w:t>
                </w:r>
              </w:p>
            </w:sdtContent>
          </w:sdt>
          <w:sdt>
            <w:sdtPr>
              <w:rPr>
                <w:rFonts w:ascii="Arial" w:hAnsi="Arial" w:cs="Arial"/>
                <w:sz w:val="20"/>
                <w:szCs w:val="20"/>
              </w:rPr>
              <w:alias w:val="Estándares"/>
              <w:tag w:val="Estándares"/>
              <w:id w:val="-2044124344"/>
              <w:placeholder>
                <w:docPart w:val="9B017C886DC44AE4B0E4FABD3BDED444"/>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51084" w:rsidP="00851084">
                <w:pPr>
                  <w:spacing w:after="0" w:line="240" w:lineRule="auto"/>
                  <w:jc w:val="center"/>
                  <w:rPr>
                    <w:rFonts w:ascii="Arial" w:hAnsi="Arial" w:cs="Arial"/>
                    <w:sz w:val="20"/>
                    <w:szCs w:val="20"/>
                    <w:lang w:val="en-US"/>
                  </w:rPr>
                </w:pPr>
                <w:r w:rsidRPr="00326237">
                  <w:rPr>
                    <w:rStyle w:val="PlaceholderText"/>
                    <w:rFonts w:ascii="Arial" w:hAnsi="Arial" w:cs="Arial"/>
                    <w:color w:val="auto"/>
                    <w:sz w:val="20"/>
                    <w:szCs w:val="20"/>
                    <w:lang w:val="en-US"/>
                  </w:rPr>
                  <w:t>Choose an item.</w:t>
                </w:r>
              </w:p>
            </w:sdtContent>
          </w:sdt>
        </w:tc>
        <w:tc>
          <w:tcPr>
            <w:tcW w:w="962" w:type="pct"/>
            <w:shd w:val="clear" w:color="auto" w:fill="auto"/>
            <w:vAlign w:val="center"/>
          </w:tcPr>
          <w:sdt>
            <w:sdtPr>
              <w:rPr>
                <w:rFonts w:ascii="Arial" w:hAnsi="Arial" w:cs="Arial"/>
                <w:sz w:val="20"/>
                <w:szCs w:val="20"/>
              </w:rPr>
              <w:alias w:val="Estándares"/>
              <w:tag w:val="Estándares"/>
              <w:id w:val="-637718603"/>
              <w:placeholder>
                <w:docPart w:val="8EA9BAD29F9846168D95BC4A47E4745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F00FB"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2046352188"/>
              <w:placeholder>
                <w:docPart w:val="573F61752C884D76A6F636E1161FBB9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F00FB"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sdt>
            <w:sdtPr>
              <w:rPr>
                <w:rFonts w:ascii="Arial" w:hAnsi="Arial" w:cs="Arial"/>
                <w:sz w:val="20"/>
                <w:szCs w:val="20"/>
              </w:rPr>
              <w:alias w:val="Estándares"/>
              <w:tag w:val="Estándares"/>
              <w:id w:val="-1359427909"/>
              <w:placeholder>
                <w:docPart w:val="D15D12F1F0D74D0AACE0CB654BF59234"/>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51084" w:rsidP="00851084">
                <w:pPr>
                  <w:spacing w:after="0" w:line="240" w:lineRule="auto"/>
                  <w:jc w:val="center"/>
                  <w:rPr>
                    <w:rFonts w:ascii="Arial" w:hAnsi="Arial" w:cs="Arial"/>
                    <w:sz w:val="20"/>
                    <w:szCs w:val="20"/>
                    <w:lang w:val="en-US"/>
                  </w:rPr>
                </w:pPr>
                <w:r w:rsidRPr="00326237">
                  <w:rPr>
                    <w:rStyle w:val="PlaceholderText"/>
                    <w:rFonts w:ascii="Arial" w:hAnsi="Arial" w:cs="Arial"/>
                    <w:color w:val="auto"/>
                    <w:sz w:val="20"/>
                    <w:szCs w:val="20"/>
                    <w:lang w:val="en-US"/>
                  </w:rPr>
                  <w:t>Choose an item.</w:t>
                </w:r>
              </w:p>
            </w:sdtContent>
          </w:sdt>
          <w:sdt>
            <w:sdtPr>
              <w:rPr>
                <w:rFonts w:ascii="Arial" w:hAnsi="Arial" w:cs="Arial"/>
                <w:sz w:val="20"/>
                <w:szCs w:val="20"/>
              </w:rPr>
              <w:alias w:val="Estándares"/>
              <w:tag w:val="Estándares"/>
              <w:id w:val="1251477097"/>
              <w:placeholder>
                <w:docPart w:val="172C930F884F4BF89D3944A68261C3DE"/>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51084" w:rsidP="00851084">
                <w:pPr>
                  <w:spacing w:after="0" w:line="240" w:lineRule="auto"/>
                  <w:jc w:val="center"/>
                  <w:rPr>
                    <w:rFonts w:ascii="Arial" w:hAnsi="Arial" w:cs="Arial"/>
                    <w:sz w:val="20"/>
                    <w:szCs w:val="20"/>
                    <w:lang w:val="en-US"/>
                  </w:rPr>
                </w:pPr>
                <w:r w:rsidRPr="00326237">
                  <w:rPr>
                    <w:rStyle w:val="PlaceholderText"/>
                    <w:rFonts w:ascii="Arial" w:hAnsi="Arial" w:cs="Arial"/>
                    <w:color w:val="auto"/>
                    <w:sz w:val="20"/>
                    <w:szCs w:val="20"/>
                    <w:lang w:val="en-US"/>
                  </w:rPr>
                  <w:t>Choose an item.</w:t>
                </w:r>
              </w:p>
            </w:sdtContent>
          </w:sdt>
        </w:tc>
        <w:tc>
          <w:tcPr>
            <w:tcW w:w="867" w:type="pct"/>
            <w:shd w:val="clear" w:color="auto" w:fill="auto"/>
            <w:vAlign w:val="center"/>
          </w:tcPr>
          <w:sdt>
            <w:sdtPr>
              <w:rPr>
                <w:rFonts w:ascii="Arial" w:hAnsi="Arial" w:cs="Arial"/>
                <w:sz w:val="20"/>
                <w:szCs w:val="20"/>
              </w:rPr>
              <w:alias w:val="Estándares"/>
              <w:tag w:val="Estándares"/>
              <w:id w:val="731516085"/>
              <w:placeholder>
                <w:docPart w:val="D210BBD538D04780867DC5B0302C0DFF"/>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A83803"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890878457"/>
              <w:placeholder>
                <w:docPart w:val="59796EEE66D248F8AA497A77DD7E1DA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A83803"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sdt>
            <w:sdtPr>
              <w:rPr>
                <w:rFonts w:ascii="Arial" w:hAnsi="Arial" w:cs="Arial"/>
                <w:sz w:val="20"/>
                <w:szCs w:val="20"/>
              </w:rPr>
              <w:alias w:val="Estándares"/>
              <w:tag w:val="Estándares"/>
              <w:id w:val="-897968268"/>
              <w:placeholder>
                <w:docPart w:val="33275789F3C6408EBDB0224FC4E1FCA7"/>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51084" w:rsidP="00851084">
                <w:pPr>
                  <w:spacing w:after="0" w:line="240" w:lineRule="auto"/>
                  <w:jc w:val="center"/>
                  <w:rPr>
                    <w:rFonts w:ascii="Arial" w:hAnsi="Arial" w:cs="Arial"/>
                    <w:sz w:val="20"/>
                    <w:szCs w:val="20"/>
                    <w:lang w:val="en-US"/>
                  </w:rPr>
                </w:pPr>
                <w:r w:rsidRPr="00326237">
                  <w:rPr>
                    <w:rStyle w:val="PlaceholderText"/>
                    <w:rFonts w:ascii="Arial" w:hAnsi="Arial" w:cs="Arial"/>
                    <w:color w:val="auto"/>
                    <w:sz w:val="20"/>
                    <w:szCs w:val="20"/>
                    <w:lang w:val="en-US"/>
                  </w:rPr>
                  <w:t>Choose an item.</w:t>
                </w:r>
              </w:p>
            </w:sdtContent>
          </w:sdt>
          <w:sdt>
            <w:sdtPr>
              <w:rPr>
                <w:rFonts w:ascii="Arial" w:hAnsi="Arial" w:cs="Arial"/>
                <w:sz w:val="20"/>
                <w:szCs w:val="20"/>
              </w:rPr>
              <w:alias w:val="Estándares"/>
              <w:tag w:val="Estándares"/>
              <w:id w:val="103089348"/>
              <w:placeholder>
                <w:docPart w:val="427D39A85BEA4F1D835BD364AA1305D8"/>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51084" w:rsidP="00851084">
                <w:pPr>
                  <w:spacing w:after="0" w:line="240" w:lineRule="auto"/>
                  <w:jc w:val="center"/>
                  <w:rPr>
                    <w:rFonts w:ascii="Arial" w:hAnsi="Arial" w:cs="Arial"/>
                    <w:sz w:val="20"/>
                    <w:szCs w:val="20"/>
                    <w:lang w:val="en-US"/>
                  </w:rPr>
                </w:pPr>
                <w:r w:rsidRPr="00326237">
                  <w:rPr>
                    <w:rStyle w:val="PlaceholderText"/>
                    <w:rFonts w:ascii="Arial" w:hAnsi="Arial" w:cs="Arial"/>
                    <w:color w:val="auto"/>
                    <w:sz w:val="20"/>
                    <w:szCs w:val="20"/>
                    <w:lang w:val="en-US"/>
                  </w:rPr>
                  <w:t>Choose an item.</w:t>
                </w:r>
              </w:p>
            </w:sdtContent>
          </w:sdt>
        </w:tc>
        <w:tc>
          <w:tcPr>
            <w:tcW w:w="864" w:type="pct"/>
            <w:shd w:val="clear" w:color="auto" w:fill="auto"/>
            <w:vAlign w:val="center"/>
          </w:tcPr>
          <w:sdt>
            <w:sdtPr>
              <w:rPr>
                <w:rFonts w:ascii="Arial" w:hAnsi="Arial" w:cs="Arial"/>
                <w:sz w:val="20"/>
                <w:szCs w:val="20"/>
              </w:rPr>
              <w:alias w:val="Estándares"/>
              <w:tag w:val="Estándares"/>
              <w:id w:val="432561347"/>
              <w:placeholder>
                <w:docPart w:val="2DE7FE84798E4C699B5E67F43D383FB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A137E9"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118379589"/>
              <w:placeholder>
                <w:docPart w:val="2083188E7F044715A02C81604EA9DF2D"/>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A137E9"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sdt>
            <w:sdtPr>
              <w:rPr>
                <w:rFonts w:ascii="Arial" w:hAnsi="Arial" w:cs="Arial"/>
                <w:sz w:val="20"/>
                <w:szCs w:val="20"/>
              </w:rPr>
              <w:alias w:val="Estándares"/>
              <w:tag w:val="Estándares"/>
              <w:id w:val="-2036498485"/>
              <w:placeholder>
                <w:docPart w:val="E59B346CB16D43AEBC56946E3754F961"/>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51084" w:rsidP="00851084">
                <w:pPr>
                  <w:spacing w:after="0" w:line="240" w:lineRule="auto"/>
                  <w:jc w:val="center"/>
                  <w:rPr>
                    <w:rFonts w:ascii="Arial" w:hAnsi="Arial" w:cs="Arial"/>
                    <w:sz w:val="20"/>
                    <w:szCs w:val="20"/>
                    <w:lang w:val="en-US"/>
                  </w:rPr>
                </w:pPr>
                <w:r w:rsidRPr="00326237">
                  <w:rPr>
                    <w:rStyle w:val="PlaceholderText"/>
                    <w:rFonts w:ascii="Arial" w:hAnsi="Arial" w:cs="Arial"/>
                    <w:color w:val="auto"/>
                    <w:sz w:val="20"/>
                    <w:szCs w:val="20"/>
                    <w:lang w:val="en-US"/>
                  </w:rPr>
                  <w:t>Choose an item.</w:t>
                </w:r>
              </w:p>
            </w:sdtContent>
          </w:sdt>
          <w:sdt>
            <w:sdtPr>
              <w:rPr>
                <w:rFonts w:ascii="Arial" w:hAnsi="Arial" w:cs="Arial"/>
                <w:sz w:val="20"/>
                <w:szCs w:val="20"/>
              </w:rPr>
              <w:alias w:val="Estándares"/>
              <w:tag w:val="Estándares"/>
              <w:id w:val="-611052288"/>
              <w:placeholder>
                <w:docPart w:val="A85890FB5B084236997A88DEB56D511B"/>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51084" w:rsidP="00851084">
                <w:pPr>
                  <w:spacing w:after="0" w:line="240" w:lineRule="auto"/>
                  <w:jc w:val="center"/>
                  <w:rPr>
                    <w:rFonts w:ascii="Arial" w:hAnsi="Arial" w:cs="Arial"/>
                    <w:sz w:val="20"/>
                    <w:szCs w:val="20"/>
                    <w:lang w:val="en-US"/>
                  </w:rPr>
                </w:pPr>
                <w:r w:rsidRPr="00326237">
                  <w:rPr>
                    <w:rStyle w:val="PlaceholderText"/>
                    <w:rFonts w:ascii="Arial" w:hAnsi="Arial" w:cs="Arial"/>
                    <w:color w:val="auto"/>
                    <w:sz w:val="20"/>
                    <w:szCs w:val="20"/>
                    <w:lang w:val="en-US"/>
                  </w:rPr>
                  <w:t>Choose an item.</w:t>
                </w:r>
              </w:p>
            </w:sdtContent>
          </w:sdt>
        </w:tc>
        <w:tc>
          <w:tcPr>
            <w:tcW w:w="866" w:type="pct"/>
            <w:shd w:val="clear" w:color="auto" w:fill="auto"/>
            <w:vAlign w:val="center"/>
          </w:tcPr>
          <w:sdt>
            <w:sdtPr>
              <w:rPr>
                <w:rFonts w:ascii="Arial" w:hAnsi="Arial" w:cs="Arial"/>
                <w:sz w:val="20"/>
                <w:szCs w:val="20"/>
              </w:rPr>
              <w:alias w:val="Estándares"/>
              <w:tag w:val="Estándares"/>
              <w:id w:val="-606813105"/>
              <w:placeholder>
                <w:docPart w:val="31FB0970EE0A46259335A2B3073902AC"/>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FC619C"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1829329807"/>
              <w:placeholder>
                <w:docPart w:val="DAE065A9F6154FBFABD0E6E471DA3115"/>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FC619C"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sdt>
            <w:sdtPr>
              <w:rPr>
                <w:rFonts w:ascii="Arial" w:hAnsi="Arial" w:cs="Arial"/>
                <w:sz w:val="20"/>
                <w:szCs w:val="20"/>
              </w:rPr>
              <w:alias w:val="Estándares"/>
              <w:tag w:val="Estándares"/>
              <w:id w:val="-807237175"/>
              <w:placeholder>
                <w:docPart w:val="39B8102CABF44DAEA61BD188DBE00AA6"/>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51084" w:rsidP="00851084">
                <w:pPr>
                  <w:spacing w:after="0" w:line="240" w:lineRule="auto"/>
                  <w:jc w:val="center"/>
                  <w:rPr>
                    <w:rFonts w:ascii="Arial" w:hAnsi="Arial" w:cs="Arial"/>
                    <w:sz w:val="20"/>
                    <w:szCs w:val="20"/>
                    <w:lang w:val="en-US"/>
                  </w:rPr>
                </w:pPr>
                <w:r w:rsidRPr="00326237">
                  <w:rPr>
                    <w:rStyle w:val="PlaceholderText"/>
                    <w:rFonts w:ascii="Arial" w:hAnsi="Arial" w:cs="Arial"/>
                    <w:color w:val="auto"/>
                    <w:sz w:val="20"/>
                    <w:szCs w:val="20"/>
                    <w:lang w:val="en-US"/>
                  </w:rPr>
                  <w:t>Choose an item.</w:t>
                </w:r>
              </w:p>
            </w:sdtContent>
          </w:sdt>
          <w:sdt>
            <w:sdtPr>
              <w:rPr>
                <w:rFonts w:ascii="Arial" w:hAnsi="Arial" w:cs="Arial"/>
                <w:sz w:val="20"/>
                <w:szCs w:val="20"/>
              </w:rPr>
              <w:alias w:val="Estándares"/>
              <w:tag w:val="Estándares"/>
              <w:id w:val="1183935892"/>
              <w:placeholder>
                <w:docPart w:val="B71439FA4E394C2490683A551A0108F9"/>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51084" w:rsidP="00851084">
                <w:pPr>
                  <w:spacing w:after="0" w:line="240" w:lineRule="auto"/>
                  <w:jc w:val="center"/>
                  <w:rPr>
                    <w:rFonts w:ascii="Arial" w:hAnsi="Arial" w:cs="Arial"/>
                    <w:sz w:val="20"/>
                    <w:szCs w:val="20"/>
                    <w:lang w:val="en-US"/>
                  </w:rPr>
                </w:pPr>
                <w:r w:rsidRPr="00326237">
                  <w:rPr>
                    <w:rStyle w:val="PlaceholderText"/>
                    <w:rFonts w:ascii="Arial" w:hAnsi="Arial" w:cs="Arial"/>
                    <w:color w:val="auto"/>
                    <w:sz w:val="20"/>
                    <w:szCs w:val="20"/>
                    <w:lang w:val="en-US"/>
                  </w:rPr>
                  <w:t>Choose an item.</w:t>
                </w:r>
              </w:p>
            </w:sdtContent>
          </w:sdt>
        </w:tc>
      </w:tr>
      <w:tr w:rsidR="00326237" w:rsidRPr="00326237" w:rsidTr="00851084">
        <w:trPr>
          <w:trHeight w:val="530"/>
        </w:trPr>
        <w:tc>
          <w:tcPr>
            <w:tcW w:w="575" w:type="pct"/>
            <w:shd w:val="clear" w:color="auto" w:fill="auto"/>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Expectativas</w:t>
            </w:r>
          </w:p>
        </w:tc>
        <w:tc>
          <w:tcPr>
            <w:tcW w:w="866" w:type="pct"/>
            <w:shd w:val="clear" w:color="auto" w:fill="auto"/>
          </w:tcPr>
          <w:p w:rsidR="0063329C" w:rsidRPr="00326237" w:rsidRDefault="0063329C" w:rsidP="0063329C">
            <w:pPr>
              <w:spacing w:after="0" w:line="240" w:lineRule="auto"/>
              <w:rPr>
                <w:rFonts w:ascii="Arial" w:hAnsi="Arial" w:cs="Arial"/>
                <w:sz w:val="20"/>
                <w:szCs w:val="20"/>
              </w:rPr>
            </w:pPr>
            <w:r w:rsidRPr="00326237">
              <w:rPr>
                <w:rFonts w:ascii="Arial" w:hAnsi="Arial" w:cs="Arial"/>
                <w:sz w:val="20"/>
                <w:szCs w:val="20"/>
              </w:rPr>
              <w:t>11.LL.ALC.11</w:t>
            </w:r>
          </w:p>
          <w:p w:rsidR="0063329C" w:rsidRPr="00326237" w:rsidRDefault="0063329C" w:rsidP="0063329C">
            <w:pPr>
              <w:spacing w:after="0" w:line="240" w:lineRule="auto"/>
              <w:rPr>
                <w:rFonts w:ascii="Arial" w:hAnsi="Arial" w:cs="Arial"/>
                <w:sz w:val="20"/>
                <w:szCs w:val="20"/>
              </w:rPr>
            </w:pPr>
            <w:r w:rsidRPr="00326237">
              <w:rPr>
                <w:rFonts w:ascii="Arial" w:hAnsi="Arial" w:cs="Arial"/>
                <w:sz w:val="20"/>
                <w:szCs w:val="20"/>
              </w:rPr>
              <w:t>11.E.I.10a</w:t>
            </w:r>
          </w:p>
          <w:p w:rsidR="00851084" w:rsidRPr="00326237" w:rsidRDefault="0063329C" w:rsidP="00851084">
            <w:pPr>
              <w:spacing w:after="0" w:line="240" w:lineRule="auto"/>
              <w:rPr>
                <w:rFonts w:ascii="Arial" w:hAnsi="Arial" w:cs="Arial"/>
                <w:sz w:val="20"/>
                <w:szCs w:val="20"/>
              </w:rPr>
            </w:pPr>
            <w:r w:rsidRPr="00326237">
              <w:rPr>
                <w:rFonts w:ascii="Arial" w:hAnsi="Arial" w:cs="Arial"/>
                <w:sz w:val="20"/>
                <w:szCs w:val="20"/>
              </w:rPr>
              <w:t>11.LL.TE.5</w:t>
            </w:r>
          </w:p>
        </w:tc>
        <w:tc>
          <w:tcPr>
            <w:tcW w:w="962" w:type="pct"/>
            <w:shd w:val="clear" w:color="auto" w:fill="auto"/>
          </w:tcPr>
          <w:p w:rsidR="00CF00FB" w:rsidRPr="00326237" w:rsidRDefault="00CF00FB" w:rsidP="00CF00FB">
            <w:pPr>
              <w:spacing w:after="0" w:line="240" w:lineRule="auto"/>
              <w:rPr>
                <w:rFonts w:ascii="Arial" w:hAnsi="Arial" w:cs="Arial"/>
                <w:sz w:val="20"/>
                <w:szCs w:val="20"/>
              </w:rPr>
            </w:pPr>
            <w:r w:rsidRPr="00326237">
              <w:rPr>
                <w:rFonts w:ascii="Arial" w:hAnsi="Arial" w:cs="Arial"/>
                <w:sz w:val="20"/>
                <w:szCs w:val="20"/>
              </w:rPr>
              <w:t>11.LL.ALC.11</w:t>
            </w:r>
          </w:p>
          <w:p w:rsidR="00CF00FB" w:rsidRPr="00326237" w:rsidRDefault="00CF00FB" w:rsidP="00CF00FB">
            <w:pPr>
              <w:spacing w:after="0" w:line="240" w:lineRule="auto"/>
              <w:rPr>
                <w:rFonts w:ascii="Arial" w:hAnsi="Arial" w:cs="Arial"/>
                <w:sz w:val="20"/>
                <w:szCs w:val="20"/>
              </w:rPr>
            </w:pPr>
            <w:r w:rsidRPr="00326237">
              <w:rPr>
                <w:rFonts w:ascii="Arial" w:hAnsi="Arial" w:cs="Arial"/>
                <w:sz w:val="20"/>
                <w:szCs w:val="20"/>
              </w:rPr>
              <w:t>11.E.I.10a</w:t>
            </w:r>
          </w:p>
          <w:p w:rsidR="00851084" w:rsidRPr="00326237" w:rsidRDefault="00CF00FB" w:rsidP="00851084">
            <w:pPr>
              <w:spacing w:after="0" w:line="240" w:lineRule="auto"/>
              <w:rPr>
                <w:rFonts w:ascii="Arial" w:hAnsi="Arial" w:cs="Arial"/>
                <w:sz w:val="20"/>
                <w:szCs w:val="20"/>
              </w:rPr>
            </w:pPr>
            <w:r w:rsidRPr="00326237">
              <w:rPr>
                <w:rFonts w:ascii="Arial" w:hAnsi="Arial" w:cs="Arial"/>
                <w:sz w:val="20"/>
                <w:szCs w:val="20"/>
              </w:rPr>
              <w:t>11.LL.TE.5</w:t>
            </w:r>
          </w:p>
        </w:tc>
        <w:tc>
          <w:tcPr>
            <w:tcW w:w="867" w:type="pct"/>
            <w:shd w:val="clear" w:color="auto" w:fill="auto"/>
          </w:tcPr>
          <w:p w:rsidR="00A83803" w:rsidRPr="00326237" w:rsidRDefault="00A83803" w:rsidP="00A83803">
            <w:pPr>
              <w:spacing w:after="0" w:line="240" w:lineRule="auto"/>
              <w:rPr>
                <w:rFonts w:ascii="Arial" w:hAnsi="Arial" w:cs="Arial"/>
                <w:sz w:val="20"/>
                <w:szCs w:val="20"/>
              </w:rPr>
            </w:pPr>
            <w:r w:rsidRPr="00326237">
              <w:rPr>
                <w:rFonts w:ascii="Arial" w:hAnsi="Arial" w:cs="Arial"/>
                <w:sz w:val="20"/>
                <w:szCs w:val="20"/>
              </w:rPr>
              <w:t>11.LL.ALC.11</w:t>
            </w:r>
          </w:p>
          <w:p w:rsidR="00A83803" w:rsidRPr="00326237" w:rsidRDefault="00A83803" w:rsidP="00A83803">
            <w:pPr>
              <w:spacing w:after="0" w:line="240" w:lineRule="auto"/>
              <w:rPr>
                <w:rFonts w:ascii="Arial" w:hAnsi="Arial" w:cs="Arial"/>
                <w:sz w:val="20"/>
                <w:szCs w:val="20"/>
              </w:rPr>
            </w:pPr>
            <w:r w:rsidRPr="00326237">
              <w:rPr>
                <w:rFonts w:ascii="Arial" w:hAnsi="Arial" w:cs="Arial"/>
                <w:sz w:val="20"/>
                <w:szCs w:val="20"/>
              </w:rPr>
              <w:t>11.E.I.10a</w:t>
            </w:r>
          </w:p>
          <w:p w:rsidR="00851084" w:rsidRPr="00326237" w:rsidRDefault="00A83803" w:rsidP="00851084">
            <w:pPr>
              <w:spacing w:after="0" w:line="240" w:lineRule="auto"/>
              <w:rPr>
                <w:rFonts w:ascii="Arial" w:hAnsi="Arial" w:cs="Arial"/>
                <w:sz w:val="20"/>
                <w:szCs w:val="20"/>
              </w:rPr>
            </w:pPr>
            <w:r w:rsidRPr="00326237">
              <w:rPr>
                <w:rFonts w:ascii="Arial" w:hAnsi="Arial" w:cs="Arial"/>
                <w:sz w:val="20"/>
                <w:szCs w:val="20"/>
              </w:rPr>
              <w:t>11.LL.TE.5</w:t>
            </w:r>
          </w:p>
        </w:tc>
        <w:tc>
          <w:tcPr>
            <w:tcW w:w="864" w:type="pct"/>
            <w:shd w:val="clear" w:color="auto" w:fill="auto"/>
          </w:tcPr>
          <w:p w:rsidR="00A137E9" w:rsidRPr="00326237" w:rsidRDefault="00A137E9" w:rsidP="00A137E9">
            <w:pPr>
              <w:spacing w:after="0" w:line="240" w:lineRule="auto"/>
              <w:rPr>
                <w:rFonts w:ascii="Arial" w:hAnsi="Arial" w:cs="Arial"/>
                <w:sz w:val="20"/>
                <w:szCs w:val="20"/>
              </w:rPr>
            </w:pPr>
            <w:r w:rsidRPr="00326237">
              <w:rPr>
                <w:rFonts w:ascii="Arial" w:hAnsi="Arial" w:cs="Arial"/>
                <w:sz w:val="20"/>
                <w:szCs w:val="20"/>
              </w:rPr>
              <w:t>11.LL.ALC.11</w:t>
            </w:r>
          </w:p>
          <w:p w:rsidR="00A137E9" w:rsidRPr="00326237" w:rsidRDefault="00A137E9" w:rsidP="00A137E9">
            <w:pPr>
              <w:spacing w:after="0" w:line="240" w:lineRule="auto"/>
              <w:rPr>
                <w:rFonts w:ascii="Arial" w:hAnsi="Arial" w:cs="Arial"/>
                <w:sz w:val="20"/>
                <w:szCs w:val="20"/>
              </w:rPr>
            </w:pPr>
            <w:r w:rsidRPr="00326237">
              <w:rPr>
                <w:rFonts w:ascii="Arial" w:hAnsi="Arial" w:cs="Arial"/>
                <w:sz w:val="20"/>
                <w:szCs w:val="20"/>
              </w:rPr>
              <w:t>11.E.I.10a</w:t>
            </w:r>
          </w:p>
          <w:p w:rsidR="00851084" w:rsidRPr="00326237" w:rsidRDefault="00A137E9" w:rsidP="00A137E9">
            <w:pPr>
              <w:spacing w:after="0" w:line="240" w:lineRule="auto"/>
              <w:rPr>
                <w:rFonts w:ascii="Arial" w:hAnsi="Arial" w:cs="Arial"/>
                <w:sz w:val="20"/>
                <w:szCs w:val="20"/>
              </w:rPr>
            </w:pPr>
            <w:r w:rsidRPr="00326237">
              <w:rPr>
                <w:rFonts w:ascii="Arial" w:hAnsi="Arial" w:cs="Arial"/>
                <w:sz w:val="20"/>
                <w:szCs w:val="20"/>
              </w:rPr>
              <w:t>11.LL.TE.5</w:t>
            </w:r>
          </w:p>
        </w:tc>
        <w:tc>
          <w:tcPr>
            <w:tcW w:w="866" w:type="pct"/>
            <w:shd w:val="clear" w:color="auto" w:fill="auto"/>
          </w:tcPr>
          <w:p w:rsidR="00FC619C" w:rsidRPr="00326237" w:rsidRDefault="00FC619C" w:rsidP="00FC619C">
            <w:pPr>
              <w:spacing w:after="0" w:line="240" w:lineRule="auto"/>
              <w:rPr>
                <w:rFonts w:ascii="Arial" w:hAnsi="Arial" w:cs="Arial"/>
                <w:sz w:val="20"/>
                <w:szCs w:val="20"/>
              </w:rPr>
            </w:pPr>
            <w:r w:rsidRPr="00326237">
              <w:rPr>
                <w:rFonts w:ascii="Arial" w:hAnsi="Arial" w:cs="Arial"/>
                <w:sz w:val="20"/>
                <w:szCs w:val="20"/>
              </w:rPr>
              <w:t>11.LL.ALC.11</w:t>
            </w:r>
          </w:p>
          <w:p w:rsidR="00FC619C" w:rsidRPr="00326237" w:rsidRDefault="00FC619C" w:rsidP="00FC619C">
            <w:pPr>
              <w:spacing w:after="0" w:line="240" w:lineRule="auto"/>
              <w:rPr>
                <w:rFonts w:ascii="Arial" w:hAnsi="Arial" w:cs="Arial"/>
                <w:sz w:val="20"/>
                <w:szCs w:val="20"/>
              </w:rPr>
            </w:pPr>
            <w:r w:rsidRPr="00326237">
              <w:rPr>
                <w:rFonts w:ascii="Arial" w:hAnsi="Arial" w:cs="Arial"/>
                <w:sz w:val="20"/>
                <w:szCs w:val="20"/>
              </w:rPr>
              <w:t>11.E.I.10a</w:t>
            </w:r>
          </w:p>
          <w:p w:rsidR="00851084" w:rsidRPr="00326237" w:rsidRDefault="00FC619C" w:rsidP="00851084">
            <w:pPr>
              <w:spacing w:after="0" w:line="240" w:lineRule="auto"/>
              <w:rPr>
                <w:rFonts w:ascii="Arial" w:hAnsi="Arial" w:cs="Arial"/>
                <w:sz w:val="20"/>
                <w:szCs w:val="20"/>
              </w:rPr>
            </w:pPr>
            <w:r w:rsidRPr="00326237">
              <w:rPr>
                <w:rFonts w:ascii="Arial" w:hAnsi="Arial" w:cs="Arial"/>
                <w:sz w:val="20"/>
                <w:szCs w:val="20"/>
              </w:rPr>
              <w:t>11.LL.TE.5</w:t>
            </w:r>
          </w:p>
        </w:tc>
      </w:tr>
      <w:tr w:rsidR="00326237" w:rsidRPr="00326237" w:rsidTr="00851084">
        <w:trPr>
          <w:trHeight w:val="713"/>
        </w:trPr>
        <w:tc>
          <w:tcPr>
            <w:tcW w:w="575" w:type="pct"/>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Estrategia Académica</w:t>
            </w:r>
          </w:p>
        </w:tc>
        <w:tc>
          <w:tcPr>
            <w:tcW w:w="866" w:type="pct"/>
            <w:vAlign w:val="center"/>
          </w:tcPr>
          <w:p w:rsidR="00851084" w:rsidRPr="00326237" w:rsidRDefault="00326237" w:rsidP="00851084">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710082710"/>
                <w:placeholder>
                  <w:docPart w:val="DDBD3FDA72194C38BB96C21417556F7E"/>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Content>
                <w:r w:rsidR="00CF00FB" w:rsidRPr="00326237">
                  <w:rPr>
                    <w:rStyle w:val="hps"/>
                    <w:rFonts w:ascii="Arial" w:hAnsi="Arial" w:cs="Arial"/>
                    <w:bCs/>
                    <w:sz w:val="20"/>
                    <w:szCs w:val="20"/>
                  </w:rPr>
                  <w:t>Integración con la Tecnología</w:t>
                </w:r>
              </w:sdtContent>
            </w:sdt>
          </w:p>
        </w:tc>
        <w:tc>
          <w:tcPr>
            <w:tcW w:w="962" w:type="pct"/>
            <w:vAlign w:val="center"/>
          </w:tcPr>
          <w:p w:rsidR="00851084" w:rsidRPr="00326237" w:rsidRDefault="00851084" w:rsidP="00851084">
            <w:pPr>
              <w:spacing w:after="0" w:line="240" w:lineRule="auto"/>
              <w:jc w:val="center"/>
              <w:rPr>
                <w:rFonts w:ascii="Arial" w:hAnsi="Arial" w:cs="Arial"/>
                <w:sz w:val="20"/>
                <w:szCs w:val="20"/>
              </w:rPr>
            </w:pPr>
          </w:p>
        </w:tc>
        <w:tc>
          <w:tcPr>
            <w:tcW w:w="867" w:type="pct"/>
            <w:vAlign w:val="center"/>
          </w:tcPr>
          <w:p w:rsidR="00851084" w:rsidRPr="00326237" w:rsidRDefault="00851084" w:rsidP="00851084">
            <w:pPr>
              <w:spacing w:after="0" w:line="240" w:lineRule="auto"/>
              <w:jc w:val="center"/>
              <w:rPr>
                <w:rFonts w:ascii="Arial" w:hAnsi="Arial" w:cs="Arial"/>
                <w:sz w:val="20"/>
                <w:szCs w:val="20"/>
              </w:rPr>
            </w:pPr>
          </w:p>
        </w:tc>
        <w:tc>
          <w:tcPr>
            <w:tcW w:w="864" w:type="pct"/>
            <w:vAlign w:val="center"/>
          </w:tcPr>
          <w:p w:rsidR="00851084" w:rsidRPr="00326237" w:rsidRDefault="00851084" w:rsidP="00851084">
            <w:pPr>
              <w:spacing w:after="0" w:line="240" w:lineRule="auto"/>
              <w:jc w:val="center"/>
              <w:rPr>
                <w:rFonts w:ascii="Arial" w:hAnsi="Arial" w:cs="Arial"/>
                <w:sz w:val="20"/>
                <w:szCs w:val="20"/>
              </w:rPr>
            </w:pPr>
          </w:p>
        </w:tc>
        <w:tc>
          <w:tcPr>
            <w:tcW w:w="866" w:type="pct"/>
            <w:vAlign w:val="center"/>
          </w:tcPr>
          <w:p w:rsidR="00851084" w:rsidRPr="00326237" w:rsidRDefault="00851084" w:rsidP="00851084">
            <w:pPr>
              <w:spacing w:after="0" w:line="240" w:lineRule="auto"/>
              <w:jc w:val="center"/>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Objetivos</w:t>
            </w:r>
          </w:p>
        </w:tc>
        <w:tc>
          <w:tcPr>
            <w:tcW w:w="866"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430093992"/>
                <w:placeholder>
                  <w:docPart w:val="F60932CC0DD448918AABD3A1A31A4ADE"/>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4B6957" w:rsidRPr="00326237">
                  <w:rPr>
                    <w:rFonts w:ascii="Arial" w:hAnsi="Arial" w:cs="Arial"/>
                    <w:sz w:val="20"/>
                    <w:szCs w:val="20"/>
                  </w:rPr>
                  <w:t xml:space="preserve">  Al terminar la lección, el estudiante</w:t>
                </w:r>
              </w:sdtContent>
            </w:sdt>
          </w:p>
          <w:p w:rsidR="004B6957" w:rsidRPr="00326237" w:rsidRDefault="004B6957" w:rsidP="0081152A">
            <w:pPr>
              <w:pStyle w:val="ListParagraph"/>
              <w:numPr>
                <w:ilvl w:val="0"/>
                <w:numId w:val="24"/>
              </w:numPr>
              <w:spacing w:after="0" w:line="240" w:lineRule="auto"/>
              <w:rPr>
                <w:rFonts w:ascii="Arial" w:hAnsi="Arial" w:cs="Arial"/>
                <w:sz w:val="20"/>
                <w:szCs w:val="20"/>
                <w:lang w:val="es-PR"/>
              </w:rPr>
            </w:pPr>
            <w:r w:rsidRPr="00326237">
              <w:rPr>
                <w:rFonts w:ascii="Arial" w:hAnsi="Arial" w:cs="Arial"/>
                <w:sz w:val="20"/>
                <w:szCs w:val="20"/>
                <w:lang w:val="es-PR"/>
              </w:rPr>
              <w:t>reconoce las distintas estructuras del género poético.</w:t>
            </w:r>
          </w:p>
          <w:p w:rsidR="0081152A" w:rsidRPr="00326237" w:rsidRDefault="004B6957" w:rsidP="0081152A">
            <w:pPr>
              <w:pStyle w:val="ListParagraph"/>
              <w:numPr>
                <w:ilvl w:val="0"/>
                <w:numId w:val="24"/>
              </w:numPr>
              <w:spacing w:after="0" w:line="240" w:lineRule="auto"/>
              <w:rPr>
                <w:rFonts w:ascii="Arial" w:hAnsi="Arial" w:cs="Arial"/>
                <w:sz w:val="20"/>
                <w:szCs w:val="20"/>
                <w:lang w:val="es-PR"/>
              </w:rPr>
            </w:pPr>
            <w:r w:rsidRPr="00326237">
              <w:rPr>
                <w:rFonts w:ascii="Arial" w:hAnsi="Arial" w:cs="Arial"/>
                <w:sz w:val="20"/>
                <w:szCs w:val="20"/>
                <w:lang w:val="es-PR"/>
              </w:rPr>
              <w:t xml:space="preserve"> </w:t>
            </w:r>
            <w:r w:rsidR="0081152A" w:rsidRPr="00326237">
              <w:rPr>
                <w:rFonts w:ascii="Arial" w:hAnsi="Arial" w:cs="Arial"/>
                <w:sz w:val="20"/>
                <w:szCs w:val="20"/>
                <w:lang w:val="es-PR"/>
              </w:rPr>
              <w:t xml:space="preserve">interpreta cómo la estructura de la obra afecta el tono o el ritmo de la obra. </w:t>
            </w:r>
          </w:p>
          <w:p w:rsidR="004B6957" w:rsidRPr="00326237" w:rsidRDefault="004B6957" w:rsidP="004B6957">
            <w:pPr>
              <w:pStyle w:val="ListParagraph"/>
              <w:numPr>
                <w:ilvl w:val="0"/>
                <w:numId w:val="24"/>
              </w:numPr>
              <w:spacing w:after="0" w:line="240" w:lineRule="auto"/>
              <w:rPr>
                <w:rFonts w:ascii="Arial" w:hAnsi="Arial" w:cs="Arial"/>
                <w:sz w:val="20"/>
                <w:szCs w:val="20"/>
                <w:lang w:val="es-PR"/>
              </w:rPr>
            </w:pPr>
            <w:r w:rsidRPr="00326237">
              <w:rPr>
                <w:rFonts w:ascii="Arial" w:hAnsi="Arial" w:cs="Arial"/>
                <w:sz w:val="20"/>
                <w:szCs w:val="20"/>
                <w:lang w:val="es-PR"/>
              </w:rPr>
              <w:t>analiza la estructura de un poema.</w:t>
            </w:r>
          </w:p>
          <w:p w:rsidR="0081152A" w:rsidRPr="00326237" w:rsidRDefault="004B6957" w:rsidP="004B6957">
            <w:pPr>
              <w:pStyle w:val="ListParagraph"/>
              <w:numPr>
                <w:ilvl w:val="0"/>
                <w:numId w:val="24"/>
              </w:numPr>
              <w:spacing w:after="0" w:line="240" w:lineRule="auto"/>
              <w:rPr>
                <w:rFonts w:ascii="Arial" w:hAnsi="Arial" w:cs="Arial"/>
                <w:sz w:val="20"/>
                <w:szCs w:val="20"/>
                <w:lang w:val="es-PR"/>
              </w:rPr>
            </w:pPr>
            <w:r w:rsidRPr="00326237">
              <w:rPr>
                <w:rFonts w:ascii="Arial" w:hAnsi="Arial" w:cs="Arial"/>
                <w:sz w:val="20"/>
                <w:szCs w:val="20"/>
                <w:lang w:val="es-PR"/>
              </w:rPr>
              <w:lastRenderedPageBreak/>
              <w:t>comenta el material estudiado y hace referencia a la evidencia del tema.</w:t>
            </w:r>
          </w:p>
          <w:p w:rsidR="004B6957" w:rsidRPr="00326237" w:rsidRDefault="004B6957" w:rsidP="004B6957">
            <w:pPr>
              <w:pStyle w:val="ListParagraph"/>
              <w:numPr>
                <w:ilvl w:val="0"/>
                <w:numId w:val="24"/>
              </w:numPr>
              <w:spacing w:after="0" w:line="240" w:lineRule="auto"/>
              <w:rPr>
                <w:rFonts w:ascii="Arial" w:hAnsi="Arial" w:cs="Arial"/>
                <w:sz w:val="20"/>
                <w:szCs w:val="20"/>
                <w:lang w:val="es-PR"/>
              </w:rPr>
            </w:pPr>
            <w:r w:rsidRPr="00326237">
              <w:rPr>
                <w:rFonts w:ascii="Arial" w:hAnsi="Arial" w:cs="Arial"/>
                <w:sz w:val="20"/>
                <w:szCs w:val="20"/>
                <w:lang w:val="es-PR"/>
              </w:rPr>
              <w:t xml:space="preserve">analiza el desarrollo de las ideas de un texto informativo. </w:t>
            </w:r>
          </w:p>
          <w:p w:rsidR="00851084" w:rsidRPr="00326237" w:rsidRDefault="004B6957" w:rsidP="004B6957">
            <w:pPr>
              <w:pStyle w:val="ListParagraph"/>
              <w:numPr>
                <w:ilvl w:val="0"/>
                <w:numId w:val="24"/>
              </w:numPr>
              <w:spacing w:after="0" w:line="240" w:lineRule="auto"/>
              <w:rPr>
                <w:rFonts w:ascii="Arial" w:hAnsi="Arial" w:cs="Arial"/>
                <w:sz w:val="20"/>
                <w:szCs w:val="20"/>
                <w:lang w:val="es-PR"/>
              </w:rPr>
            </w:pPr>
            <w:r w:rsidRPr="00326237">
              <w:rPr>
                <w:rFonts w:ascii="Arial" w:hAnsi="Arial" w:cs="Arial"/>
                <w:sz w:val="20"/>
                <w:szCs w:val="20"/>
                <w:lang w:val="es-PR"/>
              </w:rPr>
              <w:t xml:space="preserve">utiliza una variedad de estrategias para definir y aclarar el significado de vocabulario técnico. </w:t>
            </w:r>
          </w:p>
        </w:tc>
        <w:tc>
          <w:tcPr>
            <w:tcW w:w="962"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1372613678"/>
                <w:placeholder>
                  <w:docPart w:val="2B0523666CA844CBA52B3B68AAF93AA5"/>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4B6957" w:rsidRPr="00326237">
                  <w:rPr>
                    <w:rFonts w:ascii="Arial" w:hAnsi="Arial" w:cs="Arial"/>
                    <w:sz w:val="20"/>
                    <w:szCs w:val="20"/>
                  </w:rPr>
                  <w:t xml:space="preserve">  Al terminar la clase, el estudiante</w:t>
                </w:r>
              </w:sdtContent>
            </w:sdt>
          </w:p>
          <w:p w:rsidR="004B6957" w:rsidRPr="00326237" w:rsidRDefault="004B6957" w:rsidP="004B6957">
            <w:pPr>
              <w:pStyle w:val="ListParagraph"/>
              <w:numPr>
                <w:ilvl w:val="0"/>
                <w:numId w:val="25"/>
              </w:numPr>
              <w:spacing w:after="0" w:line="240" w:lineRule="auto"/>
              <w:rPr>
                <w:rFonts w:ascii="Arial" w:hAnsi="Arial" w:cs="Arial"/>
                <w:sz w:val="20"/>
                <w:szCs w:val="20"/>
                <w:lang w:val="es-PR"/>
              </w:rPr>
            </w:pPr>
            <w:r w:rsidRPr="00326237">
              <w:rPr>
                <w:rFonts w:ascii="Arial" w:hAnsi="Arial" w:cs="Arial"/>
                <w:sz w:val="20"/>
                <w:szCs w:val="20"/>
                <w:lang w:val="es-PR"/>
              </w:rPr>
              <w:t>reconoce las distintas estructuras del género poético.</w:t>
            </w:r>
          </w:p>
          <w:p w:rsidR="004B6957" w:rsidRPr="00326237" w:rsidRDefault="004B6957" w:rsidP="004B6957">
            <w:pPr>
              <w:pStyle w:val="ListParagraph"/>
              <w:numPr>
                <w:ilvl w:val="0"/>
                <w:numId w:val="25"/>
              </w:numPr>
              <w:spacing w:after="0" w:line="240" w:lineRule="auto"/>
              <w:rPr>
                <w:rFonts w:ascii="Arial" w:hAnsi="Arial" w:cs="Arial"/>
                <w:sz w:val="20"/>
                <w:szCs w:val="20"/>
                <w:lang w:val="es-PR"/>
              </w:rPr>
            </w:pPr>
            <w:r w:rsidRPr="00326237">
              <w:rPr>
                <w:rFonts w:ascii="Arial" w:hAnsi="Arial" w:cs="Arial"/>
                <w:sz w:val="20"/>
                <w:szCs w:val="20"/>
                <w:lang w:val="es-PR"/>
              </w:rPr>
              <w:t xml:space="preserve"> interpreta cómo la estructura de la obra afecta el tono o el ritmo de la obra. </w:t>
            </w:r>
          </w:p>
          <w:p w:rsidR="004B6957" w:rsidRPr="00326237" w:rsidRDefault="004B6957" w:rsidP="004B6957">
            <w:pPr>
              <w:pStyle w:val="ListParagraph"/>
              <w:numPr>
                <w:ilvl w:val="0"/>
                <w:numId w:val="25"/>
              </w:numPr>
              <w:spacing w:after="0" w:line="240" w:lineRule="auto"/>
              <w:rPr>
                <w:rFonts w:ascii="Arial" w:hAnsi="Arial" w:cs="Arial"/>
                <w:sz w:val="20"/>
                <w:szCs w:val="20"/>
                <w:lang w:val="es-PR"/>
              </w:rPr>
            </w:pPr>
            <w:r w:rsidRPr="00326237">
              <w:rPr>
                <w:rFonts w:ascii="Arial" w:hAnsi="Arial" w:cs="Arial"/>
                <w:sz w:val="20"/>
                <w:szCs w:val="20"/>
                <w:lang w:val="es-PR"/>
              </w:rPr>
              <w:t>analiza la estructura de un poema.</w:t>
            </w:r>
          </w:p>
          <w:p w:rsidR="004B6957" w:rsidRPr="00326237" w:rsidRDefault="004B6957" w:rsidP="004B6957">
            <w:pPr>
              <w:pStyle w:val="ListParagraph"/>
              <w:numPr>
                <w:ilvl w:val="0"/>
                <w:numId w:val="25"/>
              </w:numPr>
              <w:spacing w:after="0" w:line="240" w:lineRule="auto"/>
              <w:rPr>
                <w:rFonts w:ascii="Arial" w:hAnsi="Arial" w:cs="Arial"/>
                <w:sz w:val="20"/>
                <w:szCs w:val="20"/>
                <w:lang w:val="es-PR"/>
              </w:rPr>
            </w:pPr>
            <w:r w:rsidRPr="00326237">
              <w:rPr>
                <w:rFonts w:ascii="Arial" w:hAnsi="Arial" w:cs="Arial"/>
                <w:sz w:val="20"/>
                <w:szCs w:val="20"/>
                <w:lang w:val="es-PR"/>
              </w:rPr>
              <w:t xml:space="preserve">comenta el material estudiado </w:t>
            </w:r>
            <w:r w:rsidRPr="00326237">
              <w:rPr>
                <w:rFonts w:ascii="Arial" w:hAnsi="Arial" w:cs="Arial"/>
                <w:sz w:val="20"/>
                <w:szCs w:val="20"/>
                <w:lang w:val="es-PR"/>
              </w:rPr>
              <w:lastRenderedPageBreak/>
              <w:t>y hace referencia a la evidencia del tema.</w:t>
            </w:r>
          </w:p>
          <w:p w:rsidR="004B6957" w:rsidRPr="00326237" w:rsidRDefault="004B6957" w:rsidP="004B6957">
            <w:pPr>
              <w:pStyle w:val="ListParagraph"/>
              <w:numPr>
                <w:ilvl w:val="0"/>
                <w:numId w:val="25"/>
              </w:numPr>
              <w:spacing w:after="0" w:line="240" w:lineRule="auto"/>
              <w:rPr>
                <w:rFonts w:ascii="Arial" w:hAnsi="Arial" w:cs="Arial"/>
                <w:sz w:val="20"/>
                <w:szCs w:val="20"/>
                <w:lang w:val="es-PR"/>
              </w:rPr>
            </w:pPr>
            <w:r w:rsidRPr="00326237">
              <w:rPr>
                <w:rFonts w:ascii="Arial" w:hAnsi="Arial" w:cs="Arial"/>
                <w:sz w:val="20"/>
                <w:szCs w:val="20"/>
                <w:lang w:val="es-PR"/>
              </w:rPr>
              <w:t xml:space="preserve">analiza el desarrollo de las ideas de un texto informativo. </w:t>
            </w:r>
          </w:p>
          <w:p w:rsidR="00851084" w:rsidRPr="00326237" w:rsidRDefault="004B6957" w:rsidP="004B6957">
            <w:pPr>
              <w:pStyle w:val="ListParagraph"/>
              <w:numPr>
                <w:ilvl w:val="0"/>
                <w:numId w:val="25"/>
              </w:numPr>
              <w:spacing w:after="0" w:line="240" w:lineRule="auto"/>
              <w:rPr>
                <w:rFonts w:ascii="Arial" w:hAnsi="Arial" w:cs="Arial"/>
                <w:sz w:val="20"/>
                <w:szCs w:val="20"/>
                <w:lang w:val="es-PR"/>
              </w:rPr>
            </w:pPr>
            <w:r w:rsidRPr="00326237">
              <w:rPr>
                <w:rFonts w:ascii="Arial" w:hAnsi="Arial" w:cs="Arial"/>
                <w:sz w:val="20"/>
                <w:szCs w:val="20"/>
                <w:lang w:val="es-PR"/>
              </w:rPr>
              <w:t>utiliza una variedad de estrategias para definir y aclarar el significado de vocabulario técnico.</w:t>
            </w:r>
          </w:p>
        </w:tc>
        <w:tc>
          <w:tcPr>
            <w:tcW w:w="867"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1184552517"/>
                <w:placeholder>
                  <w:docPart w:val="6973D525DFD74BC8B934E65A7A22067D"/>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4B6957" w:rsidRPr="00326237">
                  <w:rPr>
                    <w:rFonts w:ascii="Arial" w:hAnsi="Arial" w:cs="Arial"/>
                    <w:sz w:val="20"/>
                    <w:szCs w:val="20"/>
                  </w:rPr>
                  <w:t xml:space="preserve">  Al terminar la lección, el estudiante:</w:t>
                </w:r>
              </w:sdtContent>
            </w:sdt>
          </w:p>
          <w:p w:rsidR="004B6957" w:rsidRPr="00326237" w:rsidRDefault="004B6957" w:rsidP="004B6957">
            <w:pPr>
              <w:pStyle w:val="ListParagraph"/>
              <w:numPr>
                <w:ilvl w:val="0"/>
                <w:numId w:val="26"/>
              </w:numPr>
              <w:spacing w:after="0" w:line="240" w:lineRule="auto"/>
              <w:rPr>
                <w:rFonts w:ascii="Arial" w:hAnsi="Arial" w:cs="Arial"/>
                <w:sz w:val="20"/>
                <w:szCs w:val="20"/>
                <w:lang w:val="es-PR"/>
              </w:rPr>
            </w:pPr>
            <w:r w:rsidRPr="00326237">
              <w:rPr>
                <w:rFonts w:ascii="Arial" w:hAnsi="Arial" w:cs="Arial"/>
                <w:sz w:val="20"/>
                <w:szCs w:val="20"/>
                <w:lang w:val="es-PR"/>
              </w:rPr>
              <w:t>reconoce las distintas estructuras del género poético.</w:t>
            </w:r>
          </w:p>
          <w:p w:rsidR="004B6957" w:rsidRPr="00326237" w:rsidRDefault="004B6957" w:rsidP="004B6957">
            <w:pPr>
              <w:pStyle w:val="ListParagraph"/>
              <w:numPr>
                <w:ilvl w:val="0"/>
                <w:numId w:val="26"/>
              </w:numPr>
              <w:spacing w:after="0" w:line="240" w:lineRule="auto"/>
              <w:rPr>
                <w:rFonts w:ascii="Arial" w:hAnsi="Arial" w:cs="Arial"/>
                <w:sz w:val="20"/>
                <w:szCs w:val="20"/>
                <w:lang w:val="es-PR"/>
              </w:rPr>
            </w:pPr>
            <w:r w:rsidRPr="00326237">
              <w:rPr>
                <w:rFonts w:ascii="Arial" w:hAnsi="Arial" w:cs="Arial"/>
                <w:sz w:val="20"/>
                <w:szCs w:val="20"/>
                <w:lang w:val="es-PR"/>
              </w:rPr>
              <w:t xml:space="preserve"> interpreta cómo la estructura de la obra afecta el tono o el ritmo de la obra. </w:t>
            </w:r>
          </w:p>
          <w:p w:rsidR="004B6957" w:rsidRPr="00326237" w:rsidRDefault="004B6957" w:rsidP="004B6957">
            <w:pPr>
              <w:pStyle w:val="ListParagraph"/>
              <w:numPr>
                <w:ilvl w:val="0"/>
                <w:numId w:val="26"/>
              </w:numPr>
              <w:spacing w:after="0" w:line="240" w:lineRule="auto"/>
              <w:rPr>
                <w:rFonts w:ascii="Arial" w:hAnsi="Arial" w:cs="Arial"/>
                <w:sz w:val="20"/>
                <w:szCs w:val="20"/>
                <w:lang w:val="es-PR"/>
              </w:rPr>
            </w:pPr>
            <w:r w:rsidRPr="00326237">
              <w:rPr>
                <w:rFonts w:ascii="Arial" w:hAnsi="Arial" w:cs="Arial"/>
                <w:sz w:val="20"/>
                <w:szCs w:val="20"/>
                <w:lang w:val="es-PR"/>
              </w:rPr>
              <w:t>analiza la estructura de un poema.</w:t>
            </w:r>
          </w:p>
          <w:p w:rsidR="004B6957" w:rsidRPr="00326237" w:rsidRDefault="004B6957" w:rsidP="004B6957">
            <w:pPr>
              <w:pStyle w:val="ListParagraph"/>
              <w:numPr>
                <w:ilvl w:val="0"/>
                <w:numId w:val="26"/>
              </w:numPr>
              <w:spacing w:after="0" w:line="240" w:lineRule="auto"/>
              <w:rPr>
                <w:rFonts w:ascii="Arial" w:hAnsi="Arial" w:cs="Arial"/>
                <w:sz w:val="20"/>
                <w:szCs w:val="20"/>
                <w:lang w:val="es-PR"/>
              </w:rPr>
            </w:pPr>
            <w:r w:rsidRPr="00326237">
              <w:rPr>
                <w:rFonts w:ascii="Arial" w:hAnsi="Arial" w:cs="Arial"/>
                <w:sz w:val="20"/>
                <w:szCs w:val="20"/>
                <w:lang w:val="es-PR"/>
              </w:rPr>
              <w:lastRenderedPageBreak/>
              <w:t>comenta el material estudiado y hace referencia a la evidencia del tema.</w:t>
            </w:r>
          </w:p>
          <w:p w:rsidR="004B6957" w:rsidRPr="00326237" w:rsidRDefault="004B6957" w:rsidP="004B6957">
            <w:pPr>
              <w:pStyle w:val="ListParagraph"/>
              <w:numPr>
                <w:ilvl w:val="0"/>
                <w:numId w:val="26"/>
              </w:numPr>
              <w:spacing w:after="0" w:line="240" w:lineRule="auto"/>
              <w:rPr>
                <w:rFonts w:ascii="Arial" w:hAnsi="Arial" w:cs="Arial"/>
                <w:sz w:val="20"/>
                <w:szCs w:val="20"/>
                <w:lang w:val="es-PR"/>
              </w:rPr>
            </w:pPr>
            <w:r w:rsidRPr="00326237">
              <w:rPr>
                <w:rFonts w:ascii="Arial" w:hAnsi="Arial" w:cs="Arial"/>
                <w:sz w:val="20"/>
                <w:szCs w:val="20"/>
                <w:lang w:val="es-PR"/>
              </w:rPr>
              <w:t xml:space="preserve">analiza el desarrollo de las ideas de un texto literario. </w:t>
            </w:r>
          </w:p>
          <w:p w:rsidR="00851084" w:rsidRPr="00326237" w:rsidRDefault="004B6957" w:rsidP="004B6957">
            <w:pPr>
              <w:pStyle w:val="ListParagraph"/>
              <w:numPr>
                <w:ilvl w:val="0"/>
                <w:numId w:val="26"/>
              </w:numPr>
              <w:spacing w:after="0" w:line="240" w:lineRule="auto"/>
              <w:rPr>
                <w:rFonts w:ascii="Arial" w:hAnsi="Arial" w:cs="Arial"/>
                <w:sz w:val="20"/>
                <w:szCs w:val="20"/>
                <w:lang w:val="es-PR"/>
              </w:rPr>
            </w:pPr>
            <w:r w:rsidRPr="00326237">
              <w:rPr>
                <w:rFonts w:ascii="Arial" w:hAnsi="Arial" w:cs="Arial"/>
                <w:sz w:val="20"/>
                <w:szCs w:val="20"/>
                <w:lang w:val="es-PR"/>
              </w:rPr>
              <w:t>utiliza una variedad de estrategias para definir y aclarar el significado según el contexto.</w:t>
            </w:r>
          </w:p>
        </w:tc>
        <w:tc>
          <w:tcPr>
            <w:tcW w:w="864"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2051149972"/>
                <w:placeholder>
                  <w:docPart w:val="D3B871620445416A967BB6C88EEA38F9"/>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9B686C" w:rsidRPr="00326237">
                  <w:rPr>
                    <w:rFonts w:ascii="Arial" w:hAnsi="Arial" w:cs="Arial"/>
                    <w:sz w:val="20"/>
                    <w:szCs w:val="20"/>
                  </w:rPr>
                  <w:t xml:space="preserve">  Al terminar la clase, el estudiante</w:t>
                </w:r>
              </w:sdtContent>
            </w:sdt>
          </w:p>
          <w:p w:rsidR="00285AFD" w:rsidRPr="00326237" w:rsidRDefault="004B6957" w:rsidP="00285AFD">
            <w:pPr>
              <w:pStyle w:val="ListParagraph"/>
              <w:numPr>
                <w:ilvl w:val="0"/>
                <w:numId w:val="27"/>
              </w:numPr>
              <w:spacing w:after="0" w:line="240" w:lineRule="auto"/>
              <w:rPr>
                <w:rFonts w:ascii="Arial" w:hAnsi="Arial" w:cs="Arial"/>
                <w:sz w:val="20"/>
                <w:szCs w:val="20"/>
                <w:lang w:val="es-PR"/>
              </w:rPr>
            </w:pPr>
            <w:r w:rsidRPr="00326237">
              <w:rPr>
                <w:rFonts w:ascii="Arial" w:hAnsi="Arial" w:cs="Arial"/>
                <w:sz w:val="20"/>
                <w:szCs w:val="20"/>
                <w:lang w:val="es-PR"/>
              </w:rPr>
              <w:t>reconoce las distintas estructuras del género poético.</w:t>
            </w:r>
          </w:p>
          <w:p w:rsidR="00285AFD" w:rsidRPr="00326237" w:rsidRDefault="004B6957" w:rsidP="00285AFD">
            <w:pPr>
              <w:pStyle w:val="ListParagraph"/>
              <w:numPr>
                <w:ilvl w:val="0"/>
                <w:numId w:val="27"/>
              </w:numPr>
              <w:spacing w:after="0" w:line="240" w:lineRule="auto"/>
              <w:rPr>
                <w:rFonts w:ascii="Arial" w:hAnsi="Arial" w:cs="Arial"/>
                <w:sz w:val="20"/>
                <w:szCs w:val="20"/>
              </w:rPr>
            </w:pPr>
            <w:r w:rsidRPr="00326237">
              <w:rPr>
                <w:rFonts w:ascii="Arial" w:hAnsi="Arial" w:cs="Arial"/>
                <w:sz w:val="20"/>
                <w:szCs w:val="20"/>
                <w:lang w:val="es-PR"/>
              </w:rPr>
              <w:t xml:space="preserve">interpreta cómo la estructura de la obra afecta el tono o el ritmo de la obra. </w:t>
            </w:r>
          </w:p>
          <w:p w:rsidR="004B6957" w:rsidRPr="00326237" w:rsidRDefault="004B6957" w:rsidP="00285AFD">
            <w:pPr>
              <w:pStyle w:val="ListParagraph"/>
              <w:numPr>
                <w:ilvl w:val="0"/>
                <w:numId w:val="27"/>
              </w:numPr>
              <w:spacing w:after="0" w:line="240" w:lineRule="auto"/>
              <w:rPr>
                <w:rFonts w:ascii="Arial" w:hAnsi="Arial" w:cs="Arial"/>
                <w:sz w:val="20"/>
                <w:szCs w:val="20"/>
                <w:lang w:val="es-PR"/>
              </w:rPr>
            </w:pPr>
            <w:r w:rsidRPr="00326237">
              <w:rPr>
                <w:rFonts w:ascii="Arial" w:hAnsi="Arial" w:cs="Arial"/>
                <w:sz w:val="20"/>
                <w:szCs w:val="20"/>
                <w:lang w:val="es-PR"/>
              </w:rPr>
              <w:t>analiza la estructura de un poema.</w:t>
            </w:r>
          </w:p>
          <w:p w:rsidR="00851084" w:rsidRPr="00326237" w:rsidRDefault="00851084" w:rsidP="00285AFD">
            <w:pPr>
              <w:spacing w:after="0" w:line="240" w:lineRule="auto"/>
              <w:rPr>
                <w:rFonts w:ascii="Arial" w:hAnsi="Arial" w:cs="Arial"/>
                <w:sz w:val="20"/>
                <w:szCs w:val="20"/>
              </w:rPr>
            </w:pPr>
          </w:p>
        </w:tc>
        <w:tc>
          <w:tcPr>
            <w:tcW w:w="866"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2108721438"/>
                <w:placeholder>
                  <w:docPart w:val="727E148DA630489ABA530E20EBC82DF6"/>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9B686C" w:rsidRPr="00326237">
                  <w:rPr>
                    <w:rFonts w:ascii="Arial" w:hAnsi="Arial" w:cs="Arial"/>
                    <w:sz w:val="20"/>
                    <w:szCs w:val="20"/>
                  </w:rPr>
                  <w:t xml:space="preserve">  Al terminar la lección, el estudiante</w:t>
                </w:r>
              </w:sdtContent>
            </w:sdt>
          </w:p>
          <w:p w:rsidR="00DB15EF" w:rsidRPr="00326237" w:rsidRDefault="00DB15EF" w:rsidP="00DB15EF">
            <w:pPr>
              <w:pStyle w:val="ListParagraph"/>
              <w:numPr>
                <w:ilvl w:val="0"/>
                <w:numId w:val="28"/>
              </w:numPr>
              <w:spacing w:after="0" w:line="240" w:lineRule="auto"/>
              <w:rPr>
                <w:rFonts w:ascii="Arial" w:hAnsi="Arial" w:cs="Arial"/>
                <w:sz w:val="20"/>
                <w:szCs w:val="20"/>
                <w:lang w:val="es-PR"/>
              </w:rPr>
            </w:pPr>
            <w:r w:rsidRPr="00326237">
              <w:rPr>
                <w:rFonts w:ascii="Arial" w:hAnsi="Arial" w:cs="Arial"/>
                <w:sz w:val="20"/>
                <w:szCs w:val="20"/>
                <w:lang w:val="es-PR"/>
              </w:rPr>
              <w:t>reconoce las distintas estructuras del género poético.</w:t>
            </w:r>
          </w:p>
          <w:p w:rsidR="00DB15EF" w:rsidRPr="00326237" w:rsidRDefault="00DB15EF" w:rsidP="00DB15EF">
            <w:pPr>
              <w:pStyle w:val="ListParagraph"/>
              <w:numPr>
                <w:ilvl w:val="0"/>
                <w:numId w:val="28"/>
              </w:numPr>
              <w:spacing w:after="0" w:line="240" w:lineRule="auto"/>
              <w:rPr>
                <w:rFonts w:ascii="Arial" w:hAnsi="Arial" w:cs="Arial"/>
                <w:sz w:val="20"/>
                <w:szCs w:val="20"/>
                <w:lang w:val="es-PR"/>
              </w:rPr>
            </w:pPr>
            <w:r w:rsidRPr="00326237">
              <w:rPr>
                <w:rFonts w:ascii="Arial" w:hAnsi="Arial" w:cs="Arial"/>
                <w:sz w:val="20"/>
                <w:szCs w:val="20"/>
                <w:lang w:val="es-PR"/>
              </w:rPr>
              <w:t xml:space="preserve">interpreta cómo la estructura de la obra afecta el tono o el ritmo de la obra. </w:t>
            </w:r>
          </w:p>
          <w:p w:rsidR="00DB15EF" w:rsidRPr="00326237" w:rsidRDefault="00DB15EF" w:rsidP="00DB15EF">
            <w:pPr>
              <w:pStyle w:val="ListParagraph"/>
              <w:numPr>
                <w:ilvl w:val="0"/>
                <w:numId w:val="28"/>
              </w:numPr>
              <w:spacing w:after="0" w:line="240" w:lineRule="auto"/>
              <w:rPr>
                <w:rFonts w:ascii="Arial" w:hAnsi="Arial" w:cs="Arial"/>
                <w:sz w:val="20"/>
                <w:szCs w:val="20"/>
                <w:lang w:val="es-PR"/>
              </w:rPr>
            </w:pPr>
            <w:r w:rsidRPr="00326237">
              <w:rPr>
                <w:rFonts w:ascii="Arial" w:hAnsi="Arial" w:cs="Arial"/>
                <w:sz w:val="20"/>
                <w:szCs w:val="20"/>
                <w:lang w:val="es-PR"/>
              </w:rPr>
              <w:t xml:space="preserve">analiza la estructura de </w:t>
            </w:r>
            <w:r w:rsidRPr="00326237">
              <w:rPr>
                <w:rFonts w:ascii="Arial" w:hAnsi="Arial" w:cs="Arial"/>
                <w:sz w:val="20"/>
                <w:szCs w:val="20"/>
                <w:lang w:val="es-PR"/>
              </w:rPr>
              <w:lastRenderedPageBreak/>
              <w:t>un poema.</w:t>
            </w:r>
          </w:p>
          <w:p w:rsidR="00851084" w:rsidRPr="00326237" w:rsidRDefault="00851084" w:rsidP="00851084">
            <w:pPr>
              <w:spacing w:after="0" w:line="240" w:lineRule="auto"/>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Actividad de Inicio</w:t>
            </w:r>
          </w:p>
        </w:tc>
        <w:tc>
          <w:tcPr>
            <w:tcW w:w="866" w:type="pct"/>
          </w:tcPr>
          <w:sdt>
            <w:sdtPr>
              <w:rPr>
                <w:rFonts w:ascii="Arial" w:hAnsi="Arial" w:cs="Arial"/>
                <w:sz w:val="20"/>
                <w:szCs w:val="20"/>
              </w:rPr>
              <w:id w:val="502334029"/>
              <w:placeholder>
                <w:docPart w:val="043AB6650764463E8C95254AA2C3A626"/>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63329C" w:rsidP="00851084">
                <w:pPr>
                  <w:rPr>
                    <w:rFonts w:ascii="Arial" w:hAnsi="Arial" w:cs="Arial"/>
                    <w:sz w:val="20"/>
                    <w:szCs w:val="20"/>
                  </w:rPr>
                </w:pPr>
                <w:r w:rsidRPr="00326237">
                  <w:rPr>
                    <w:rFonts w:ascii="Arial" w:hAnsi="Arial" w:cs="Arial"/>
                    <w:sz w:val="20"/>
                    <w:szCs w:val="20"/>
                  </w:rPr>
                  <w:t>Presentación del tema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63329C" w:rsidRPr="00326237" w:rsidRDefault="0063329C" w:rsidP="00A470E1">
            <w:pPr>
              <w:pStyle w:val="ListParagraph"/>
              <w:numPr>
                <w:ilvl w:val="0"/>
                <w:numId w:val="6"/>
              </w:numPr>
              <w:spacing w:after="0" w:line="240" w:lineRule="auto"/>
              <w:rPr>
                <w:rFonts w:ascii="Arial" w:hAnsi="Arial" w:cs="Arial"/>
                <w:sz w:val="20"/>
                <w:szCs w:val="20"/>
                <w:lang w:val="es-PR"/>
              </w:rPr>
            </w:pPr>
            <w:r w:rsidRPr="00326237">
              <w:rPr>
                <w:rFonts w:ascii="Arial" w:hAnsi="Arial" w:cs="Arial"/>
                <w:sz w:val="20"/>
                <w:szCs w:val="20"/>
                <w:lang w:val="es-PR"/>
              </w:rPr>
              <w:t xml:space="preserve">Indíquele a los estudiantes que van </w:t>
            </w:r>
            <w:r w:rsidRPr="00326237">
              <w:rPr>
                <w:rFonts w:ascii="Arial" w:hAnsi="Arial" w:cs="Arial"/>
                <w:sz w:val="20"/>
                <w:szCs w:val="20"/>
                <w:u w:val="single"/>
                <w:lang w:val="es-PR"/>
              </w:rPr>
              <w:t>ver</w:t>
            </w:r>
            <w:r w:rsidRPr="00326237">
              <w:rPr>
                <w:rFonts w:ascii="Arial" w:hAnsi="Arial" w:cs="Arial"/>
                <w:sz w:val="20"/>
                <w:szCs w:val="20"/>
                <w:lang w:val="es-PR"/>
              </w:rPr>
              <w:t xml:space="preserve"> hoy dos poemas: </w:t>
            </w:r>
          </w:p>
          <w:p w:rsidR="0063329C" w:rsidRPr="00326237" w:rsidRDefault="0063329C" w:rsidP="00A470E1">
            <w:pPr>
              <w:pStyle w:val="ListParagraph"/>
              <w:numPr>
                <w:ilvl w:val="0"/>
                <w:numId w:val="6"/>
              </w:numPr>
              <w:spacing w:after="0"/>
              <w:rPr>
                <w:rFonts w:ascii="Arial" w:hAnsi="Arial" w:cs="Arial"/>
                <w:sz w:val="20"/>
                <w:szCs w:val="20"/>
                <w:lang w:val="es-PR"/>
              </w:rPr>
            </w:pPr>
            <w:r w:rsidRPr="00326237">
              <w:rPr>
                <w:rFonts w:ascii="Arial" w:hAnsi="Arial" w:cs="Arial"/>
                <w:i/>
                <w:sz w:val="20"/>
                <w:szCs w:val="20"/>
                <w:lang w:val="es-PR"/>
              </w:rPr>
              <w:t>Tiempo sin tiempo</w:t>
            </w:r>
            <w:r w:rsidRPr="00326237">
              <w:rPr>
                <w:rFonts w:ascii="Arial" w:hAnsi="Arial" w:cs="Arial"/>
                <w:sz w:val="20"/>
                <w:szCs w:val="20"/>
                <w:lang w:val="es-PR"/>
              </w:rPr>
              <w:t xml:space="preserve"> de Mario Benedetti (uruguayo)</w:t>
            </w:r>
          </w:p>
          <w:p w:rsidR="0063329C" w:rsidRPr="00326237" w:rsidRDefault="0063329C" w:rsidP="00A470E1">
            <w:pPr>
              <w:pStyle w:val="ListParagraph"/>
              <w:numPr>
                <w:ilvl w:val="0"/>
                <w:numId w:val="6"/>
              </w:numPr>
              <w:spacing w:after="0"/>
              <w:rPr>
                <w:rFonts w:ascii="Arial" w:hAnsi="Arial" w:cs="Arial"/>
                <w:sz w:val="20"/>
                <w:szCs w:val="20"/>
                <w:lang w:val="es-PR"/>
              </w:rPr>
            </w:pPr>
            <w:r w:rsidRPr="00326237">
              <w:rPr>
                <w:rFonts w:ascii="Arial" w:hAnsi="Arial" w:cs="Arial"/>
                <w:i/>
                <w:sz w:val="20"/>
                <w:szCs w:val="20"/>
                <w:lang w:val="es-PR"/>
              </w:rPr>
              <w:t>Oficio de vivir</w:t>
            </w:r>
            <w:r w:rsidRPr="00326237">
              <w:rPr>
                <w:rFonts w:ascii="Arial" w:hAnsi="Arial" w:cs="Arial"/>
                <w:sz w:val="20"/>
                <w:szCs w:val="20"/>
                <w:lang w:val="es-PR"/>
              </w:rPr>
              <w:t xml:space="preserve"> de </w:t>
            </w:r>
            <w:proofErr w:type="spellStart"/>
            <w:r w:rsidRPr="00326237">
              <w:rPr>
                <w:rFonts w:ascii="Arial" w:hAnsi="Arial" w:cs="Arial"/>
                <w:sz w:val="20"/>
                <w:szCs w:val="20"/>
                <w:lang w:val="es-PR"/>
              </w:rPr>
              <w:t>Noni</w:t>
            </w:r>
            <w:proofErr w:type="spellEnd"/>
            <w:r w:rsidRPr="00326237">
              <w:rPr>
                <w:rFonts w:ascii="Arial" w:hAnsi="Arial" w:cs="Arial"/>
                <w:sz w:val="20"/>
                <w:szCs w:val="20"/>
                <w:lang w:val="es-PR"/>
              </w:rPr>
              <w:t xml:space="preserve"> Benegas (Argentina) </w:t>
            </w:r>
          </w:p>
          <w:p w:rsidR="0063329C" w:rsidRPr="00326237" w:rsidRDefault="0063329C" w:rsidP="00A470E1">
            <w:pPr>
              <w:pStyle w:val="ListParagraph"/>
              <w:numPr>
                <w:ilvl w:val="0"/>
                <w:numId w:val="6"/>
              </w:numPr>
              <w:spacing w:after="0" w:line="240" w:lineRule="auto"/>
              <w:rPr>
                <w:rFonts w:ascii="Arial" w:hAnsi="Arial" w:cs="Arial"/>
                <w:sz w:val="20"/>
                <w:szCs w:val="20"/>
                <w:lang w:val="es-PR"/>
              </w:rPr>
            </w:pPr>
            <w:r w:rsidRPr="00326237">
              <w:rPr>
                <w:rFonts w:ascii="Arial" w:hAnsi="Arial" w:cs="Arial"/>
                <w:sz w:val="20"/>
                <w:szCs w:val="20"/>
                <w:lang w:val="es-PR"/>
              </w:rPr>
              <w:t xml:space="preserve">Puede encontrar lo poemas en los siguientes enlaces. </w:t>
            </w:r>
          </w:p>
          <w:p w:rsidR="0063329C" w:rsidRPr="00326237" w:rsidRDefault="00326237" w:rsidP="00A470E1">
            <w:pPr>
              <w:pStyle w:val="ListParagraph"/>
              <w:numPr>
                <w:ilvl w:val="0"/>
                <w:numId w:val="6"/>
              </w:numPr>
              <w:spacing w:after="0" w:line="240" w:lineRule="auto"/>
              <w:rPr>
                <w:rFonts w:ascii="Arial" w:hAnsi="Arial" w:cs="Arial"/>
                <w:sz w:val="20"/>
                <w:szCs w:val="20"/>
                <w:lang w:val="es-PR"/>
              </w:rPr>
            </w:pPr>
            <w:hyperlink r:id="rId12" w:history="1">
              <w:r w:rsidR="0063329C" w:rsidRPr="00326237">
                <w:rPr>
                  <w:rStyle w:val="Hyperlink"/>
                  <w:rFonts w:ascii="Arial" w:hAnsi="Arial" w:cs="Arial"/>
                  <w:color w:val="auto"/>
                  <w:sz w:val="20"/>
                  <w:szCs w:val="20"/>
                  <w:lang w:val="es-PR"/>
                </w:rPr>
                <w:t>http://www.poemas-del-alma.com/mario-benedetti-tiempo-sin-tiempo.htm</w:t>
              </w:r>
            </w:hyperlink>
            <w:r w:rsidR="0063329C" w:rsidRPr="00326237">
              <w:rPr>
                <w:rFonts w:ascii="Arial" w:hAnsi="Arial" w:cs="Arial"/>
                <w:sz w:val="20"/>
                <w:szCs w:val="20"/>
                <w:lang w:val="es-PR"/>
              </w:rPr>
              <w:t xml:space="preserve"> </w:t>
            </w:r>
          </w:p>
          <w:p w:rsidR="0063329C" w:rsidRPr="00326237" w:rsidRDefault="00326237" w:rsidP="00A470E1">
            <w:pPr>
              <w:pStyle w:val="ListParagraph"/>
              <w:numPr>
                <w:ilvl w:val="0"/>
                <w:numId w:val="6"/>
              </w:numPr>
              <w:spacing w:after="0" w:line="240" w:lineRule="auto"/>
              <w:rPr>
                <w:rFonts w:ascii="Arial" w:hAnsi="Arial" w:cs="Arial"/>
                <w:sz w:val="20"/>
                <w:szCs w:val="20"/>
                <w:lang w:val="es-PR"/>
              </w:rPr>
            </w:pPr>
            <w:hyperlink r:id="rId13" w:history="1">
              <w:r w:rsidR="0063329C" w:rsidRPr="00326237">
                <w:rPr>
                  <w:rStyle w:val="Hyperlink"/>
                  <w:rFonts w:ascii="Arial" w:hAnsi="Arial" w:cs="Arial"/>
                  <w:color w:val="auto"/>
                  <w:sz w:val="20"/>
                  <w:szCs w:val="20"/>
                  <w:lang w:val="es-PR"/>
                </w:rPr>
                <w:t>http://www.poemas-del-alma.com/noni-benegas-oficio-de-vivir.htm</w:t>
              </w:r>
            </w:hyperlink>
            <w:r w:rsidR="0063329C" w:rsidRPr="00326237">
              <w:rPr>
                <w:rFonts w:ascii="Arial" w:hAnsi="Arial" w:cs="Arial"/>
                <w:sz w:val="20"/>
                <w:szCs w:val="20"/>
                <w:lang w:val="es-PR"/>
              </w:rPr>
              <w:t xml:space="preserve"> </w:t>
            </w:r>
          </w:p>
          <w:p w:rsidR="00851084" w:rsidRPr="00326237" w:rsidRDefault="0063329C" w:rsidP="00A470E1">
            <w:pPr>
              <w:pStyle w:val="ListParagraph"/>
              <w:numPr>
                <w:ilvl w:val="0"/>
                <w:numId w:val="6"/>
              </w:numPr>
              <w:spacing w:after="0" w:line="240" w:lineRule="auto"/>
              <w:rPr>
                <w:rFonts w:ascii="Arial" w:hAnsi="Arial" w:cs="Arial"/>
                <w:sz w:val="20"/>
                <w:szCs w:val="20"/>
              </w:rPr>
            </w:pPr>
            <w:r w:rsidRPr="00326237">
              <w:rPr>
                <w:rFonts w:ascii="Arial" w:hAnsi="Arial" w:cs="Arial"/>
                <w:sz w:val="20"/>
                <w:szCs w:val="20"/>
                <w:lang w:val="es-PR"/>
              </w:rPr>
              <w:t xml:space="preserve">El maestro le pedirá a sus estudiantes que observen lo poemas (no leerlos) para que comparen y contrasten sus estructuras.  El maestro preguntará: ¿Qué observan en la estructura de los poemas? ¿Cómo son sus estrofas? ¿Cómo son sus versos? ¿En que se parece y diferencian? </w:t>
            </w:r>
            <w:r w:rsidRPr="00326237">
              <w:rPr>
                <w:rFonts w:ascii="Arial" w:hAnsi="Arial" w:cs="Arial"/>
                <w:sz w:val="20"/>
                <w:szCs w:val="20"/>
              </w:rPr>
              <w:t>(</w:t>
            </w:r>
            <w:proofErr w:type="spellStart"/>
            <w:r w:rsidRPr="00326237">
              <w:rPr>
                <w:rFonts w:ascii="Arial" w:hAnsi="Arial" w:cs="Arial"/>
                <w:sz w:val="20"/>
                <w:szCs w:val="20"/>
              </w:rPr>
              <w:t>Pueden</w:t>
            </w:r>
            <w:proofErr w:type="spellEnd"/>
            <w:r w:rsidRPr="00326237">
              <w:rPr>
                <w:rFonts w:ascii="Arial" w:hAnsi="Arial" w:cs="Arial"/>
                <w:sz w:val="20"/>
                <w:szCs w:val="20"/>
              </w:rPr>
              <w:t xml:space="preserve"> </w:t>
            </w:r>
            <w:proofErr w:type="spellStart"/>
            <w:r w:rsidRPr="00326237">
              <w:rPr>
                <w:rFonts w:ascii="Arial" w:hAnsi="Arial" w:cs="Arial"/>
                <w:sz w:val="20"/>
                <w:szCs w:val="20"/>
              </w:rPr>
              <w:t>utilizar</w:t>
            </w:r>
            <w:proofErr w:type="spellEnd"/>
            <w:r w:rsidRPr="00326237">
              <w:rPr>
                <w:rFonts w:ascii="Arial" w:hAnsi="Arial" w:cs="Arial"/>
                <w:sz w:val="20"/>
                <w:szCs w:val="20"/>
              </w:rPr>
              <w:t xml:space="preserve"> un </w:t>
            </w:r>
            <w:proofErr w:type="spellStart"/>
            <w:r w:rsidRPr="00326237">
              <w:rPr>
                <w:rFonts w:ascii="Arial" w:hAnsi="Arial" w:cs="Arial"/>
                <w:sz w:val="20"/>
                <w:szCs w:val="20"/>
              </w:rPr>
              <w:t>diagrama</w:t>
            </w:r>
            <w:proofErr w:type="spellEnd"/>
            <w:r w:rsidRPr="00326237">
              <w:rPr>
                <w:rFonts w:ascii="Arial" w:hAnsi="Arial" w:cs="Arial"/>
                <w:sz w:val="20"/>
                <w:szCs w:val="20"/>
              </w:rPr>
              <w:t xml:space="preserve"> de Venn)  </w:t>
            </w:r>
          </w:p>
        </w:tc>
        <w:tc>
          <w:tcPr>
            <w:tcW w:w="962" w:type="pct"/>
          </w:tcPr>
          <w:sdt>
            <w:sdtPr>
              <w:rPr>
                <w:rFonts w:ascii="Arial" w:hAnsi="Arial" w:cs="Arial"/>
                <w:sz w:val="20"/>
                <w:szCs w:val="20"/>
              </w:rPr>
              <w:id w:val="-1724133418"/>
              <w:placeholder>
                <w:docPart w:val="C312ED3EA4BC424DBEB93CBABE27C75D"/>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14400E" w:rsidP="00851084">
                <w:pPr>
                  <w:rPr>
                    <w:rFonts w:ascii="Arial" w:hAnsi="Arial" w:cs="Arial"/>
                    <w:sz w:val="20"/>
                    <w:szCs w:val="20"/>
                  </w:rPr>
                </w:pPr>
                <w:r w:rsidRPr="00326237">
                  <w:rPr>
                    <w:rFonts w:ascii="Arial" w:hAnsi="Arial" w:cs="Arial"/>
                    <w:sz w:val="20"/>
                    <w:szCs w:val="20"/>
                  </w:rPr>
                  <w:t>Repaso de la clase anterior</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14400E" w:rsidRPr="00326237" w:rsidRDefault="0014400E" w:rsidP="00A470E1">
            <w:pPr>
              <w:pStyle w:val="ListParagraph"/>
              <w:numPr>
                <w:ilvl w:val="0"/>
                <w:numId w:val="6"/>
              </w:numPr>
              <w:spacing w:after="0" w:line="240" w:lineRule="auto"/>
              <w:rPr>
                <w:rFonts w:ascii="Arial" w:hAnsi="Arial" w:cs="Arial"/>
                <w:sz w:val="20"/>
                <w:szCs w:val="20"/>
              </w:rPr>
            </w:pPr>
            <w:r w:rsidRPr="00326237">
              <w:rPr>
                <w:rFonts w:ascii="Arial" w:hAnsi="Arial" w:cs="Arial"/>
                <w:sz w:val="20"/>
                <w:szCs w:val="20"/>
                <w:lang w:val="es-PR"/>
              </w:rPr>
              <w:t xml:space="preserve">Si el día anterior no concluyó, retome la conferencia ilustrada sobre versificación española.  </w:t>
            </w:r>
            <w:proofErr w:type="spellStart"/>
            <w:r w:rsidRPr="00326237">
              <w:rPr>
                <w:rFonts w:ascii="Arial" w:hAnsi="Arial" w:cs="Arial"/>
                <w:sz w:val="20"/>
                <w:szCs w:val="20"/>
              </w:rPr>
              <w:t>Repase</w:t>
            </w:r>
            <w:proofErr w:type="spellEnd"/>
            <w:r w:rsidRPr="00326237">
              <w:rPr>
                <w:rFonts w:ascii="Arial" w:hAnsi="Arial" w:cs="Arial"/>
                <w:sz w:val="20"/>
                <w:szCs w:val="20"/>
              </w:rPr>
              <w:t xml:space="preserve"> los </w:t>
            </w:r>
            <w:proofErr w:type="spellStart"/>
            <w:r w:rsidRPr="00326237">
              <w:rPr>
                <w:rFonts w:ascii="Arial" w:hAnsi="Arial" w:cs="Arial"/>
                <w:sz w:val="20"/>
                <w:szCs w:val="20"/>
              </w:rPr>
              <w:t>siguientes</w:t>
            </w:r>
            <w:proofErr w:type="spellEnd"/>
            <w:r w:rsidRPr="00326237">
              <w:rPr>
                <w:rFonts w:ascii="Arial" w:hAnsi="Arial" w:cs="Arial"/>
                <w:sz w:val="20"/>
                <w:szCs w:val="20"/>
              </w:rPr>
              <w:t xml:space="preserve"> </w:t>
            </w:r>
            <w:proofErr w:type="spellStart"/>
            <w:r w:rsidRPr="00326237">
              <w:rPr>
                <w:rFonts w:ascii="Arial" w:hAnsi="Arial" w:cs="Arial"/>
                <w:sz w:val="20"/>
                <w:szCs w:val="20"/>
              </w:rPr>
              <w:t>concepto</w:t>
            </w:r>
            <w:proofErr w:type="spellEnd"/>
            <w:r w:rsidRPr="00326237">
              <w:rPr>
                <w:rFonts w:ascii="Arial" w:hAnsi="Arial" w:cs="Arial"/>
                <w:sz w:val="20"/>
                <w:szCs w:val="20"/>
              </w:rPr>
              <w:t xml:space="preserve"> e </w:t>
            </w:r>
            <w:proofErr w:type="spellStart"/>
            <w:r w:rsidRPr="00326237">
              <w:rPr>
                <w:rFonts w:ascii="Arial" w:hAnsi="Arial" w:cs="Arial"/>
                <w:sz w:val="20"/>
                <w:szCs w:val="20"/>
              </w:rPr>
              <w:t>ilústrelos</w:t>
            </w:r>
            <w:proofErr w:type="spellEnd"/>
            <w:r w:rsidRPr="00326237">
              <w:rPr>
                <w:rFonts w:ascii="Arial" w:hAnsi="Arial" w:cs="Arial"/>
                <w:sz w:val="20"/>
                <w:szCs w:val="20"/>
              </w:rPr>
              <w:t xml:space="preserve"> con </w:t>
            </w:r>
            <w:proofErr w:type="spellStart"/>
            <w:r w:rsidRPr="00326237">
              <w:rPr>
                <w:rFonts w:ascii="Arial" w:hAnsi="Arial" w:cs="Arial"/>
                <w:sz w:val="20"/>
                <w:szCs w:val="20"/>
              </w:rPr>
              <w:t>ejemplos</w:t>
            </w:r>
            <w:proofErr w:type="spellEnd"/>
            <w:r w:rsidRPr="00326237">
              <w:rPr>
                <w:rFonts w:ascii="Arial" w:hAnsi="Arial" w:cs="Arial"/>
                <w:sz w:val="20"/>
                <w:szCs w:val="20"/>
              </w:rPr>
              <w:t xml:space="preserve">: </w:t>
            </w:r>
          </w:p>
          <w:p w:rsidR="0014400E" w:rsidRPr="00326237" w:rsidRDefault="0014400E" w:rsidP="00A470E1">
            <w:pPr>
              <w:pStyle w:val="ListParagraph"/>
              <w:numPr>
                <w:ilvl w:val="0"/>
                <w:numId w:val="5"/>
              </w:numPr>
              <w:spacing w:after="0"/>
              <w:rPr>
                <w:rFonts w:ascii="Arial" w:hAnsi="Arial" w:cs="Arial"/>
                <w:sz w:val="20"/>
                <w:szCs w:val="20"/>
              </w:rPr>
            </w:pPr>
            <w:proofErr w:type="spellStart"/>
            <w:r w:rsidRPr="00326237">
              <w:rPr>
                <w:rFonts w:ascii="Arial" w:hAnsi="Arial" w:cs="Arial"/>
                <w:sz w:val="20"/>
                <w:szCs w:val="20"/>
              </w:rPr>
              <w:t>Estrofa</w:t>
            </w:r>
            <w:proofErr w:type="spellEnd"/>
            <w:r w:rsidRPr="00326237">
              <w:rPr>
                <w:rFonts w:ascii="Arial" w:hAnsi="Arial" w:cs="Arial"/>
                <w:sz w:val="20"/>
                <w:szCs w:val="20"/>
              </w:rPr>
              <w:t xml:space="preserve"> </w:t>
            </w:r>
          </w:p>
          <w:p w:rsidR="0014400E" w:rsidRPr="00326237" w:rsidRDefault="0014400E" w:rsidP="00A470E1">
            <w:pPr>
              <w:pStyle w:val="ListParagraph"/>
              <w:numPr>
                <w:ilvl w:val="0"/>
                <w:numId w:val="5"/>
              </w:numPr>
              <w:spacing w:after="0"/>
              <w:rPr>
                <w:rFonts w:ascii="Arial" w:hAnsi="Arial" w:cs="Arial"/>
                <w:sz w:val="20"/>
                <w:szCs w:val="20"/>
              </w:rPr>
            </w:pPr>
            <w:r w:rsidRPr="00326237">
              <w:rPr>
                <w:rFonts w:ascii="Arial" w:hAnsi="Arial" w:cs="Arial"/>
                <w:sz w:val="20"/>
                <w:szCs w:val="20"/>
              </w:rPr>
              <w:t xml:space="preserve">Verso </w:t>
            </w:r>
          </w:p>
          <w:p w:rsidR="0014400E" w:rsidRPr="00326237" w:rsidRDefault="0014400E" w:rsidP="00A470E1">
            <w:pPr>
              <w:pStyle w:val="ListParagraph"/>
              <w:numPr>
                <w:ilvl w:val="0"/>
                <w:numId w:val="5"/>
              </w:numPr>
              <w:spacing w:after="0"/>
              <w:rPr>
                <w:rFonts w:ascii="Arial" w:hAnsi="Arial" w:cs="Arial"/>
                <w:sz w:val="20"/>
                <w:szCs w:val="20"/>
              </w:rPr>
            </w:pPr>
            <w:proofErr w:type="spellStart"/>
            <w:r w:rsidRPr="00326237">
              <w:rPr>
                <w:rFonts w:ascii="Arial" w:hAnsi="Arial" w:cs="Arial"/>
                <w:sz w:val="20"/>
                <w:szCs w:val="20"/>
              </w:rPr>
              <w:t>Versificación</w:t>
            </w:r>
            <w:proofErr w:type="spellEnd"/>
            <w:r w:rsidRPr="00326237">
              <w:rPr>
                <w:rFonts w:ascii="Arial" w:hAnsi="Arial" w:cs="Arial"/>
                <w:sz w:val="20"/>
                <w:szCs w:val="20"/>
              </w:rPr>
              <w:t xml:space="preserve"> </w:t>
            </w:r>
          </w:p>
          <w:p w:rsidR="0014400E" w:rsidRPr="00326237" w:rsidRDefault="0014400E" w:rsidP="00A470E1">
            <w:pPr>
              <w:pStyle w:val="ListParagraph"/>
              <w:numPr>
                <w:ilvl w:val="0"/>
                <w:numId w:val="5"/>
              </w:numPr>
              <w:spacing w:after="0"/>
              <w:rPr>
                <w:rFonts w:ascii="Arial" w:hAnsi="Arial" w:cs="Arial"/>
                <w:sz w:val="20"/>
                <w:szCs w:val="20"/>
              </w:rPr>
            </w:pPr>
            <w:proofErr w:type="spellStart"/>
            <w:r w:rsidRPr="00326237">
              <w:rPr>
                <w:rFonts w:ascii="Arial" w:hAnsi="Arial" w:cs="Arial"/>
                <w:sz w:val="20"/>
                <w:szCs w:val="20"/>
              </w:rPr>
              <w:t>Métrica</w:t>
            </w:r>
            <w:proofErr w:type="spellEnd"/>
            <w:r w:rsidRPr="00326237">
              <w:rPr>
                <w:rFonts w:ascii="Arial" w:hAnsi="Arial" w:cs="Arial"/>
                <w:sz w:val="20"/>
                <w:szCs w:val="20"/>
              </w:rPr>
              <w:t xml:space="preserve"> </w:t>
            </w:r>
          </w:p>
          <w:p w:rsidR="0014400E" w:rsidRPr="00326237" w:rsidRDefault="0014400E" w:rsidP="00A470E1">
            <w:pPr>
              <w:pStyle w:val="ListParagraph"/>
              <w:numPr>
                <w:ilvl w:val="0"/>
                <w:numId w:val="5"/>
              </w:numPr>
              <w:spacing w:after="0"/>
              <w:rPr>
                <w:rFonts w:ascii="Arial" w:hAnsi="Arial" w:cs="Arial"/>
                <w:sz w:val="20"/>
                <w:szCs w:val="20"/>
              </w:rPr>
            </w:pPr>
            <w:proofErr w:type="spellStart"/>
            <w:r w:rsidRPr="00326237">
              <w:rPr>
                <w:rFonts w:ascii="Arial" w:hAnsi="Arial" w:cs="Arial"/>
                <w:sz w:val="20"/>
                <w:szCs w:val="20"/>
              </w:rPr>
              <w:t>Sílaba</w:t>
            </w:r>
            <w:proofErr w:type="spellEnd"/>
            <w:r w:rsidRPr="00326237">
              <w:rPr>
                <w:rFonts w:ascii="Arial" w:hAnsi="Arial" w:cs="Arial"/>
                <w:sz w:val="20"/>
                <w:szCs w:val="20"/>
              </w:rPr>
              <w:t xml:space="preserve"> </w:t>
            </w:r>
            <w:proofErr w:type="spellStart"/>
            <w:r w:rsidRPr="00326237">
              <w:rPr>
                <w:rFonts w:ascii="Arial" w:hAnsi="Arial" w:cs="Arial"/>
                <w:sz w:val="20"/>
                <w:szCs w:val="20"/>
              </w:rPr>
              <w:t>métrica</w:t>
            </w:r>
            <w:proofErr w:type="spellEnd"/>
            <w:r w:rsidRPr="00326237">
              <w:rPr>
                <w:rFonts w:ascii="Arial" w:hAnsi="Arial" w:cs="Arial"/>
                <w:sz w:val="20"/>
                <w:szCs w:val="20"/>
              </w:rPr>
              <w:t xml:space="preserve"> (</w:t>
            </w:r>
            <w:proofErr w:type="spellStart"/>
            <w:r w:rsidRPr="00326237">
              <w:rPr>
                <w:rFonts w:ascii="Arial" w:hAnsi="Arial" w:cs="Arial"/>
                <w:sz w:val="20"/>
                <w:szCs w:val="20"/>
              </w:rPr>
              <w:t>poética</w:t>
            </w:r>
            <w:proofErr w:type="spellEnd"/>
            <w:r w:rsidRPr="00326237">
              <w:rPr>
                <w:rFonts w:ascii="Arial" w:hAnsi="Arial" w:cs="Arial"/>
                <w:sz w:val="20"/>
                <w:szCs w:val="20"/>
              </w:rPr>
              <w:t>)</w:t>
            </w:r>
          </w:p>
          <w:p w:rsidR="0014400E" w:rsidRPr="00326237" w:rsidRDefault="0014400E" w:rsidP="00A470E1">
            <w:pPr>
              <w:pStyle w:val="ListParagraph"/>
              <w:numPr>
                <w:ilvl w:val="0"/>
                <w:numId w:val="5"/>
              </w:numPr>
              <w:spacing w:after="0"/>
              <w:rPr>
                <w:rFonts w:ascii="Arial" w:hAnsi="Arial" w:cs="Arial"/>
                <w:sz w:val="20"/>
                <w:szCs w:val="20"/>
              </w:rPr>
            </w:pPr>
            <w:proofErr w:type="spellStart"/>
            <w:r w:rsidRPr="00326237">
              <w:rPr>
                <w:rFonts w:ascii="Arial" w:hAnsi="Arial" w:cs="Arial"/>
                <w:sz w:val="20"/>
                <w:szCs w:val="20"/>
              </w:rPr>
              <w:t>Licencias</w:t>
            </w:r>
            <w:proofErr w:type="spellEnd"/>
            <w:r w:rsidRPr="00326237">
              <w:rPr>
                <w:rFonts w:ascii="Arial" w:hAnsi="Arial" w:cs="Arial"/>
                <w:sz w:val="20"/>
                <w:szCs w:val="20"/>
              </w:rPr>
              <w:t xml:space="preserve"> </w:t>
            </w:r>
            <w:proofErr w:type="spellStart"/>
            <w:r w:rsidRPr="00326237">
              <w:rPr>
                <w:rFonts w:ascii="Arial" w:hAnsi="Arial" w:cs="Arial"/>
                <w:sz w:val="20"/>
                <w:szCs w:val="20"/>
              </w:rPr>
              <w:t>poéticas</w:t>
            </w:r>
            <w:proofErr w:type="spellEnd"/>
            <w:r w:rsidRPr="00326237">
              <w:rPr>
                <w:rFonts w:ascii="Arial" w:hAnsi="Arial" w:cs="Arial"/>
                <w:sz w:val="20"/>
                <w:szCs w:val="20"/>
              </w:rPr>
              <w:t xml:space="preserve"> </w:t>
            </w:r>
          </w:p>
          <w:p w:rsidR="0014400E" w:rsidRPr="00326237" w:rsidRDefault="0014400E" w:rsidP="00A470E1">
            <w:pPr>
              <w:pStyle w:val="ListParagraph"/>
              <w:numPr>
                <w:ilvl w:val="0"/>
                <w:numId w:val="5"/>
              </w:numPr>
              <w:spacing w:after="0"/>
              <w:rPr>
                <w:rFonts w:ascii="Arial" w:hAnsi="Arial" w:cs="Arial"/>
                <w:sz w:val="20"/>
                <w:szCs w:val="20"/>
              </w:rPr>
            </w:pPr>
            <w:r w:rsidRPr="00326237">
              <w:rPr>
                <w:rFonts w:ascii="Arial" w:hAnsi="Arial" w:cs="Arial"/>
                <w:sz w:val="20"/>
                <w:szCs w:val="20"/>
              </w:rPr>
              <w:t xml:space="preserve">Ley de </w:t>
            </w:r>
            <w:proofErr w:type="spellStart"/>
            <w:r w:rsidRPr="00326237">
              <w:rPr>
                <w:rFonts w:ascii="Arial" w:hAnsi="Arial" w:cs="Arial"/>
                <w:sz w:val="20"/>
                <w:szCs w:val="20"/>
              </w:rPr>
              <w:t>acento</w:t>
            </w:r>
            <w:proofErr w:type="spellEnd"/>
            <w:r w:rsidRPr="00326237">
              <w:rPr>
                <w:rFonts w:ascii="Arial" w:hAnsi="Arial" w:cs="Arial"/>
                <w:sz w:val="20"/>
                <w:szCs w:val="20"/>
              </w:rPr>
              <w:t xml:space="preserve"> final </w:t>
            </w:r>
          </w:p>
          <w:p w:rsidR="0014400E" w:rsidRPr="00326237" w:rsidRDefault="0014400E" w:rsidP="00A470E1">
            <w:pPr>
              <w:pStyle w:val="ListParagraph"/>
              <w:numPr>
                <w:ilvl w:val="0"/>
                <w:numId w:val="5"/>
              </w:numPr>
              <w:spacing w:after="0"/>
              <w:rPr>
                <w:rFonts w:ascii="Arial" w:hAnsi="Arial" w:cs="Arial"/>
                <w:sz w:val="20"/>
                <w:szCs w:val="20"/>
                <w:lang w:val="es-PR"/>
              </w:rPr>
            </w:pPr>
            <w:r w:rsidRPr="00326237">
              <w:rPr>
                <w:rFonts w:ascii="Arial" w:hAnsi="Arial" w:cs="Arial"/>
                <w:sz w:val="20"/>
                <w:szCs w:val="20"/>
                <w:lang w:val="es-PR"/>
              </w:rPr>
              <w:t xml:space="preserve">Versos de arte mayor y menor </w:t>
            </w:r>
          </w:p>
          <w:p w:rsidR="0014400E" w:rsidRPr="00326237" w:rsidRDefault="0014400E" w:rsidP="00A470E1">
            <w:pPr>
              <w:pStyle w:val="ListParagraph"/>
              <w:numPr>
                <w:ilvl w:val="0"/>
                <w:numId w:val="5"/>
              </w:numPr>
              <w:spacing w:after="0"/>
              <w:rPr>
                <w:rFonts w:ascii="Arial" w:hAnsi="Arial" w:cs="Arial"/>
                <w:sz w:val="20"/>
                <w:szCs w:val="20"/>
              </w:rPr>
            </w:pPr>
            <w:r w:rsidRPr="00326237">
              <w:rPr>
                <w:rFonts w:ascii="Arial" w:hAnsi="Arial" w:cs="Arial"/>
                <w:sz w:val="20"/>
                <w:szCs w:val="20"/>
              </w:rPr>
              <w:t>Rima</w:t>
            </w:r>
          </w:p>
          <w:p w:rsidR="0014400E" w:rsidRPr="00326237" w:rsidRDefault="0014400E" w:rsidP="00A470E1">
            <w:pPr>
              <w:pStyle w:val="ListParagraph"/>
              <w:numPr>
                <w:ilvl w:val="0"/>
                <w:numId w:val="5"/>
              </w:numPr>
              <w:spacing w:after="0" w:line="240" w:lineRule="auto"/>
              <w:rPr>
                <w:rFonts w:ascii="Arial" w:hAnsi="Arial" w:cs="Arial"/>
                <w:sz w:val="20"/>
                <w:szCs w:val="20"/>
                <w:lang w:val="es-PR"/>
              </w:rPr>
            </w:pPr>
            <w:r w:rsidRPr="00326237">
              <w:rPr>
                <w:rFonts w:ascii="Arial" w:hAnsi="Arial" w:cs="Arial"/>
                <w:sz w:val="20"/>
                <w:szCs w:val="20"/>
                <w:lang w:val="es-PR"/>
              </w:rPr>
              <w:t>Tipos de estrofas y composiciones poéticas</w:t>
            </w:r>
          </w:p>
          <w:p w:rsidR="00851084" w:rsidRPr="00326237" w:rsidRDefault="0014400E" w:rsidP="00A470E1">
            <w:pPr>
              <w:pStyle w:val="msoaccenttext6"/>
              <w:widowControl w:val="0"/>
              <w:numPr>
                <w:ilvl w:val="0"/>
                <w:numId w:val="6"/>
              </w:numPr>
              <w:contextualSpacing/>
              <w:jc w:val="left"/>
              <w:rPr>
                <w:rFonts w:ascii="Arial" w:hAnsi="Arial" w:cs="Arial"/>
                <w:color w:val="auto"/>
                <w:sz w:val="20"/>
                <w:szCs w:val="20"/>
                <w:lang w:val="es-PR"/>
              </w:rPr>
            </w:pPr>
            <w:r w:rsidRPr="00326237">
              <w:rPr>
                <w:rFonts w:ascii="Arial" w:hAnsi="Arial" w:cs="Arial"/>
                <w:color w:val="auto"/>
                <w:sz w:val="20"/>
                <w:szCs w:val="20"/>
                <w:lang w:val="es-PR"/>
              </w:rPr>
              <w:t xml:space="preserve">El maestro usará el poema </w:t>
            </w:r>
            <w:r w:rsidRPr="00326237">
              <w:rPr>
                <w:rFonts w:ascii="Arial" w:hAnsi="Arial" w:cs="Arial"/>
                <w:i/>
                <w:color w:val="auto"/>
                <w:sz w:val="20"/>
                <w:szCs w:val="20"/>
                <w:lang w:val="es-PR"/>
              </w:rPr>
              <w:t xml:space="preserve">Oficio de vivir </w:t>
            </w:r>
            <w:r w:rsidRPr="00326237">
              <w:rPr>
                <w:rFonts w:ascii="Arial" w:hAnsi="Arial" w:cs="Arial"/>
                <w:color w:val="auto"/>
                <w:sz w:val="20"/>
                <w:szCs w:val="20"/>
                <w:lang w:val="es-PR"/>
              </w:rPr>
              <w:t xml:space="preserve">de </w:t>
            </w:r>
            <w:proofErr w:type="spellStart"/>
            <w:r w:rsidRPr="00326237">
              <w:rPr>
                <w:rFonts w:ascii="Arial" w:hAnsi="Arial" w:cs="Arial"/>
                <w:color w:val="auto"/>
                <w:sz w:val="20"/>
                <w:szCs w:val="20"/>
                <w:lang w:val="es-PR"/>
              </w:rPr>
              <w:t>Noni</w:t>
            </w:r>
            <w:proofErr w:type="spellEnd"/>
            <w:r w:rsidRPr="00326237">
              <w:rPr>
                <w:rFonts w:ascii="Arial" w:hAnsi="Arial" w:cs="Arial"/>
                <w:color w:val="auto"/>
                <w:sz w:val="20"/>
                <w:szCs w:val="20"/>
                <w:lang w:val="es-PR"/>
              </w:rPr>
              <w:t xml:space="preserve"> Benegas para modelar cómo se hacer un análisis de la estructura de un poema. </w:t>
            </w:r>
          </w:p>
        </w:tc>
        <w:tc>
          <w:tcPr>
            <w:tcW w:w="867" w:type="pct"/>
          </w:tcPr>
          <w:sdt>
            <w:sdtPr>
              <w:rPr>
                <w:rFonts w:ascii="Arial" w:hAnsi="Arial" w:cs="Arial"/>
                <w:sz w:val="20"/>
                <w:szCs w:val="20"/>
              </w:rPr>
              <w:id w:val="-1333751956"/>
              <w:placeholder>
                <w:docPart w:val="CB40A2E792DB47EDAA0C42EC714F3FDE"/>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Continuación de la clase anterior" w:value="Continuación de la clase anterior"/>
              </w:dropDownList>
            </w:sdtPr>
            <w:sdtContent>
              <w:p w:rsidR="00851084" w:rsidRPr="00326237" w:rsidRDefault="00A83803" w:rsidP="00851084">
                <w:pPr>
                  <w:rPr>
                    <w:rFonts w:ascii="Arial" w:hAnsi="Arial" w:cs="Arial"/>
                    <w:sz w:val="20"/>
                    <w:szCs w:val="20"/>
                  </w:rPr>
                </w:pPr>
                <w:r w:rsidRPr="00326237">
                  <w:rPr>
                    <w:rFonts w:ascii="Arial" w:hAnsi="Arial" w:cs="Arial"/>
                    <w:sz w:val="20"/>
                    <w:szCs w:val="20"/>
                  </w:rPr>
                  <w:t>Continuación de la clase anterior</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A83803" w:rsidRPr="00326237" w:rsidRDefault="00A83803" w:rsidP="00A470E1">
            <w:pPr>
              <w:pStyle w:val="ListParagraph"/>
              <w:numPr>
                <w:ilvl w:val="0"/>
                <w:numId w:val="2"/>
              </w:numPr>
              <w:spacing w:after="0"/>
              <w:rPr>
                <w:rFonts w:ascii="Arial" w:hAnsi="Arial" w:cs="Arial"/>
                <w:sz w:val="20"/>
                <w:szCs w:val="20"/>
              </w:rPr>
            </w:pPr>
            <w:proofErr w:type="spellStart"/>
            <w:r w:rsidRPr="00326237">
              <w:rPr>
                <w:rFonts w:ascii="Arial" w:hAnsi="Arial" w:cs="Arial"/>
                <w:sz w:val="20"/>
                <w:szCs w:val="20"/>
              </w:rPr>
              <w:t>Continuación</w:t>
            </w:r>
            <w:proofErr w:type="spellEnd"/>
            <w:r w:rsidRPr="00326237">
              <w:rPr>
                <w:rFonts w:ascii="Arial" w:hAnsi="Arial" w:cs="Arial"/>
                <w:sz w:val="20"/>
                <w:szCs w:val="20"/>
              </w:rPr>
              <w:t xml:space="preserve"> del </w:t>
            </w:r>
            <w:proofErr w:type="spellStart"/>
            <w:r w:rsidRPr="00326237">
              <w:rPr>
                <w:rFonts w:ascii="Arial" w:hAnsi="Arial" w:cs="Arial"/>
                <w:sz w:val="20"/>
                <w:szCs w:val="20"/>
              </w:rPr>
              <w:t>tema</w:t>
            </w:r>
            <w:proofErr w:type="spellEnd"/>
            <w:r w:rsidRPr="00326237">
              <w:rPr>
                <w:rFonts w:ascii="Arial" w:hAnsi="Arial" w:cs="Arial"/>
                <w:sz w:val="20"/>
                <w:szCs w:val="20"/>
              </w:rPr>
              <w:t xml:space="preserve">: </w:t>
            </w:r>
            <w:proofErr w:type="spellStart"/>
            <w:r w:rsidRPr="00326237">
              <w:rPr>
                <w:rFonts w:ascii="Arial" w:hAnsi="Arial" w:cs="Arial"/>
                <w:sz w:val="20"/>
                <w:szCs w:val="20"/>
              </w:rPr>
              <w:t>Análisis</w:t>
            </w:r>
            <w:proofErr w:type="spellEnd"/>
            <w:r w:rsidRPr="00326237">
              <w:rPr>
                <w:rFonts w:ascii="Arial" w:hAnsi="Arial" w:cs="Arial"/>
                <w:sz w:val="20"/>
                <w:szCs w:val="20"/>
              </w:rPr>
              <w:t xml:space="preserve"> </w:t>
            </w:r>
            <w:proofErr w:type="spellStart"/>
            <w:r w:rsidRPr="00326237">
              <w:rPr>
                <w:rFonts w:ascii="Arial" w:hAnsi="Arial" w:cs="Arial"/>
                <w:sz w:val="20"/>
                <w:szCs w:val="20"/>
              </w:rPr>
              <w:t>temático</w:t>
            </w:r>
            <w:proofErr w:type="spellEnd"/>
          </w:p>
          <w:p w:rsidR="00851084" w:rsidRPr="00326237" w:rsidRDefault="00851084" w:rsidP="00A83803">
            <w:pPr>
              <w:spacing w:after="0"/>
              <w:rPr>
                <w:rFonts w:ascii="Arial" w:hAnsi="Arial" w:cs="Arial"/>
                <w:sz w:val="20"/>
                <w:szCs w:val="20"/>
              </w:rPr>
            </w:pPr>
          </w:p>
        </w:tc>
        <w:tc>
          <w:tcPr>
            <w:tcW w:w="864" w:type="pct"/>
          </w:tcPr>
          <w:sdt>
            <w:sdtPr>
              <w:rPr>
                <w:rFonts w:ascii="Arial" w:hAnsi="Arial" w:cs="Arial"/>
                <w:sz w:val="20"/>
                <w:szCs w:val="20"/>
              </w:rPr>
              <w:id w:val="-1971427533"/>
              <w:placeholder>
                <w:docPart w:val="4632314CD8A34235B87CC7EA41D716BB"/>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A137E9" w:rsidP="00851084">
                <w:pPr>
                  <w:rPr>
                    <w:rFonts w:ascii="Arial" w:hAnsi="Arial" w:cs="Arial"/>
                    <w:sz w:val="20"/>
                    <w:szCs w:val="20"/>
                  </w:rPr>
                </w:pPr>
                <w:r w:rsidRPr="00326237">
                  <w:rPr>
                    <w:rFonts w:ascii="Arial" w:hAnsi="Arial" w:cs="Arial"/>
                    <w:sz w:val="20"/>
                    <w:szCs w:val="20"/>
                  </w:rPr>
                  <w:t>Presentación del tema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A137E9" w:rsidRPr="00326237" w:rsidRDefault="00A137E9" w:rsidP="00A470E1">
            <w:pPr>
              <w:pStyle w:val="msoaccenttext6"/>
              <w:widowControl w:val="0"/>
              <w:numPr>
                <w:ilvl w:val="0"/>
                <w:numId w:val="2"/>
              </w:numPr>
              <w:contextualSpacing/>
              <w:jc w:val="left"/>
              <w:rPr>
                <w:rFonts w:ascii="Arial" w:hAnsi="Arial" w:cs="Arial"/>
                <w:color w:val="auto"/>
                <w:sz w:val="20"/>
                <w:szCs w:val="20"/>
                <w:lang w:val="es-PR"/>
              </w:rPr>
            </w:pPr>
            <w:r w:rsidRPr="00326237">
              <w:rPr>
                <w:rFonts w:ascii="Arial" w:hAnsi="Arial" w:cs="Arial"/>
                <w:color w:val="auto"/>
                <w:sz w:val="20"/>
                <w:szCs w:val="20"/>
                <w:lang w:val="es-PR"/>
              </w:rPr>
              <w:t>Análisis formal (práctica)</w:t>
            </w:r>
          </w:p>
          <w:p w:rsidR="00A137E9" w:rsidRPr="00326237" w:rsidRDefault="00A137E9" w:rsidP="00A470E1">
            <w:pPr>
              <w:pStyle w:val="msoaccenttext6"/>
              <w:widowControl w:val="0"/>
              <w:numPr>
                <w:ilvl w:val="0"/>
                <w:numId w:val="2"/>
              </w:numPr>
              <w:contextualSpacing/>
              <w:jc w:val="left"/>
              <w:rPr>
                <w:rFonts w:ascii="Arial" w:hAnsi="Arial" w:cs="Arial"/>
                <w:color w:val="auto"/>
                <w:sz w:val="20"/>
                <w:szCs w:val="20"/>
                <w:lang w:val="es-PR"/>
              </w:rPr>
            </w:pPr>
            <w:r w:rsidRPr="00326237">
              <w:rPr>
                <w:rFonts w:ascii="Arial" w:hAnsi="Arial" w:cs="Arial"/>
                <w:color w:val="auto"/>
                <w:sz w:val="20"/>
                <w:szCs w:val="20"/>
                <w:lang w:val="es-PR"/>
              </w:rPr>
              <w:t xml:space="preserve">Provea otros poemas para que los estudiantes puedan practicar cómo hacer un análisis de la estructura de un poema. </w:t>
            </w:r>
          </w:p>
          <w:p w:rsidR="00851084" w:rsidRPr="00326237" w:rsidRDefault="00A137E9" w:rsidP="00A470E1">
            <w:pPr>
              <w:numPr>
                <w:ilvl w:val="0"/>
                <w:numId w:val="2"/>
              </w:numPr>
              <w:spacing w:after="0"/>
              <w:rPr>
                <w:rFonts w:ascii="Arial" w:hAnsi="Arial" w:cs="Arial"/>
                <w:sz w:val="20"/>
                <w:szCs w:val="20"/>
              </w:rPr>
            </w:pPr>
            <w:r w:rsidRPr="00326237">
              <w:rPr>
                <w:rFonts w:ascii="Arial" w:hAnsi="Arial" w:cs="Arial"/>
                <w:sz w:val="20"/>
                <w:szCs w:val="20"/>
              </w:rPr>
              <w:t>Puede utilizar los poemas en los anejos de la unidad.</w:t>
            </w:r>
          </w:p>
        </w:tc>
        <w:tc>
          <w:tcPr>
            <w:tcW w:w="866" w:type="pct"/>
          </w:tcPr>
          <w:sdt>
            <w:sdtPr>
              <w:rPr>
                <w:rFonts w:ascii="Arial" w:hAnsi="Arial" w:cs="Arial"/>
                <w:sz w:val="20"/>
                <w:szCs w:val="20"/>
              </w:rPr>
              <w:id w:val="1751690815"/>
              <w:placeholder>
                <w:docPart w:val="524D0D3F2A894FA98DA844249199912A"/>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FC619C" w:rsidP="00851084">
                <w:pPr>
                  <w:rPr>
                    <w:rFonts w:ascii="Arial" w:hAnsi="Arial" w:cs="Arial"/>
                    <w:sz w:val="20"/>
                    <w:szCs w:val="20"/>
                  </w:rPr>
                </w:pPr>
                <w:r w:rsidRPr="00326237">
                  <w:rPr>
                    <w:rFonts w:ascii="Arial" w:hAnsi="Arial" w:cs="Arial"/>
                    <w:sz w:val="20"/>
                    <w:szCs w:val="20"/>
                  </w:rPr>
                  <w:t>Repaso de la clase anterior</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FC619C" w:rsidRPr="00326237" w:rsidRDefault="00FC619C" w:rsidP="00A470E1">
            <w:pPr>
              <w:pStyle w:val="msoaccenttext6"/>
              <w:widowControl w:val="0"/>
              <w:numPr>
                <w:ilvl w:val="0"/>
                <w:numId w:val="2"/>
              </w:numPr>
              <w:contextualSpacing/>
              <w:jc w:val="left"/>
              <w:rPr>
                <w:rFonts w:ascii="Arial" w:hAnsi="Arial" w:cs="Arial"/>
                <w:color w:val="auto"/>
                <w:sz w:val="20"/>
                <w:szCs w:val="20"/>
                <w:lang w:val="es-PR"/>
              </w:rPr>
            </w:pPr>
            <w:r w:rsidRPr="00326237">
              <w:rPr>
                <w:rFonts w:ascii="Arial" w:hAnsi="Arial" w:cs="Arial"/>
                <w:color w:val="auto"/>
                <w:sz w:val="20"/>
                <w:szCs w:val="20"/>
                <w:lang w:val="es-PR"/>
              </w:rPr>
              <w:t>Análisis formal (práctica)</w:t>
            </w:r>
          </w:p>
          <w:p w:rsidR="00FC619C" w:rsidRPr="00326237" w:rsidRDefault="00FC619C" w:rsidP="00A470E1">
            <w:pPr>
              <w:pStyle w:val="msoaccenttext6"/>
              <w:widowControl w:val="0"/>
              <w:numPr>
                <w:ilvl w:val="0"/>
                <w:numId w:val="2"/>
              </w:numPr>
              <w:contextualSpacing/>
              <w:jc w:val="left"/>
              <w:rPr>
                <w:rFonts w:ascii="Arial" w:hAnsi="Arial" w:cs="Arial"/>
                <w:color w:val="auto"/>
                <w:sz w:val="20"/>
                <w:szCs w:val="20"/>
                <w:lang w:val="es-PR"/>
              </w:rPr>
            </w:pPr>
            <w:r w:rsidRPr="00326237">
              <w:rPr>
                <w:rFonts w:ascii="Arial" w:hAnsi="Arial" w:cs="Arial"/>
                <w:color w:val="auto"/>
                <w:sz w:val="20"/>
                <w:szCs w:val="20"/>
                <w:lang w:val="es-PR"/>
              </w:rPr>
              <w:t xml:space="preserve">Provea otros poemas para que los estudiantes puedan practicar cómo hacer un análisis de la estructura de un poema. </w:t>
            </w:r>
          </w:p>
          <w:p w:rsidR="00FC619C" w:rsidRPr="00326237" w:rsidRDefault="00FC619C" w:rsidP="00A470E1">
            <w:pPr>
              <w:pStyle w:val="msoaccenttext6"/>
              <w:widowControl w:val="0"/>
              <w:numPr>
                <w:ilvl w:val="0"/>
                <w:numId w:val="2"/>
              </w:numPr>
              <w:contextualSpacing/>
              <w:jc w:val="left"/>
              <w:rPr>
                <w:rFonts w:ascii="Arial" w:hAnsi="Arial" w:cs="Arial"/>
                <w:color w:val="auto"/>
                <w:sz w:val="20"/>
                <w:szCs w:val="20"/>
                <w:lang w:val="es-PR"/>
              </w:rPr>
            </w:pPr>
            <w:r w:rsidRPr="00326237">
              <w:rPr>
                <w:rFonts w:ascii="Arial" w:hAnsi="Arial" w:cs="Arial"/>
                <w:color w:val="auto"/>
                <w:sz w:val="20"/>
                <w:szCs w:val="20"/>
                <w:lang w:val="es-PR"/>
              </w:rPr>
              <w:t xml:space="preserve">Puede utilizar los poemas en los anejos de la unidad. </w:t>
            </w:r>
          </w:p>
          <w:p w:rsidR="00851084" w:rsidRPr="00326237" w:rsidRDefault="00851084" w:rsidP="00FC619C">
            <w:pPr>
              <w:pStyle w:val="msoaccenttext6"/>
              <w:widowControl w:val="0"/>
              <w:contextualSpacing/>
              <w:jc w:val="left"/>
              <w:rPr>
                <w:rFonts w:ascii="Arial" w:hAnsi="Arial" w:cs="Arial"/>
                <w:color w:val="auto"/>
                <w:sz w:val="20"/>
                <w:szCs w:val="20"/>
                <w:lang w:val="es-PR"/>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Actividad de Desarrollo</w:t>
            </w:r>
          </w:p>
        </w:tc>
        <w:tc>
          <w:tcPr>
            <w:tcW w:w="866" w:type="pct"/>
          </w:tcPr>
          <w:sdt>
            <w:sdtPr>
              <w:rPr>
                <w:rFonts w:ascii="Arial" w:hAnsi="Arial" w:cs="Arial"/>
                <w:bCs/>
                <w:sz w:val="20"/>
                <w:szCs w:val="20"/>
              </w:rPr>
              <w:id w:val="380059674"/>
              <w:placeholder>
                <w:docPart w:val="1CE115F89D31435FAC0F4F67200BC80F"/>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Content>
              <w:p w:rsidR="00851084" w:rsidRPr="00326237" w:rsidRDefault="0063329C" w:rsidP="00851084">
                <w:pPr>
                  <w:spacing w:after="0" w:line="240" w:lineRule="auto"/>
                  <w:rPr>
                    <w:rFonts w:ascii="Arial" w:hAnsi="Arial" w:cs="Arial"/>
                    <w:bCs/>
                    <w:sz w:val="20"/>
                    <w:szCs w:val="20"/>
                  </w:rPr>
                </w:pPr>
                <w:r w:rsidRPr="00326237">
                  <w:rPr>
                    <w:rFonts w:ascii="Arial" w:hAnsi="Arial" w:cs="Arial"/>
                    <w:bCs/>
                    <w:sz w:val="20"/>
                    <w:szCs w:val="20"/>
                  </w:rPr>
                  <w:t>Discusión oral del tema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63329C" w:rsidRPr="00326237" w:rsidRDefault="0063329C" w:rsidP="00A470E1">
            <w:pPr>
              <w:pStyle w:val="ListParagraph"/>
              <w:numPr>
                <w:ilvl w:val="0"/>
                <w:numId w:val="6"/>
              </w:numPr>
              <w:spacing w:after="0" w:line="240" w:lineRule="auto"/>
              <w:rPr>
                <w:rFonts w:ascii="Arial" w:hAnsi="Arial" w:cs="Arial"/>
                <w:sz w:val="20"/>
                <w:szCs w:val="20"/>
                <w:lang w:val="es-PR"/>
              </w:rPr>
            </w:pPr>
            <w:r w:rsidRPr="00326237">
              <w:rPr>
                <w:rFonts w:ascii="Arial" w:hAnsi="Arial" w:cs="Arial"/>
                <w:sz w:val="20"/>
                <w:szCs w:val="20"/>
                <w:lang w:val="es-PR"/>
              </w:rPr>
              <w:t xml:space="preserve">A base de esta discusión, introduzca: el proceso de análisis estructural de un poema.  </w:t>
            </w:r>
          </w:p>
          <w:p w:rsidR="0063329C" w:rsidRPr="00326237" w:rsidRDefault="0063329C" w:rsidP="00A470E1">
            <w:pPr>
              <w:pStyle w:val="ListParagraph"/>
              <w:numPr>
                <w:ilvl w:val="0"/>
                <w:numId w:val="6"/>
              </w:numPr>
              <w:spacing w:after="0" w:line="240" w:lineRule="auto"/>
              <w:rPr>
                <w:rFonts w:ascii="Arial" w:hAnsi="Arial" w:cs="Arial"/>
                <w:sz w:val="20"/>
                <w:szCs w:val="20"/>
                <w:lang w:val="es-PR"/>
              </w:rPr>
            </w:pPr>
            <w:r w:rsidRPr="00326237">
              <w:rPr>
                <w:rFonts w:ascii="Arial" w:hAnsi="Arial" w:cs="Arial"/>
                <w:sz w:val="20"/>
                <w:szCs w:val="20"/>
                <w:lang w:val="es-PR"/>
              </w:rPr>
              <w:t xml:space="preserve">Realice una conferencia ilustrada (con apoyo de una presentación en “MS PowerPoint”) sobre la versificación española. </w:t>
            </w:r>
          </w:p>
          <w:p w:rsidR="0063329C" w:rsidRPr="00326237" w:rsidRDefault="0063329C" w:rsidP="00A470E1">
            <w:pPr>
              <w:pStyle w:val="ListParagraph"/>
              <w:numPr>
                <w:ilvl w:val="0"/>
                <w:numId w:val="6"/>
              </w:numPr>
              <w:spacing w:after="0" w:line="240" w:lineRule="auto"/>
              <w:rPr>
                <w:rFonts w:ascii="Arial" w:hAnsi="Arial" w:cs="Arial"/>
                <w:sz w:val="20"/>
                <w:szCs w:val="20"/>
                <w:lang w:val="es-PR"/>
              </w:rPr>
            </w:pPr>
            <w:r w:rsidRPr="00326237">
              <w:rPr>
                <w:rFonts w:ascii="Arial" w:hAnsi="Arial" w:cs="Arial"/>
                <w:sz w:val="20"/>
                <w:szCs w:val="20"/>
                <w:lang w:val="es-PR"/>
              </w:rPr>
              <w:t xml:space="preserve">Repase los siguientes concepto y procesos, e ilústrelos con ejemplos: </w:t>
            </w:r>
          </w:p>
          <w:p w:rsidR="0063329C" w:rsidRPr="00326237" w:rsidRDefault="0063329C" w:rsidP="00A470E1">
            <w:pPr>
              <w:pStyle w:val="ListParagraph"/>
              <w:numPr>
                <w:ilvl w:val="0"/>
                <w:numId w:val="5"/>
              </w:numPr>
              <w:spacing w:after="0" w:line="240" w:lineRule="auto"/>
              <w:rPr>
                <w:rFonts w:ascii="Arial" w:hAnsi="Arial" w:cs="Arial"/>
                <w:sz w:val="20"/>
                <w:szCs w:val="20"/>
              </w:rPr>
            </w:pPr>
            <w:proofErr w:type="spellStart"/>
            <w:r w:rsidRPr="00326237">
              <w:rPr>
                <w:rFonts w:ascii="Arial" w:hAnsi="Arial" w:cs="Arial"/>
                <w:sz w:val="20"/>
                <w:szCs w:val="20"/>
              </w:rPr>
              <w:t>Estrofa</w:t>
            </w:r>
            <w:proofErr w:type="spellEnd"/>
            <w:r w:rsidRPr="00326237">
              <w:rPr>
                <w:rFonts w:ascii="Arial" w:hAnsi="Arial" w:cs="Arial"/>
                <w:sz w:val="20"/>
                <w:szCs w:val="20"/>
              </w:rPr>
              <w:t xml:space="preserve"> </w:t>
            </w:r>
          </w:p>
          <w:p w:rsidR="0063329C" w:rsidRPr="00326237" w:rsidRDefault="0063329C" w:rsidP="00A470E1">
            <w:pPr>
              <w:pStyle w:val="ListParagraph"/>
              <w:numPr>
                <w:ilvl w:val="0"/>
                <w:numId w:val="5"/>
              </w:numPr>
              <w:spacing w:after="0" w:line="240" w:lineRule="auto"/>
              <w:rPr>
                <w:rFonts w:ascii="Arial" w:hAnsi="Arial" w:cs="Arial"/>
                <w:sz w:val="20"/>
                <w:szCs w:val="20"/>
              </w:rPr>
            </w:pPr>
            <w:r w:rsidRPr="00326237">
              <w:rPr>
                <w:rFonts w:ascii="Arial" w:hAnsi="Arial" w:cs="Arial"/>
                <w:sz w:val="20"/>
                <w:szCs w:val="20"/>
              </w:rPr>
              <w:t xml:space="preserve">Verso </w:t>
            </w:r>
          </w:p>
          <w:p w:rsidR="0063329C" w:rsidRPr="00326237" w:rsidRDefault="0063329C" w:rsidP="00A470E1">
            <w:pPr>
              <w:pStyle w:val="ListParagraph"/>
              <w:numPr>
                <w:ilvl w:val="0"/>
                <w:numId w:val="5"/>
              </w:numPr>
              <w:spacing w:after="0" w:line="240" w:lineRule="auto"/>
              <w:rPr>
                <w:rFonts w:ascii="Arial" w:hAnsi="Arial" w:cs="Arial"/>
                <w:sz w:val="20"/>
                <w:szCs w:val="20"/>
              </w:rPr>
            </w:pPr>
            <w:proofErr w:type="spellStart"/>
            <w:r w:rsidRPr="00326237">
              <w:rPr>
                <w:rFonts w:ascii="Arial" w:hAnsi="Arial" w:cs="Arial"/>
                <w:sz w:val="20"/>
                <w:szCs w:val="20"/>
              </w:rPr>
              <w:t>Versificación</w:t>
            </w:r>
            <w:proofErr w:type="spellEnd"/>
            <w:r w:rsidRPr="00326237">
              <w:rPr>
                <w:rFonts w:ascii="Arial" w:hAnsi="Arial" w:cs="Arial"/>
                <w:sz w:val="20"/>
                <w:szCs w:val="20"/>
              </w:rPr>
              <w:t xml:space="preserve"> </w:t>
            </w:r>
          </w:p>
          <w:p w:rsidR="0063329C" w:rsidRPr="00326237" w:rsidRDefault="0063329C" w:rsidP="00A470E1">
            <w:pPr>
              <w:pStyle w:val="ListParagraph"/>
              <w:numPr>
                <w:ilvl w:val="0"/>
                <w:numId w:val="5"/>
              </w:numPr>
              <w:spacing w:after="0" w:line="240" w:lineRule="auto"/>
              <w:rPr>
                <w:rFonts w:ascii="Arial" w:hAnsi="Arial" w:cs="Arial"/>
                <w:sz w:val="20"/>
                <w:szCs w:val="20"/>
              </w:rPr>
            </w:pPr>
            <w:proofErr w:type="spellStart"/>
            <w:r w:rsidRPr="00326237">
              <w:rPr>
                <w:rFonts w:ascii="Arial" w:hAnsi="Arial" w:cs="Arial"/>
                <w:sz w:val="20"/>
                <w:szCs w:val="20"/>
              </w:rPr>
              <w:t>Métrica</w:t>
            </w:r>
            <w:proofErr w:type="spellEnd"/>
            <w:r w:rsidRPr="00326237">
              <w:rPr>
                <w:rFonts w:ascii="Arial" w:hAnsi="Arial" w:cs="Arial"/>
                <w:sz w:val="20"/>
                <w:szCs w:val="20"/>
              </w:rPr>
              <w:t xml:space="preserve"> </w:t>
            </w:r>
          </w:p>
          <w:p w:rsidR="0063329C" w:rsidRPr="00326237" w:rsidRDefault="0063329C" w:rsidP="00A470E1">
            <w:pPr>
              <w:pStyle w:val="ListParagraph"/>
              <w:numPr>
                <w:ilvl w:val="0"/>
                <w:numId w:val="5"/>
              </w:numPr>
              <w:spacing w:after="0" w:line="240" w:lineRule="auto"/>
              <w:rPr>
                <w:rFonts w:ascii="Arial" w:hAnsi="Arial" w:cs="Arial"/>
                <w:sz w:val="20"/>
                <w:szCs w:val="20"/>
              </w:rPr>
            </w:pPr>
            <w:proofErr w:type="spellStart"/>
            <w:r w:rsidRPr="00326237">
              <w:rPr>
                <w:rFonts w:ascii="Arial" w:hAnsi="Arial" w:cs="Arial"/>
                <w:sz w:val="20"/>
                <w:szCs w:val="20"/>
              </w:rPr>
              <w:t>Sílaba</w:t>
            </w:r>
            <w:proofErr w:type="spellEnd"/>
            <w:r w:rsidRPr="00326237">
              <w:rPr>
                <w:rFonts w:ascii="Arial" w:hAnsi="Arial" w:cs="Arial"/>
                <w:sz w:val="20"/>
                <w:szCs w:val="20"/>
              </w:rPr>
              <w:t xml:space="preserve"> </w:t>
            </w:r>
            <w:proofErr w:type="spellStart"/>
            <w:r w:rsidRPr="00326237">
              <w:rPr>
                <w:rFonts w:ascii="Arial" w:hAnsi="Arial" w:cs="Arial"/>
                <w:sz w:val="20"/>
                <w:szCs w:val="20"/>
              </w:rPr>
              <w:t>métrica</w:t>
            </w:r>
            <w:proofErr w:type="spellEnd"/>
            <w:r w:rsidRPr="00326237">
              <w:rPr>
                <w:rFonts w:ascii="Arial" w:hAnsi="Arial" w:cs="Arial"/>
                <w:sz w:val="20"/>
                <w:szCs w:val="20"/>
              </w:rPr>
              <w:t xml:space="preserve"> (</w:t>
            </w:r>
            <w:proofErr w:type="spellStart"/>
            <w:r w:rsidRPr="00326237">
              <w:rPr>
                <w:rFonts w:ascii="Arial" w:hAnsi="Arial" w:cs="Arial"/>
                <w:sz w:val="20"/>
                <w:szCs w:val="20"/>
              </w:rPr>
              <w:t>poética</w:t>
            </w:r>
            <w:proofErr w:type="spellEnd"/>
            <w:r w:rsidRPr="00326237">
              <w:rPr>
                <w:rFonts w:ascii="Arial" w:hAnsi="Arial" w:cs="Arial"/>
                <w:sz w:val="20"/>
                <w:szCs w:val="20"/>
              </w:rPr>
              <w:t>)</w:t>
            </w:r>
          </w:p>
          <w:p w:rsidR="0063329C" w:rsidRPr="00326237" w:rsidRDefault="0063329C" w:rsidP="00A470E1">
            <w:pPr>
              <w:pStyle w:val="ListParagraph"/>
              <w:numPr>
                <w:ilvl w:val="0"/>
                <w:numId w:val="5"/>
              </w:numPr>
              <w:spacing w:after="0" w:line="240" w:lineRule="auto"/>
              <w:rPr>
                <w:rFonts w:ascii="Arial" w:hAnsi="Arial" w:cs="Arial"/>
                <w:sz w:val="20"/>
                <w:szCs w:val="20"/>
              </w:rPr>
            </w:pPr>
            <w:proofErr w:type="spellStart"/>
            <w:r w:rsidRPr="00326237">
              <w:rPr>
                <w:rFonts w:ascii="Arial" w:hAnsi="Arial" w:cs="Arial"/>
                <w:sz w:val="20"/>
                <w:szCs w:val="20"/>
              </w:rPr>
              <w:t>Licencias</w:t>
            </w:r>
            <w:proofErr w:type="spellEnd"/>
            <w:r w:rsidRPr="00326237">
              <w:rPr>
                <w:rFonts w:ascii="Arial" w:hAnsi="Arial" w:cs="Arial"/>
                <w:sz w:val="20"/>
                <w:szCs w:val="20"/>
              </w:rPr>
              <w:t xml:space="preserve"> </w:t>
            </w:r>
            <w:proofErr w:type="spellStart"/>
            <w:r w:rsidRPr="00326237">
              <w:rPr>
                <w:rFonts w:ascii="Arial" w:hAnsi="Arial" w:cs="Arial"/>
                <w:sz w:val="20"/>
                <w:szCs w:val="20"/>
              </w:rPr>
              <w:t>poéticas</w:t>
            </w:r>
            <w:proofErr w:type="spellEnd"/>
            <w:r w:rsidRPr="00326237">
              <w:rPr>
                <w:rFonts w:ascii="Arial" w:hAnsi="Arial" w:cs="Arial"/>
                <w:sz w:val="20"/>
                <w:szCs w:val="20"/>
              </w:rPr>
              <w:t xml:space="preserve"> </w:t>
            </w:r>
          </w:p>
          <w:p w:rsidR="0063329C" w:rsidRPr="00326237" w:rsidRDefault="0063329C" w:rsidP="00A470E1">
            <w:pPr>
              <w:pStyle w:val="ListParagraph"/>
              <w:numPr>
                <w:ilvl w:val="0"/>
                <w:numId w:val="5"/>
              </w:numPr>
              <w:spacing w:after="0" w:line="240" w:lineRule="auto"/>
              <w:rPr>
                <w:rFonts w:ascii="Arial" w:hAnsi="Arial" w:cs="Arial"/>
                <w:sz w:val="20"/>
                <w:szCs w:val="20"/>
              </w:rPr>
            </w:pPr>
            <w:r w:rsidRPr="00326237">
              <w:rPr>
                <w:rFonts w:ascii="Arial" w:hAnsi="Arial" w:cs="Arial"/>
                <w:sz w:val="20"/>
                <w:szCs w:val="20"/>
              </w:rPr>
              <w:t xml:space="preserve">Ley de </w:t>
            </w:r>
            <w:proofErr w:type="spellStart"/>
            <w:r w:rsidRPr="00326237">
              <w:rPr>
                <w:rFonts w:ascii="Arial" w:hAnsi="Arial" w:cs="Arial"/>
                <w:sz w:val="20"/>
                <w:szCs w:val="20"/>
              </w:rPr>
              <w:t>acento</w:t>
            </w:r>
            <w:proofErr w:type="spellEnd"/>
            <w:r w:rsidRPr="00326237">
              <w:rPr>
                <w:rFonts w:ascii="Arial" w:hAnsi="Arial" w:cs="Arial"/>
                <w:sz w:val="20"/>
                <w:szCs w:val="20"/>
              </w:rPr>
              <w:t xml:space="preserve"> final </w:t>
            </w:r>
          </w:p>
          <w:p w:rsidR="0063329C" w:rsidRPr="00326237" w:rsidRDefault="0063329C" w:rsidP="00A470E1">
            <w:pPr>
              <w:pStyle w:val="ListParagraph"/>
              <w:numPr>
                <w:ilvl w:val="0"/>
                <w:numId w:val="5"/>
              </w:numPr>
              <w:spacing w:after="0" w:line="240" w:lineRule="auto"/>
              <w:rPr>
                <w:rFonts w:ascii="Arial" w:hAnsi="Arial" w:cs="Arial"/>
                <w:sz w:val="20"/>
                <w:szCs w:val="20"/>
                <w:lang w:val="es-PR"/>
              </w:rPr>
            </w:pPr>
            <w:r w:rsidRPr="00326237">
              <w:rPr>
                <w:rFonts w:ascii="Arial" w:hAnsi="Arial" w:cs="Arial"/>
                <w:sz w:val="20"/>
                <w:szCs w:val="20"/>
                <w:lang w:val="es-PR"/>
              </w:rPr>
              <w:t xml:space="preserve">Versos de arte mayor y menor </w:t>
            </w:r>
          </w:p>
          <w:p w:rsidR="0063329C" w:rsidRPr="00326237" w:rsidRDefault="0063329C" w:rsidP="00A470E1">
            <w:pPr>
              <w:pStyle w:val="ListParagraph"/>
              <w:numPr>
                <w:ilvl w:val="0"/>
                <w:numId w:val="5"/>
              </w:numPr>
              <w:spacing w:after="0" w:line="240" w:lineRule="auto"/>
              <w:rPr>
                <w:rFonts w:ascii="Arial" w:hAnsi="Arial" w:cs="Arial"/>
                <w:sz w:val="20"/>
                <w:szCs w:val="20"/>
              </w:rPr>
            </w:pPr>
            <w:r w:rsidRPr="00326237">
              <w:rPr>
                <w:rFonts w:ascii="Arial" w:hAnsi="Arial" w:cs="Arial"/>
                <w:sz w:val="20"/>
                <w:szCs w:val="20"/>
              </w:rPr>
              <w:t>Rima</w:t>
            </w:r>
          </w:p>
          <w:p w:rsidR="0063329C" w:rsidRPr="00326237" w:rsidRDefault="0063329C" w:rsidP="00A470E1">
            <w:pPr>
              <w:pStyle w:val="ListParagraph"/>
              <w:numPr>
                <w:ilvl w:val="0"/>
                <w:numId w:val="5"/>
              </w:numPr>
              <w:spacing w:after="0" w:line="240" w:lineRule="auto"/>
              <w:rPr>
                <w:rFonts w:ascii="Arial" w:hAnsi="Arial" w:cs="Arial"/>
                <w:sz w:val="20"/>
                <w:szCs w:val="20"/>
                <w:lang w:val="es-PR"/>
              </w:rPr>
            </w:pPr>
            <w:r w:rsidRPr="00326237">
              <w:rPr>
                <w:rFonts w:ascii="Arial" w:hAnsi="Arial" w:cs="Arial"/>
                <w:sz w:val="20"/>
                <w:szCs w:val="20"/>
                <w:lang w:val="es-PR"/>
              </w:rPr>
              <w:t xml:space="preserve">Tipos de estrofas y composiciones poéticas </w:t>
            </w:r>
          </w:p>
          <w:p w:rsidR="0063329C" w:rsidRPr="00326237" w:rsidRDefault="0063329C" w:rsidP="00A470E1">
            <w:pPr>
              <w:pStyle w:val="msoaccenttext6"/>
              <w:widowControl w:val="0"/>
              <w:numPr>
                <w:ilvl w:val="0"/>
                <w:numId w:val="6"/>
              </w:numPr>
              <w:jc w:val="left"/>
              <w:rPr>
                <w:rFonts w:ascii="Arial" w:hAnsi="Arial" w:cs="Arial"/>
                <w:color w:val="auto"/>
                <w:sz w:val="20"/>
                <w:szCs w:val="20"/>
                <w:lang w:val="es-PR"/>
              </w:rPr>
            </w:pPr>
            <w:r w:rsidRPr="00326237">
              <w:rPr>
                <w:rFonts w:ascii="Arial" w:hAnsi="Arial" w:cs="Arial"/>
                <w:color w:val="auto"/>
                <w:sz w:val="20"/>
                <w:szCs w:val="20"/>
                <w:lang w:val="es-PR"/>
              </w:rPr>
              <w:t xml:space="preserve">El maestro usará el poema </w:t>
            </w:r>
            <w:r w:rsidRPr="00326237">
              <w:rPr>
                <w:rFonts w:ascii="Arial" w:hAnsi="Arial" w:cs="Arial"/>
                <w:i/>
                <w:color w:val="auto"/>
                <w:sz w:val="20"/>
                <w:szCs w:val="20"/>
                <w:lang w:val="es-PR"/>
              </w:rPr>
              <w:t xml:space="preserve">Oficio de vivir </w:t>
            </w:r>
            <w:r w:rsidRPr="00326237">
              <w:rPr>
                <w:rFonts w:ascii="Arial" w:hAnsi="Arial" w:cs="Arial"/>
                <w:color w:val="auto"/>
                <w:sz w:val="20"/>
                <w:szCs w:val="20"/>
                <w:lang w:val="es-PR"/>
              </w:rPr>
              <w:t xml:space="preserve">de </w:t>
            </w:r>
            <w:proofErr w:type="spellStart"/>
            <w:r w:rsidRPr="00326237">
              <w:rPr>
                <w:rFonts w:ascii="Arial" w:hAnsi="Arial" w:cs="Arial"/>
                <w:color w:val="auto"/>
                <w:sz w:val="20"/>
                <w:szCs w:val="20"/>
                <w:lang w:val="es-PR"/>
              </w:rPr>
              <w:t>Noni</w:t>
            </w:r>
            <w:proofErr w:type="spellEnd"/>
            <w:r w:rsidRPr="00326237">
              <w:rPr>
                <w:rFonts w:ascii="Arial" w:hAnsi="Arial" w:cs="Arial"/>
                <w:color w:val="auto"/>
                <w:sz w:val="20"/>
                <w:szCs w:val="20"/>
                <w:lang w:val="es-PR"/>
              </w:rPr>
              <w:t xml:space="preserve"> Benegas para modelar cómo se hacer un análisis de la estructura de un poema. </w:t>
            </w:r>
          </w:p>
          <w:p w:rsidR="0063329C" w:rsidRPr="00326237" w:rsidRDefault="0063329C" w:rsidP="00A470E1">
            <w:pPr>
              <w:pStyle w:val="msoaccenttext6"/>
              <w:widowControl w:val="0"/>
              <w:numPr>
                <w:ilvl w:val="0"/>
                <w:numId w:val="6"/>
              </w:numPr>
              <w:jc w:val="left"/>
              <w:rPr>
                <w:rFonts w:ascii="Arial" w:hAnsi="Arial" w:cs="Arial"/>
                <w:color w:val="auto"/>
                <w:sz w:val="20"/>
                <w:szCs w:val="20"/>
                <w:lang w:val="es-PR"/>
              </w:rPr>
            </w:pPr>
            <w:r w:rsidRPr="00326237">
              <w:rPr>
                <w:rFonts w:ascii="Arial" w:hAnsi="Arial" w:cs="Arial"/>
                <w:color w:val="auto"/>
                <w:sz w:val="20"/>
                <w:szCs w:val="20"/>
                <w:lang w:val="es-PR"/>
              </w:rPr>
              <w:t xml:space="preserve">Utilice los siguientes recursos disponibles en la internet para crear su presentación: </w:t>
            </w:r>
          </w:p>
          <w:p w:rsidR="0063329C" w:rsidRPr="00326237" w:rsidRDefault="00326237" w:rsidP="00A470E1">
            <w:pPr>
              <w:pStyle w:val="ListParagraph"/>
              <w:numPr>
                <w:ilvl w:val="0"/>
                <w:numId w:val="5"/>
              </w:numPr>
              <w:spacing w:after="0" w:line="240" w:lineRule="auto"/>
              <w:rPr>
                <w:rFonts w:ascii="Arial" w:hAnsi="Arial" w:cs="Arial"/>
                <w:sz w:val="20"/>
                <w:szCs w:val="20"/>
                <w:lang w:val="es-PR"/>
              </w:rPr>
            </w:pPr>
            <w:hyperlink r:id="rId14" w:history="1">
              <w:r w:rsidR="0063329C" w:rsidRPr="00326237">
                <w:rPr>
                  <w:rStyle w:val="Hyperlink"/>
                  <w:rFonts w:ascii="Arial" w:hAnsi="Arial" w:cs="Arial"/>
                  <w:color w:val="auto"/>
                  <w:sz w:val="20"/>
                  <w:szCs w:val="20"/>
                  <w:lang w:val="es-PR"/>
                </w:rPr>
                <w:t>http://faculty.mansfield.edu/wkeeth/versificacion.pdf</w:t>
              </w:r>
            </w:hyperlink>
            <w:r w:rsidR="0063329C" w:rsidRPr="00326237">
              <w:rPr>
                <w:rFonts w:ascii="Arial" w:hAnsi="Arial" w:cs="Arial"/>
                <w:sz w:val="20"/>
                <w:szCs w:val="20"/>
                <w:lang w:val="es-PR"/>
              </w:rPr>
              <w:t xml:space="preserve"> </w:t>
            </w:r>
          </w:p>
          <w:p w:rsidR="0063329C" w:rsidRPr="00326237" w:rsidRDefault="00326237" w:rsidP="00A470E1">
            <w:pPr>
              <w:pStyle w:val="ListParagraph"/>
              <w:numPr>
                <w:ilvl w:val="0"/>
                <w:numId w:val="5"/>
              </w:numPr>
              <w:spacing w:after="0" w:line="240" w:lineRule="auto"/>
              <w:rPr>
                <w:rStyle w:val="Hyperlink"/>
                <w:rFonts w:ascii="Arial" w:hAnsi="Arial" w:cs="Arial"/>
                <w:color w:val="auto"/>
                <w:sz w:val="20"/>
                <w:szCs w:val="20"/>
                <w:u w:val="none"/>
                <w:lang w:val="es-PR"/>
              </w:rPr>
            </w:pPr>
            <w:hyperlink r:id="rId15" w:history="1">
              <w:r w:rsidR="0063329C" w:rsidRPr="00326237">
                <w:rPr>
                  <w:rStyle w:val="Hyperlink"/>
                  <w:rFonts w:ascii="Arial" w:hAnsi="Arial" w:cs="Arial"/>
                  <w:color w:val="auto"/>
                  <w:sz w:val="20"/>
                  <w:szCs w:val="20"/>
                  <w:lang w:val="es-PR"/>
                </w:rPr>
                <w:t>http://faculty.cord.edu/gargurev/anapoe2.html</w:t>
              </w:r>
            </w:hyperlink>
          </w:p>
          <w:p w:rsidR="00851084" w:rsidRPr="00326237" w:rsidRDefault="00326237" w:rsidP="00A470E1">
            <w:pPr>
              <w:pStyle w:val="ListParagraph"/>
              <w:numPr>
                <w:ilvl w:val="0"/>
                <w:numId w:val="5"/>
              </w:numPr>
              <w:spacing w:after="0" w:line="240" w:lineRule="auto"/>
              <w:rPr>
                <w:rFonts w:ascii="Arial" w:hAnsi="Arial" w:cs="Arial"/>
                <w:sz w:val="20"/>
                <w:szCs w:val="20"/>
                <w:lang w:val="es-PR"/>
              </w:rPr>
            </w:pPr>
            <w:hyperlink r:id="rId16" w:history="1">
              <w:r w:rsidR="0063329C" w:rsidRPr="00326237">
                <w:rPr>
                  <w:rStyle w:val="Hyperlink"/>
                  <w:rFonts w:ascii="Arial" w:hAnsi="Arial" w:cs="Arial"/>
                  <w:color w:val="auto"/>
                  <w:sz w:val="20"/>
                  <w:szCs w:val="20"/>
                  <w:lang w:val="es-PR"/>
                </w:rPr>
                <w:t>http://www.udel.edu/fllt/faculty/aml/201files/ElemVerso.ht</w:t>
              </w:r>
            </w:hyperlink>
          </w:p>
        </w:tc>
        <w:tc>
          <w:tcPr>
            <w:tcW w:w="962" w:type="pct"/>
          </w:tcPr>
          <w:sdt>
            <w:sdtPr>
              <w:rPr>
                <w:rFonts w:ascii="Arial" w:hAnsi="Arial" w:cs="Arial"/>
                <w:bCs/>
                <w:sz w:val="20"/>
                <w:szCs w:val="20"/>
              </w:rPr>
              <w:id w:val="1756563160"/>
              <w:placeholder>
                <w:docPart w:val="C5617EEE45694EBC8267AAC2BF53F89F"/>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Content>
              <w:p w:rsidR="00851084" w:rsidRPr="00326237" w:rsidRDefault="0014400E" w:rsidP="00851084">
                <w:pPr>
                  <w:spacing w:after="0" w:line="240" w:lineRule="auto"/>
                  <w:rPr>
                    <w:rFonts w:ascii="Arial" w:hAnsi="Arial" w:cs="Arial"/>
                    <w:bCs/>
                    <w:sz w:val="20"/>
                    <w:szCs w:val="20"/>
                  </w:rPr>
                </w:pPr>
                <w:r w:rsidRPr="00326237">
                  <w:rPr>
                    <w:rFonts w:ascii="Arial" w:hAnsi="Arial" w:cs="Arial"/>
                    <w:bCs/>
                    <w:sz w:val="20"/>
                    <w:szCs w:val="20"/>
                  </w:rPr>
                  <w:t>Discusión oral del tema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851084" w:rsidRPr="00326237" w:rsidRDefault="0014400E" w:rsidP="00A470E1">
            <w:pPr>
              <w:numPr>
                <w:ilvl w:val="0"/>
                <w:numId w:val="2"/>
              </w:numPr>
              <w:spacing w:after="0"/>
              <w:rPr>
                <w:rFonts w:ascii="Arial" w:hAnsi="Arial" w:cs="Arial"/>
                <w:sz w:val="20"/>
                <w:szCs w:val="20"/>
              </w:rPr>
            </w:pPr>
            <w:r w:rsidRPr="00326237">
              <w:rPr>
                <w:rFonts w:ascii="Arial" w:hAnsi="Arial" w:cs="Arial"/>
                <w:sz w:val="20"/>
                <w:szCs w:val="20"/>
              </w:rPr>
              <w:t>Modelar y aclarar dudas.</w:t>
            </w:r>
          </w:p>
        </w:tc>
        <w:tc>
          <w:tcPr>
            <w:tcW w:w="867" w:type="pct"/>
          </w:tcPr>
          <w:sdt>
            <w:sdtPr>
              <w:rPr>
                <w:rFonts w:ascii="Arial" w:hAnsi="Arial" w:cs="Arial"/>
                <w:bCs/>
                <w:sz w:val="20"/>
                <w:szCs w:val="20"/>
              </w:rPr>
              <w:id w:val="-784270905"/>
              <w:placeholder>
                <w:docPart w:val="183B11162FBE465A9C99FA07C292CC92"/>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Estudio y discusión de la lectura" w:value="Estudio y discusión de la lectura"/>
              </w:comboBox>
            </w:sdtPr>
            <w:sdtContent>
              <w:p w:rsidR="00851084" w:rsidRPr="00326237" w:rsidRDefault="00A83803" w:rsidP="00851084">
                <w:pPr>
                  <w:spacing w:after="0" w:line="240" w:lineRule="auto"/>
                  <w:rPr>
                    <w:rFonts w:ascii="Arial" w:hAnsi="Arial" w:cs="Arial"/>
                    <w:bCs/>
                    <w:sz w:val="20"/>
                    <w:szCs w:val="20"/>
                  </w:rPr>
                </w:pPr>
                <w:r w:rsidRPr="00326237">
                  <w:rPr>
                    <w:rFonts w:ascii="Arial" w:hAnsi="Arial" w:cs="Arial"/>
                    <w:bCs/>
                    <w:sz w:val="20"/>
                    <w:szCs w:val="20"/>
                  </w:rPr>
                  <w:t>Estudio y discusión de la lectura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A83803" w:rsidRPr="00326237" w:rsidRDefault="00A83803" w:rsidP="00A470E1">
            <w:pPr>
              <w:pStyle w:val="ListParagraph"/>
              <w:numPr>
                <w:ilvl w:val="0"/>
                <w:numId w:val="2"/>
              </w:numPr>
              <w:spacing w:after="0"/>
              <w:rPr>
                <w:rFonts w:ascii="Arial" w:hAnsi="Arial" w:cs="Arial"/>
                <w:sz w:val="20"/>
                <w:szCs w:val="20"/>
              </w:rPr>
            </w:pPr>
            <w:r w:rsidRPr="00326237">
              <w:rPr>
                <w:rFonts w:ascii="Arial" w:hAnsi="Arial" w:cs="Arial"/>
                <w:sz w:val="20"/>
                <w:szCs w:val="20"/>
                <w:lang w:val="es-PR"/>
              </w:rPr>
              <w:t xml:space="preserve">Durante la lectura: Proporcione propósitos al leer: ¿Qué expresan los hablantes líricos? ¿Cuál es el tema de los poemas? ¿Cómo se relacionan los poemas? </w:t>
            </w:r>
            <w:r w:rsidRPr="00326237">
              <w:rPr>
                <w:rFonts w:ascii="Arial" w:hAnsi="Arial" w:cs="Arial"/>
                <w:sz w:val="20"/>
                <w:szCs w:val="20"/>
              </w:rPr>
              <w:t>¿</w:t>
            </w:r>
            <w:proofErr w:type="spellStart"/>
            <w:r w:rsidRPr="00326237">
              <w:rPr>
                <w:rFonts w:ascii="Arial" w:hAnsi="Arial" w:cs="Arial"/>
                <w:sz w:val="20"/>
                <w:szCs w:val="20"/>
              </w:rPr>
              <w:t>Por</w:t>
            </w:r>
            <w:proofErr w:type="spellEnd"/>
            <w:r w:rsidRPr="00326237">
              <w:rPr>
                <w:rFonts w:ascii="Arial" w:hAnsi="Arial" w:cs="Arial"/>
                <w:sz w:val="20"/>
                <w:szCs w:val="20"/>
              </w:rPr>
              <w:t xml:space="preserve"> </w:t>
            </w:r>
            <w:proofErr w:type="spellStart"/>
            <w:r w:rsidRPr="00326237">
              <w:rPr>
                <w:rFonts w:ascii="Arial" w:hAnsi="Arial" w:cs="Arial"/>
                <w:sz w:val="20"/>
                <w:szCs w:val="20"/>
              </w:rPr>
              <w:t>qué</w:t>
            </w:r>
            <w:proofErr w:type="spellEnd"/>
            <w:r w:rsidRPr="00326237">
              <w:rPr>
                <w:rFonts w:ascii="Arial" w:hAnsi="Arial" w:cs="Arial"/>
                <w:sz w:val="20"/>
                <w:szCs w:val="20"/>
              </w:rPr>
              <w:t>? ¿</w:t>
            </w:r>
            <w:proofErr w:type="spellStart"/>
            <w:r w:rsidRPr="00326237">
              <w:rPr>
                <w:rFonts w:ascii="Arial" w:hAnsi="Arial" w:cs="Arial"/>
                <w:sz w:val="20"/>
                <w:szCs w:val="20"/>
              </w:rPr>
              <w:t>Qué</w:t>
            </w:r>
            <w:proofErr w:type="spellEnd"/>
            <w:r w:rsidRPr="00326237">
              <w:rPr>
                <w:rFonts w:ascii="Arial" w:hAnsi="Arial" w:cs="Arial"/>
                <w:sz w:val="20"/>
                <w:szCs w:val="20"/>
              </w:rPr>
              <w:t xml:space="preserve"> </w:t>
            </w:r>
            <w:proofErr w:type="spellStart"/>
            <w:r w:rsidRPr="00326237">
              <w:rPr>
                <w:rFonts w:ascii="Arial" w:hAnsi="Arial" w:cs="Arial"/>
                <w:sz w:val="20"/>
                <w:szCs w:val="20"/>
              </w:rPr>
              <w:t>recursos</w:t>
            </w:r>
            <w:proofErr w:type="spellEnd"/>
            <w:r w:rsidRPr="00326237">
              <w:rPr>
                <w:rFonts w:ascii="Arial" w:hAnsi="Arial" w:cs="Arial"/>
                <w:sz w:val="20"/>
                <w:szCs w:val="20"/>
              </w:rPr>
              <w:t xml:space="preserve"> </w:t>
            </w:r>
            <w:proofErr w:type="spellStart"/>
            <w:r w:rsidRPr="00326237">
              <w:rPr>
                <w:rFonts w:ascii="Arial" w:hAnsi="Arial" w:cs="Arial"/>
                <w:sz w:val="20"/>
                <w:szCs w:val="20"/>
              </w:rPr>
              <w:t>literarios</w:t>
            </w:r>
            <w:proofErr w:type="spellEnd"/>
            <w:r w:rsidRPr="00326237">
              <w:rPr>
                <w:rFonts w:ascii="Arial" w:hAnsi="Arial" w:cs="Arial"/>
                <w:sz w:val="20"/>
                <w:szCs w:val="20"/>
              </w:rPr>
              <w:t xml:space="preserve"> </w:t>
            </w:r>
            <w:proofErr w:type="spellStart"/>
            <w:r w:rsidRPr="00326237">
              <w:rPr>
                <w:rFonts w:ascii="Arial" w:hAnsi="Arial" w:cs="Arial"/>
                <w:sz w:val="20"/>
                <w:szCs w:val="20"/>
              </w:rPr>
              <w:t>utiliza</w:t>
            </w:r>
            <w:proofErr w:type="spellEnd"/>
            <w:r w:rsidRPr="00326237">
              <w:rPr>
                <w:rFonts w:ascii="Arial" w:hAnsi="Arial" w:cs="Arial"/>
                <w:sz w:val="20"/>
                <w:szCs w:val="20"/>
              </w:rPr>
              <w:t xml:space="preserve"> el </w:t>
            </w:r>
            <w:proofErr w:type="spellStart"/>
            <w:r w:rsidRPr="00326237">
              <w:rPr>
                <w:rFonts w:ascii="Arial" w:hAnsi="Arial" w:cs="Arial"/>
                <w:sz w:val="20"/>
                <w:szCs w:val="20"/>
              </w:rPr>
              <w:t>autor</w:t>
            </w:r>
            <w:proofErr w:type="spellEnd"/>
            <w:r w:rsidRPr="00326237">
              <w:rPr>
                <w:rFonts w:ascii="Arial" w:hAnsi="Arial" w:cs="Arial"/>
                <w:sz w:val="20"/>
                <w:szCs w:val="20"/>
              </w:rPr>
              <w:t xml:space="preserve">? </w:t>
            </w:r>
          </w:p>
          <w:p w:rsidR="00A83803" w:rsidRPr="00326237" w:rsidRDefault="00A83803"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 xml:space="preserve">Pídales a los estudiantes que lean silenciosamente los poemas y contesten las preguntas. </w:t>
            </w:r>
          </w:p>
          <w:p w:rsidR="00851084" w:rsidRPr="00326237" w:rsidRDefault="00851084" w:rsidP="00A83803">
            <w:pPr>
              <w:spacing w:after="0"/>
              <w:ind w:left="360"/>
              <w:rPr>
                <w:rFonts w:ascii="Arial" w:hAnsi="Arial" w:cs="Arial"/>
                <w:sz w:val="20"/>
                <w:szCs w:val="20"/>
              </w:rPr>
            </w:pPr>
          </w:p>
        </w:tc>
        <w:tc>
          <w:tcPr>
            <w:tcW w:w="864" w:type="pct"/>
          </w:tcPr>
          <w:sdt>
            <w:sdtPr>
              <w:rPr>
                <w:rFonts w:ascii="Arial" w:hAnsi="Arial" w:cs="Arial"/>
                <w:bCs/>
                <w:sz w:val="20"/>
                <w:szCs w:val="20"/>
              </w:rPr>
              <w:id w:val="-1173332415"/>
              <w:placeholder>
                <w:docPart w:val="F503538C292F4B96853DFAD2F21DB699"/>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Completar ejercicios de práctica formal" w:value="Completar ejercicios de práctica formal"/>
              </w:comboBox>
            </w:sdtPr>
            <w:sdtContent>
              <w:p w:rsidR="00851084" w:rsidRPr="00326237" w:rsidRDefault="00A137E9" w:rsidP="00851084">
                <w:pPr>
                  <w:spacing w:after="0" w:line="240" w:lineRule="auto"/>
                  <w:rPr>
                    <w:rFonts w:ascii="Arial" w:hAnsi="Arial" w:cs="Arial"/>
                    <w:bCs/>
                    <w:sz w:val="20"/>
                    <w:szCs w:val="20"/>
                  </w:rPr>
                </w:pPr>
                <w:r w:rsidRPr="00326237">
                  <w:rPr>
                    <w:rFonts w:ascii="Arial" w:hAnsi="Arial" w:cs="Arial"/>
                    <w:bCs/>
                    <w:sz w:val="20"/>
                    <w:szCs w:val="20"/>
                  </w:rPr>
                  <w:t>Completar ejercicios de práctica formal</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851084" w:rsidRPr="00326237" w:rsidRDefault="00A137E9" w:rsidP="00A470E1">
            <w:pPr>
              <w:numPr>
                <w:ilvl w:val="0"/>
                <w:numId w:val="2"/>
              </w:numPr>
              <w:spacing w:after="0"/>
              <w:rPr>
                <w:rFonts w:ascii="Arial" w:hAnsi="Arial" w:cs="Arial"/>
                <w:sz w:val="20"/>
                <w:szCs w:val="20"/>
              </w:rPr>
            </w:pPr>
            <w:r w:rsidRPr="00326237">
              <w:rPr>
                <w:rFonts w:ascii="Arial" w:hAnsi="Arial" w:cs="Arial"/>
                <w:sz w:val="20"/>
                <w:szCs w:val="20"/>
              </w:rPr>
              <w:t>Los estudiantes trabajan individualmente.</w:t>
            </w:r>
          </w:p>
        </w:tc>
        <w:tc>
          <w:tcPr>
            <w:tcW w:w="866" w:type="pct"/>
          </w:tcPr>
          <w:sdt>
            <w:sdtPr>
              <w:rPr>
                <w:rFonts w:ascii="Arial" w:hAnsi="Arial" w:cs="Arial"/>
                <w:bCs/>
                <w:sz w:val="20"/>
                <w:szCs w:val="20"/>
              </w:rPr>
              <w:id w:val="1225249511"/>
              <w:placeholder>
                <w:docPart w:val="2CEE62F80D5C467789ACA2EDDA2BEFBD"/>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Completar ejercicios de práctica formal" w:value="Completar ejercicios de práctica formal"/>
              </w:comboBox>
            </w:sdtPr>
            <w:sdtContent>
              <w:p w:rsidR="00FC619C" w:rsidRPr="00326237" w:rsidRDefault="00FC619C" w:rsidP="00FC619C">
                <w:pPr>
                  <w:spacing w:after="0" w:line="240" w:lineRule="auto"/>
                  <w:rPr>
                    <w:rFonts w:ascii="Arial" w:hAnsi="Arial" w:cs="Arial"/>
                    <w:bCs/>
                    <w:sz w:val="20"/>
                    <w:szCs w:val="20"/>
                  </w:rPr>
                </w:pPr>
                <w:r w:rsidRPr="00326237">
                  <w:rPr>
                    <w:rFonts w:ascii="Arial" w:hAnsi="Arial" w:cs="Arial"/>
                    <w:bCs/>
                    <w:sz w:val="20"/>
                    <w:szCs w:val="20"/>
                  </w:rPr>
                  <w:t>Completar ejercicios de práctica formal</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851084" w:rsidRPr="00326237" w:rsidRDefault="00FC619C" w:rsidP="00A470E1">
            <w:pPr>
              <w:pStyle w:val="msoaccenttext6"/>
              <w:widowControl w:val="0"/>
              <w:numPr>
                <w:ilvl w:val="0"/>
                <w:numId w:val="2"/>
              </w:numPr>
              <w:contextualSpacing/>
              <w:jc w:val="left"/>
              <w:rPr>
                <w:rFonts w:ascii="Arial" w:hAnsi="Arial" w:cs="Arial"/>
                <w:color w:val="auto"/>
                <w:sz w:val="20"/>
                <w:szCs w:val="20"/>
                <w:lang w:val="es-PR"/>
              </w:rPr>
            </w:pPr>
            <w:r w:rsidRPr="00326237">
              <w:rPr>
                <w:rFonts w:ascii="Arial" w:hAnsi="Arial" w:cs="Arial"/>
                <w:color w:val="auto"/>
                <w:sz w:val="20"/>
                <w:szCs w:val="20"/>
                <w:lang w:val="es-PR"/>
              </w:rPr>
              <w:t>Los estudiantes trabajan individualmente.</w:t>
            </w:r>
          </w:p>
        </w:tc>
      </w:tr>
      <w:tr w:rsidR="00326237" w:rsidRPr="00326237" w:rsidTr="00851084">
        <w:trPr>
          <w:trHeight w:val="189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Actividad de Cierre</w:t>
            </w:r>
          </w:p>
        </w:tc>
        <w:tc>
          <w:tcPr>
            <w:tcW w:w="866" w:type="pct"/>
          </w:tcPr>
          <w:sdt>
            <w:sdtPr>
              <w:rPr>
                <w:rFonts w:ascii="Arial" w:hAnsi="Arial" w:cs="Arial"/>
                <w:bCs/>
                <w:sz w:val="20"/>
                <w:szCs w:val="20"/>
              </w:rPr>
              <w:id w:val="-451709775"/>
              <w:placeholder>
                <w:docPart w:val="B7C6657CEBAB464A97185864142FDBE9"/>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63329C" w:rsidP="00851084">
                <w:pPr>
                  <w:rPr>
                    <w:rFonts w:ascii="Arial" w:hAnsi="Arial" w:cs="Arial"/>
                    <w:bCs/>
                    <w:sz w:val="20"/>
                    <w:szCs w:val="20"/>
                  </w:rPr>
                </w:pPr>
                <w:r w:rsidRPr="00326237">
                  <w:rPr>
                    <w:rFonts w:ascii="Arial" w:hAnsi="Arial" w:cs="Arial"/>
                    <w:bCs/>
                    <w:sz w:val="20"/>
                    <w:szCs w:val="20"/>
                  </w:rPr>
                  <w:t>Resumen del material discutido</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63329C" w:rsidP="00A470E1">
            <w:pPr>
              <w:numPr>
                <w:ilvl w:val="0"/>
                <w:numId w:val="2"/>
              </w:numPr>
              <w:spacing w:after="0"/>
              <w:rPr>
                <w:rFonts w:ascii="Arial" w:hAnsi="Arial" w:cs="Arial"/>
                <w:sz w:val="20"/>
                <w:szCs w:val="20"/>
              </w:rPr>
            </w:pPr>
            <w:r w:rsidRPr="00326237">
              <w:rPr>
                <w:rFonts w:ascii="Arial" w:hAnsi="Arial" w:cs="Arial"/>
                <w:sz w:val="20"/>
                <w:szCs w:val="20"/>
              </w:rPr>
              <w:t>El estudiante puede copiar el resumen en su libreta.</w:t>
            </w:r>
          </w:p>
        </w:tc>
        <w:tc>
          <w:tcPr>
            <w:tcW w:w="962" w:type="pct"/>
          </w:tcPr>
          <w:sdt>
            <w:sdtPr>
              <w:rPr>
                <w:rFonts w:ascii="Arial" w:hAnsi="Arial" w:cs="Arial"/>
                <w:bCs/>
                <w:sz w:val="20"/>
                <w:szCs w:val="20"/>
              </w:rPr>
              <w:id w:val="100541255"/>
              <w:placeholder>
                <w:docPart w:val="96D0DA95B96E4A4DA452AE982A9FB74A"/>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14400E" w:rsidP="00851084">
                <w:pPr>
                  <w:rPr>
                    <w:rFonts w:ascii="Arial" w:hAnsi="Arial" w:cs="Arial"/>
                    <w:bCs/>
                    <w:sz w:val="20"/>
                    <w:szCs w:val="20"/>
                  </w:rPr>
                </w:pPr>
                <w:r w:rsidRPr="00326237">
                  <w:rPr>
                    <w:rFonts w:ascii="Arial" w:hAnsi="Arial" w:cs="Arial"/>
                    <w:bCs/>
                    <w:sz w:val="20"/>
                    <w:szCs w:val="20"/>
                  </w:rPr>
                  <w:t>Resumen del material discutido</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14400E" w:rsidP="00A470E1">
            <w:pPr>
              <w:numPr>
                <w:ilvl w:val="0"/>
                <w:numId w:val="2"/>
              </w:numPr>
              <w:spacing w:after="0"/>
              <w:rPr>
                <w:rFonts w:ascii="Arial" w:hAnsi="Arial" w:cs="Arial"/>
                <w:sz w:val="20"/>
                <w:szCs w:val="20"/>
              </w:rPr>
            </w:pPr>
            <w:r w:rsidRPr="00326237">
              <w:rPr>
                <w:rFonts w:ascii="Arial" w:hAnsi="Arial" w:cs="Arial"/>
                <w:sz w:val="20"/>
                <w:szCs w:val="20"/>
              </w:rPr>
              <w:t>El estudiante puede copiar el resumen en su libreta.</w:t>
            </w:r>
          </w:p>
        </w:tc>
        <w:tc>
          <w:tcPr>
            <w:tcW w:w="867" w:type="pct"/>
          </w:tcPr>
          <w:sdt>
            <w:sdtPr>
              <w:rPr>
                <w:rFonts w:ascii="Arial" w:hAnsi="Arial" w:cs="Arial"/>
                <w:bCs/>
                <w:sz w:val="20"/>
                <w:szCs w:val="20"/>
              </w:rPr>
              <w:id w:val="-1582667072"/>
              <w:placeholder>
                <w:docPart w:val="37923C62B476459F9D783B7496DBF7AC"/>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FB7D01" w:rsidP="00851084">
                <w:pPr>
                  <w:rPr>
                    <w:rFonts w:ascii="Arial" w:hAnsi="Arial" w:cs="Arial"/>
                    <w:bCs/>
                    <w:sz w:val="20"/>
                    <w:szCs w:val="20"/>
                  </w:rPr>
                </w:pPr>
                <w:r w:rsidRPr="00326237">
                  <w:rPr>
                    <w:rFonts w:ascii="Arial" w:hAnsi="Arial" w:cs="Arial"/>
                    <w:bCs/>
                    <w:sz w:val="20"/>
                    <w:szCs w:val="20"/>
                  </w:rPr>
                  <w:t>Discusión de lectura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FB7D01" w:rsidRPr="00326237" w:rsidRDefault="00FB7D01" w:rsidP="00A470E1">
            <w:pPr>
              <w:pStyle w:val="ListParagraph"/>
              <w:numPr>
                <w:ilvl w:val="0"/>
                <w:numId w:val="2"/>
              </w:numPr>
              <w:spacing w:after="0"/>
              <w:rPr>
                <w:rFonts w:ascii="Arial" w:hAnsi="Arial" w:cs="Arial"/>
                <w:sz w:val="20"/>
                <w:szCs w:val="20"/>
                <w:lang w:val="es-PR"/>
              </w:rPr>
            </w:pPr>
            <w:r w:rsidRPr="00326237">
              <w:rPr>
                <w:rFonts w:ascii="Arial" w:hAnsi="Arial" w:cs="Arial"/>
                <w:sz w:val="20"/>
                <w:szCs w:val="20"/>
                <w:lang w:val="es-PR"/>
              </w:rPr>
              <w:t xml:space="preserve">Después de la lectura: Lea en voz alta los poemas con sus estudiantes. </w:t>
            </w:r>
          </w:p>
          <w:p w:rsidR="00851084" w:rsidRPr="00326237" w:rsidRDefault="00FB7D01" w:rsidP="00A470E1">
            <w:pPr>
              <w:numPr>
                <w:ilvl w:val="0"/>
                <w:numId w:val="2"/>
              </w:numPr>
              <w:spacing w:after="0"/>
              <w:rPr>
                <w:rFonts w:ascii="Arial" w:hAnsi="Arial" w:cs="Arial"/>
                <w:sz w:val="20"/>
                <w:szCs w:val="20"/>
              </w:rPr>
            </w:pPr>
            <w:r w:rsidRPr="00326237">
              <w:rPr>
                <w:rFonts w:ascii="Arial" w:hAnsi="Arial" w:cs="Arial"/>
                <w:sz w:val="20"/>
                <w:szCs w:val="20"/>
              </w:rPr>
              <w:t>Al finalizar la lectura, mediante una discusión socializada discuta las preguntas que se asignaron como propósitos para la lectura.</w:t>
            </w:r>
          </w:p>
        </w:tc>
        <w:tc>
          <w:tcPr>
            <w:tcW w:w="864" w:type="pct"/>
          </w:tcPr>
          <w:sdt>
            <w:sdtPr>
              <w:rPr>
                <w:rFonts w:ascii="Arial" w:hAnsi="Arial" w:cs="Arial"/>
                <w:bCs/>
                <w:sz w:val="20"/>
                <w:szCs w:val="20"/>
              </w:rPr>
              <w:id w:val="-1911231733"/>
              <w:placeholder>
                <w:docPart w:val="37CE968FC58146B4B22EE00DEC3D6A42"/>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A137E9" w:rsidP="00851084">
                <w:pPr>
                  <w:rPr>
                    <w:rFonts w:ascii="Arial" w:hAnsi="Arial" w:cs="Arial"/>
                    <w:bCs/>
                    <w:sz w:val="20"/>
                    <w:szCs w:val="20"/>
                  </w:rPr>
                </w:pPr>
                <w:r w:rsidRPr="00326237">
                  <w:rPr>
                    <w:rFonts w:ascii="Arial" w:hAnsi="Arial" w:cs="Arial"/>
                    <w:bCs/>
                    <w:sz w:val="20"/>
                    <w:szCs w:val="20"/>
                  </w:rPr>
                  <w:t>Corregir trabajo en la libreta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A137E9" w:rsidP="00A470E1">
            <w:pPr>
              <w:numPr>
                <w:ilvl w:val="0"/>
                <w:numId w:val="2"/>
              </w:numPr>
              <w:spacing w:after="0"/>
              <w:rPr>
                <w:rFonts w:ascii="Arial" w:hAnsi="Arial" w:cs="Arial"/>
                <w:sz w:val="20"/>
                <w:szCs w:val="20"/>
              </w:rPr>
            </w:pPr>
            <w:r w:rsidRPr="00326237">
              <w:rPr>
                <w:rFonts w:ascii="Arial" w:hAnsi="Arial" w:cs="Arial"/>
                <w:sz w:val="20"/>
                <w:szCs w:val="20"/>
              </w:rPr>
              <w:t>Aclarar dudas.</w:t>
            </w:r>
          </w:p>
        </w:tc>
        <w:tc>
          <w:tcPr>
            <w:tcW w:w="866" w:type="pct"/>
          </w:tcPr>
          <w:sdt>
            <w:sdtPr>
              <w:rPr>
                <w:rFonts w:ascii="Arial" w:hAnsi="Arial" w:cs="Arial"/>
                <w:bCs/>
                <w:sz w:val="20"/>
                <w:szCs w:val="20"/>
              </w:rPr>
              <w:id w:val="1806268815"/>
              <w:placeholder>
                <w:docPart w:val="434F7CDF0F0045C8A80743C4C6A320E1"/>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Discusión del trabajo asignado" w:value="Discusión del trabajo asignado"/>
              </w:dropDownList>
            </w:sdtPr>
            <w:sdtContent>
              <w:p w:rsidR="00851084" w:rsidRPr="00326237" w:rsidRDefault="00FC619C" w:rsidP="00851084">
                <w:pPr>
                  <w:rPr>
                    <w:rFonts w:ascii="Arial" w:hAnsi="Arial" w:cs="Arial"/>
                    <w:bCs/>
                    <w:sz w:val="20"/>
                    <w:szCs w:val="20"/>
                  </w:rPr>
                </w:pPr>
                <w:r w:rsidRPr="00326237">
                  <w:rPr>
                    <w:rFonts w:ascii="Arial" w:hAnsi="Arial" w:cs="Arial"/>
                    <w:bCs/>
                    <w:sz w:val="20"/>
                    <w:szCs w:val="20"/>
                  </w:rPr>
                  <w:t>Discusión del trabajo asignado</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FC619C" w:rsidRPr="00326237" w:rsidRDefault="00FC619C" w:rsidP="00A470E1">
            <w:pPr>
              <w:pStyle w:val="msoaccenttext6"/>
              <w:widowControl w:val="0"/>
              <w:numPr>
                <w:ilvl w:val="0"/>
                <w:numId w:val="2"/>
              </w:numPr>
              <w:contextualSpacing/>
              <w:jc w:val="left"/>
              <w:rPr>
                <w:rFonts w:ascii="Arial" w:hAnsi="Arial" w:cs="Arial"/>
                <w:color w:val="auto"/>
                <w:sz w:val="20"/>
                <w:szCs w:val="20"/>
                <w:lang w:val="es-PR"/>
              </w:rPr>
            </w:pPr>
            <w:r w:rsidRPr="00326237">
              <w:rPr>
                <w:rFonts w:ascii="Arial" w:hAnsi="Arial" w:cs="Arial"/>
                <w:color w:val="auto"/>
                <w:sz w:val="20"/>
                <w:szCs w:val="20"/>
                <w:lang w:val="es-PR"/>
              </w:rPr>
              <w:t>Discuta las figuras literarias de los poemas seleccionados.</w:t>
            </w:r>
          </w:p>
          <w:p w:rsidR="00851084" w:rsidRPr="00326237" w:rsidRDefault="00851084" w:rsidP="00FC619C">
            <w:pPr>
              <w:spacing w:after="0"/>
              <w:ind w:left="360"/>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Avalúos Formativos - Otras evidencias</w:t>
            </w:r>
          </w:p>
        </w:tc>
        <w:tc>
          <w:tcPr>
            <w:tcW w:w="866" w:type="pct"/>
          </w:tcPr>
          <w:p w:rsidR="00851084" w:rsidRPr="00326237" w:rsidRDefault="00851084" w:rsidP="00851084">
            <w:pPr>
              <w:spacing w:after="0" w:line="240" w:lineRule="auto"/>
              <w:rPr>
                <w:rFonts w:ascii="Arial" w:hAnsi="Arial" w:cs="Arial"/>
                <w:sz w:val="20"/>
                <w:szCs w:val="20"/>
                <w:lang w:val="en-US"/>
              </w:rPr>
            </w:pPr>
          </w:p>
        </w:tc>
        <w:tc>
          <w:tcPr>
            <w:tcW w:w="962" w:type="pct"/>
          </w:tcPr>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851084" w:rsidP="00851084">
            <w:pPr>
              <w:spacing w:after="0" w:line="240" w:lineRule="auto"/>
              <w:rPr>
                <w:rFonts w:ascii="Arial" w:hAnsi="Arial" w:cs="Arial"/>
                <w:sz w:val="20"/>
                <w:szCs w:val="20"/>
              </w:rPr>
            </w:pPr>
          </w:p>
        </w:tc>
        <w:tc>
          <w:tcPr>
            <w:tcW w:w="864" w:type="pct"/>
          </w:tcPr>
          <w:p w:rsidR="00851084" w:rsidRPr="00326237" w:rsidRDefault="00851084" w:rsidP="00851084">
            <w:pPr>
              <w:spacing w:after="0" w:line="240" w:lineRule="auto"/>
              <w:rPr>
                <w:rFonts w:ascii="Arial" w:hAnsi="Arial" w:cs="Arial"/>
                <w:sz w:val="20"/>
                <w:szCs w:val="20"/>
              </w:rPr>
            </w:pPr>
          </w:p>
        </w:tc>
        <w:tc>
          <w:tcPr>
            <w:tcW w:w="866" w:type="pct"/>
          </w:tcPr>
          <w:p w:rsidR="00851084" w:rsidRPr="00326237" w:rsidRDefault="00851084" w:rsidP="00851084">
            <w:pPr>
              <w:spacing w:after="0" w:line="240" w:lineRule="auto"/>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Materiales</w:t>
            </w:r>
          </w:p>
        </w:tc>
        <w:tc>
          <w:tcPr>
            <w:tcW w:w="866" w:type="pct"/>
          </w:tcPr>
          <w:p w:rsidR="00851084" w:rsidRPr="00326237" w:rsidRDefault="00326237" w:rsidP="00851084">
            <w:pPr>
              <w:rPr>
                <w:rFonts w:ascii="Arial" w:hAnsi="Arial" w:cs="Arial"/>
                <w:sz w:val="20"/>
                <w:szCs w:val="20"/>
              </w:rPr>
            </w:pPr>
            <w:sdt>
              <w:sdtPr>
                <w:rPr>
                  <w:rFonts w:ascii="Arial" w:hAnsi="Arial" w:cs="Arial"/>
                  <w:sz w:val="20"/>
                  <w:szCs w:val="20"/>
                </w:rPr>
                <w:id w:val="-1345324157"/>
                <w:placeholder>
                  <w:docPart w:val="AA38190F45DD479586D595C6B959D93D"/>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Content>
                <w:r w:rsidR="00CF00FB" w:rsidRPr="00326237">
                  <w:rPr>
                    <w:rFonts w:ascii="Arial" w:hAnsi="Arial" w:cs="Arial"/>
                    <w:sz w:val="20"/>
                    <w:szCs w:val="20"/>
                  </w:rPr>
                  <w:t>Computadora / proyector</w:t>
                </w:r>
              </w:sdtContent>
            </w:sdt>
          </w:p>
          <w:p w:rsidR="00851084" w:rsidRPr="00326237" w:rsidRDefault="00851084" w:rsidP="00851084">
            <w:pPr>
              <w:spacing w:after="0" w:line="240" w:lineRule="auto"/>
              <w:rPr>
                <w:rFonts w:ascii="Arial" w:hAnsi="Arial" w:cs="Arial"/>
                <w:sz w:val="20"/>
                <w:szCs w:val="20"/>
              </w:rPr>
            </w:pPr>
          </w:p>
          <w:p w:rsidR="00851084" w:rsidRPr="00326237" w:rsidRDefault="00851084" w:rsidP="00851084">
            <w:pPr>
              <w:rPr>
                <w:rFonts w:ascii="Arial" w:eastAsia="Times New Roman" w:hAnsi="Arial" w:cs="Arial"/>
                <w:sz w:val="20"/>
                <w:szCs w:val="20"/>
                <w:lang w:eastAsia="ja-JP"/>
              </w:rPr>
            </w:pPr>
            <w:r w:rsidRPr="00326237">
              <w:rPr>
                <w:rFonts w:ascii="Arial" w:hAnsi="Arial" w:cs="Arial"/>
                <w:sz w:val="20"/>
                <w:szCs w:val="20"/>
              </w:rPr>
              <w:t>Otros: _____________________</w:t>
            </w:r>
          </w:p>
        </w:tc>
        <w:tc>
          <w:tcPr>
            <w:tcW w:w="962" w:type="pct"/>
          </w:tcPr>
          <w:p w:rsidR="00851084" w:rsidRPr="00326237" w:rsidRDefault="00326237" w:rsidP="00851084">
            <w:pPr>
              <w:rPr>
                <w:rFonts w:ascii="Arial" w:hAnsi="Arial" w:cs="Arial"/>
                <w:sz w:val="20"/>
                <w:szCs w:val="20"/>
                <w:lang w:val="en-US"/>
              </w:rPr>
            </w:pPr>
            <w:sdt>
              <w:sdtPr>
                <w:rPr>
                  <w:rFonts w:ascii="Arial" w:hAnsi="Arial" w:cs="Arial"/>
                  <w:sz w:val="20"/>
                  <w:szCs w:val="20"/>
                  <w:lang w:val="en-US"/>
                </w:rPr>
                <w:id w:val="2056586931"/>
                <w:placeholder>
                  <w:docPart w:val="182F9FEEBDBD44ECB523281C39EB2FF7"/>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listItem w:displayText="Lecturas" w:value="Lecturas"/>
                </w:comboBox>
              </w:sdtPr>
              <w:sdtContent>
                <w:proofErr w:type="spellStart"/>
                <w:r w:rsidR="00837889" w:rsidRPr="00326237">
                  <w:rPr>
                    <w:rFonts w:ascii="Arial" w:hAnsi="Arial" w:cs="Arial"/>
                    <w:sz w:val="20"/>
                    <w:szCs w:val="20"/>
                    <w:lang w:val="en-US"/>
                  </w:rPr>
                  <w:t>Lecturas</w:t>
                </w:r>
                <w:proofErr w:type="spellEnd"/>
              </w:sdtContent>
            </w:sdt>
          </w:p>
          <w:p w:rsidR="00851084" w:rsidRPr="00326237" w:rsidRDefault="00851084" w:rsidP="00851084">
            <w:pPr>
              <w:spacing w:after="0" w:line="240" w:lineRule="auto"/>
              <w:rPr>
                <w:rFonts w:ascii="Arial" w:hAnsi="Arial" w:cs="Arial"/>
                <w:sz w:val="20"/>
                <w:szCs w:val="20"/>
                <w:lang w:val="en-US"/>
              </w:rPr>
            </w:pPr>
          </w:p>
          <w:p w:rsidR="00851084" w:rsidRPr="00326237" w:rsidRDefault="00851084" w:rsidP="00851084">
            <w:pPr>
              <w:spacing w:after="0" w:line="240" w:lineRule="auto"/>
              <w:rPr>
                <w:rFonts w:ascii="Arial" w:hAnsi="Arial" w:cs="Arial"/>
                <w:sz w:val="20"/>
                <w:szCs w:val="20"/>
                <w:lang w:val="en-US"/>
              </w:rPr>
            </w:pPr>
          </w:p>
          <w:p w:rsidR="00851084" w:rsidRPr="00326237" w:rsidRDefault="00851084" w:rsidP="00851084">
            <w:pPr>
              <w:rPr>
                <w:rFonts w:ascii="Arial" w:eastAsia="Times New Roman" w:hAnsi="Arial" w:cs="Arial"/>
                <w:sz w:val="20"/>
                <w:szCs w:val="20"/>
                <w:lang w:eastAsia="ja-JP"/>
              </w:rPr>
            </w:pPr>
            <w:r w:rsidRPr="00326237">
              <w:rPr>
                <w:rFonts w:ascii="Arial" w:hAnsi="Arial" w:cs="Arial"/>
                <w:sz w:val="20"/>
                <w:szCs w:val="20"/>
              </w:rPr>
              <w:t>Otros: _____________________</w:t>
            </w:r>
          </w:p>
        </w:tc>
        <w:tc>
          <w:tcPr>
            <w:tcW w:w="867" w:type="pct"/>
          </w:tcPr>
          <w:p w:rsidR="00851084" w:rsidRPr="00326237" w:rsidRDefault="00326237" w:rsidP="00851084">
            <w:pPr>
              <w:rPr>
                <w:rFonts w:ascii="Arial" w:hAnsi="Arial" w:cs="Arial"/>
                <w:sz w:val="20"/>
                <w:szCs w:val="20"/>
                <w:lang w:val="en-US"/>
              </w:rPr>
            </w:pPr>
            <w:sdt>
              <w:sdtPr>
                <w:rPr>
                  <w:rFonts w:ascii="Arial" w:hAnsi="Arial" w:cs="Arial"/>
                  <w:sz w:val="20"/>
                  <w:szCs w:val="20"/>
                  <w:lang w:val="en-US"/>
                </w:rPr>
                <w:id w:val="-1321272310"/>
                <w:placeholder>
                  <w:docPart w:val="AED7D2E1764B4793885112B9118E7D3E"/>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listItem w:displayText="Lecturas" w:value="Lecturas"/>
                </w:comboBox>
              </w:sdtPr>
              <w:sdtContent>
                <w:proofErr w:type="spellStart"/>
                <w:r w:rsidR="00837889" w:rsidRPr="00326237">
                  <w:rPr>
                    <w:rFonts w:ascii="Arial" w:hAnsi="Arial" w:cs="Arial"/>
                    <w:sz w:val="20"/>
                    <w:szCs w:val="20"/>
                    <w:lang w:val="en-US"/>
                  </w:rPr>
                  <w:t>Lecturas</w:t>
                </w:r>
                <w:proofErr w:type="spellEnd"/>
              </w:sdtContent>
            </w:sdt>
          </w:p>
          <w:p w:rsidR="00851084" w:rsidRPr="00326237" w:rsidRDefault="00851084" w:rsidP="00851084">
            <w:pPr>
              <w:spacing w:after="0" w:line="240" w:lineRule="auto"/>
              <w:rPr>
                <w:rFonts w:ascii="Arial" w:hAnsi="Arial" w:cs="Arial"/>
                <w:sz w:val="20"/>
                <w:szCs w:val="20"/>
                <w:lang w:val="en-US"/>
              </w:rPr>
            </w:pPr>
          </w:p>
          <w:p w:rsidR="00851084" w:rsidRPr="00326237" w:rsidRDefault="00851084" w:rsidP="00851084">
            <w:pPr>
              <w:spacing w:after="0" w:line="240" w:lineRule="auto"/>
              <w:rPr>
                <w:rFonts w:ascii="Arial" w:hAnsi="Arial" w:cs="Arial"/>
                <w:sz w:val="20"/>
                <w:szCs w:val="20"/>
                <w:lang w:val="en-US"/>
              </w:rPr>
            </w:pPr>
          </w:p>
          <w:p w:rsidR="00851084" w:rsidRPr="00326237" w:rsidRDefault="00851084" w:rsidP="00851084">
            <w:pPr>
              <w:rPr>
                <w:rFonts w:ascii="Arial" w:eastAsia="Times New Roman" w:hAnsi="Arial" w:cs="Arial"/>
                <w:sz w:val="20"/>
                <w:szCs w:val="20"/>
                <w:lang w:eastAsia="ja-JP"/>
              </w:rPr>
            </w:pPr>
            <w:r w:rsidRPr="00326237">
              <w:rPr>
                <w:rFonts w:ascii="Arial" w:hAnsi="Arial" w:cs="Arial"/>
                <w:sz w:val="20"/>
                <w:szCs w:val="20"/>
              </w:rPr>
              <w:t>Otros: _____________________</w:t>
            </w:r>
          </w:p>
        </w:tc>
        <w:tc>
          <w:tcPr>
            <w:tcW w:w="864" w:type="pct"/>
          </w:tcPr>
          <w:p w:rsidR="00851084" w:rsidRPr="00326237" w:rsidRDefault="00326237" w:rsidP="00851084">
            <w:pPr>
              <w:rPr>
                <w:rFonts w:ascii="Arial" w:hAnsi="Arial" w:cs="Arial"/>
                <w:sz w:val="20"/>
                <w:szCs w:val="20"/>
              </w:rPr>
            </w:pPr>
            <w:sdt>
              <w:sdtPr>
                <w:rPr>
                  <w:rFonts w:ascii="Arial" w:hAnsi="Arial" w:cs="Arial"/>
                  <w:sz w:val="20"/>
                  <w:szCs w:val="20"/>
                </w:rPr>
                <w:id w:val="-1063249463"/>
                <w:placeholder>
                  <w:docPart w:val="EB7A7C20948B4A82A85D3F0F2A6784F7"/>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Content>
                <w:r w:rsidR="006430B0" w:rsidRPr="00326237">
                  <w:rPr>
                    <w:rFonts w:ascii="Arial" w:hAnsi="Arial" w:cs="Arial"/>
                    <w:sz w:val="20"/>
                    <w:szCs w:val="20"/>
                  </w:rPr>
                  <w:t>Hojas fotocopiadas</w:t>
                </w:r>
              </w:sdtContent>
            </w:sdt>
          </w:p>
          <w:p w:rsidR="00851084" w:rsidRPr="00326237" w:rsidRDefault="00851084" w:rsidP="00851084">
            <w:pPr>
              <w:spacing w:after="0" w:line="240" w:lineRule="auto"/>
              <w:rPr>
                <w:rFonts w:ascii="Arial" w:hAnsi="Arial" w:cs="Arial"/>
                <w:sz w:val="20"/>
                <w:szCs w:val="20"/>
                <w:lang w:val="en-US"/>
              </w:rPr>
            </w:pPr>
          </w:p>
          <w:p w:rsidR="00851084" w:rsidRPr="00326237" w:rsidRDefault="00851084" w:rsidP="00851084">
            <w:pPr>
              <w:spacing w:after="0" w:line="240" w:lineRule="auto"/>
              <w:rPr>
                <w:rFonts w:ascii="Arial" w:hAnsi="Arial" w:cs="Arial"/>
                <w:sz w:val="20"/>
                <w:szCs w:val="20"/>
                <w:lang w:val="en-US"/>
              </w:rPr>
            </w:pPr>
          </w:p>
          <w:p w:rsidR="00851084" w:rsidRPr="00326237" w:rsidRDefault="00851084" w:rsidP="00851084">
            <w:pPr>
              <w:rPr>
                <w:rFonts w:ascii="Arial" w:eastAsia="Times New Roman" w:hAnsi="Arial" w:cs="Arial"/>
                <w:sz w:val="20"/>
                <w:szCs w:val="20"/>
                <w:lang w:val="en-US" w:eastAsia="ja-JP"/>
              </w:rPr>
            </w:pPr>
            <w:proofErr w:type="spellStart"/>
            <w:r w:rsidRPr="00326237">
              <w:rPr>
                <w:rFonts w:ascii="Arial" w:hAnsi="Arial" w:cs="Arial"/>
                <w:sz w:val="20"/>
                <w:szCs w:val="20"/>
                <w:lang w:val="en-US"/>
              </w:rPr>
              <w:t>Otros</w:t>
            </w:r>
            <w:proofErr w:type="spellEnd"/>
            <w:r w:rsidRPr="00326237">
              <w:rPr>
                <w:rFonts w:ascii="Arial" w:hAnsi="Arial" w:cs="Arial"/>
                <w:sz w:val="20"/>
                <w:szCs w:val="20"/>
                <w:lang w:val="en-US"/>
              </w:rPr>
              <w:t>: _____________________</w:t>
            </w:r>
          </w:p>
        </w:tc>
        <w:tc>
          <w:tcPr>
            <w:tcW w:w="866" w:type="pct"/>
          </w:tcPr>
          <w:p w:rsidR="00851084" w:rsidRPr="00326237" w:rsidRDefault="00326237" w:rsidP="00851084">
            <w:pPr>
              <w:rPr>
                <w:rFonts w:ascii="Arial" w:hAnsi="Arial" w:cs="Arial"/>
                <w:sz w:val="20"/>
                <w:szCs w:val="20"/>
              </w:rPr>
            </w:pPr>
            <w:sdt>
              <w:sdtPr>
                <w:rPr>
                  <w:rFonts w:ascii="Arial" w:hAnsi="Arial" w:cs="Arial"/>
                  <w:sz w:val="20"/>
                  <w:szCs w:val="20"/>
                </w:rPr>
                <w:id w:val="-1057859048"/>
                <w:placeholder>
                  <w:docPart w:val="9EAFD855DD9F4E0E862A1B6021A004F0"/>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Content>
                <w:r w:rsidR="00512FB5" w:rsidRPr="00326237">
                  <w:rPr>
                    <w:rFonts w:ascii="Arial" w:hAnsi="Arial" w:cs="Arial"/>
                    <w:sz w:val="20"/>
                    <w:szCs w:val="20"/>
                  </w:rPr>
                  <w:t>Hojas fotocopiadas</w:t>
                </w:r>
              </w:sdtContent>
            </w:sdt>
          </w:p>
          <w:p w:rsidR="00851084" w:rsidRPr="00326237" w:rsidRDefault="00851084" w:rsidP="00851084">
            <w:pPr>
              <w:spacing w:after="0" w:line="240" w:lineRule="auto"/>
              <w:rPr>
                <w:rFonts w:ascii="Arial" w:hAnsi="Arial" w:cs="Arial"/>
                <w:sz w:val="20"/>
                <w:szCs w:val="20"/>
                <w:lang w:val="en-US"/>
              </w:rPr>
            </w:pPr>
          </w:p>
          <w:p w:rsidR="00851084" w:rsidRPr="00326237" w:rsidRDefault="00851084" w:rsidP="00851084">
            <w:pPr>
              <w:spacing w:after="0" w:line="240" w:lineRule="auto"/>
              <w:rPr>
                <w:rFonts w:ascii="Arial" w:hAnsi="Arial" w:cs="Arial"/>
                <w:sz w:val="20"/>
                <w:szCs w:val="20"/>
                <w:lang w:val="en-US"/>
              </w:rPr>
            </w:pPr>
          </w:p>
          <w:p w:rsidR="00851084" w:rsidRPr="00326237" w:rsidRDefault="00851084" w:rsidP="00851084">
            <w:pPr>
              <w:rPr>
                <w:rFonts w:ascii="Arial" w:eastAsia="Times New Roman" w:hAnsi="Arial" w:cs="Arial"/>
                <w:sz w:val="20"/>
                <w:szCs w:val="20"/>
                <w:lang w:val="en-US" w:eastAsia="ja-JP"/>
              </w:rPr>
            </w:pPr>
            <w:proofErr w:type="spellStart"/>
            <w:r w:rsidRPr="00326237">
              <w:rPr>
                <w:rFonts w:ascii="Arial" w:hAnsi="Arial" w:cs="Arial"/>
                <w:sz w:val="20"/>
                <w:szCs w:val="20"/>
                <w:lang w:val="en-US"/>
              </w:rPr>
              <w:t>Otros</w:t>
            </w:r>
            <w:proofErr w:type="spellEnd"/>
            <w:r w:rsidRPr="00326237">
              <w:rPr>
                <w:rFonts w:ascii="Arial" w:hAnsi="Arial" w:cs="Arial"/>
                <w:sz w:val="20"/>
                <w:szCs w:val="20"/>
                <w:lang w:val="en-US"/>
              </w:rPr>
              <w:t>: _____________________</w:t>
            </w: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Asignación</w:t>
            </w:r>
          </w:p>
        </w:tc>
        <w:tc>
          <w:tcPr>
            <w:tcW w:w="866" w:type="pct"/>
          </w:tcPr>
          <w:p w:rsidR="00851084" w:rsidRPr="00326237" w:rsidRDefault="00851084" w:rsidP="00851084">
            <w:pPr>
              <w:rPr>
                <w:rStyle w:val="hps"/>
                <w:rFonts w:ascii="Arial" w:hAnsi="Arial" w:cs="Arial"/>
                <w:sz w:val="20"/>
                <w:szCs w:val="20"/>
              </w:rPr>
            </w:pPr>
          </w:p>
        </w:tc>
        <w:tc>
          <w:tcPr>
            <w:tcW w:w="962" w:type="pct"/>
          </w:tcPr>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851084" w:rsidP="00851084">
            <w:pPr>
              <w:spacing w:after="0" w:line="240" w:lineRule="auto"/>
              <w:rPr>
                <w:rFonts w:ascii="Arial" w:hAnsi="Arial" w:cs="Arial"/>
                <w:sz w:val="20"/>
                <w:szCs w:val="20"/>
              </w:rPr>
            </w:pPr>
          </w:p>
        </w:tc>
        <w:tc>
          <w:tcPr>
            <w:tcW w:w="864" w:type="pct"/>
          </w:tcPr>
          <w:p w:rsidR="00851084" w:rsidRPr="00326237" w:rsidRDefault="00851084" w:rsidP="00851084">
            <w:pPr>
              <w:spacing w:after="0" w:line="240" w:lineRule="auto"/>
              <w:rPr>
                <w:rFonts w:ascii="Arial" w:hAnsi="Arial" w:cs="Arial"/>
                <w:sz w:val="20"/>
                <w:szCs w:val="20"/>
              </w:rPr>
            </w:pPr>
          </w:p>
        </w:tc>
        <w:tc>
          <w:tcPr>
            <w:tcW w:w="866" w:type="pct"/>
          </w:tcPr>
          <w:p w:rsidR="00851084" w:rsidRPr="00326237" w:rsidRDefault="00851084" w:rsidP="00851084">
            <w:pPr>
              <w:spacing w:after="0" w:line="240" w:lineRule="auto"/>
              <w:rPr>
                <w:rFonts w:ascii="Arial" w:hAnsi="Arial" w:cs="Arial"/>
                <w:sz w:val="20"/>
                <w:szCs w:val="20"/>
              </w:rPr>
            </w:pPr>
          </w:p>
        </w:tc>
      </w:tr>
      <w:tr w:rsidR="008672CA" w:rsidRPr="00326237" w:rsidTr="00851084">
        <w:trPr>
          <w:trHeight w:val="392"/>
        </w:trPr>
        <w:tc>
          <w:tcPr>
            <w:tcW w:w="575" w:type="pct"/>
          </w:tcPr>
          <w:p w:rsidR="008672CA" w:rsidRPr="00326237" w:rsidRDefault="008672CA" w:rsidP="00851084">
            <w:pPr>
              <w:spacing w:after="0" w:line="240" w:lineRule="auto"/>
              <w:rPr>
                <w:rFonts w:ascii="Arial" w:hAnsi="Arial" w:cs="Arial"/>
                <w:sz w:val="20"/>
                <w:szCs w:val="20"/>
              </w:rPr>
            </w:pPr>
            <w:r w:rsidRPr="00326237">
              <w:rPr>
                <w:rFonts w:ascii="Arial" w:hAnsi="Arial" w:cs="Arial"/>
                <w:sz w:val="20"/>
                <w:szCs w:val="20"/>
              </w:rPr>
              <w:t>Estrategias de instrucción diferenciada</w:t>
            </w:r>
          </w:p>
          <w:p w:rsidR="008672CA" w:rsidRPr="00326237" w:rsidRDefault="008672CA" w:rsidP="00851084">
            <w:pPr>
              <w:spacing w:after="0" w:line="240" w:lineRule="auto"/>
              <w:rPr>
                <w:rFonts w:ascii="Arial" w:hAnsi="Arial" w:cs="Arial"/>
                <w:sz w:val="20"/>
                <w:szCs w:val="20"/>
              </w:rPr>
            </w:pPr>
          </w:p>
        </w:tc>
        <w:tc>
          <w:tcPr>
            <w:tcW w:w="866" w:type="pct"/>
          </w:tcPr>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8672CA" w:rsidRPr="00326237" w:rsidRDefault="008672CA" w:rsidP="0094146C">
            <w:pPr>
              <w:spacing w:after="0" w:line="240" w:lineRule="auto"/>
              <w:rPr>
                <w:rFonts w:ascii="Arial" w:hAnsi="Arial" w:cs="Arial"/>
                <w:sz w:val="20"/>
                <w:szCs w:val="20"/>
              </w:rPr>
            </w:pPr>
          </w:p>
          <w:p w:rsidR="008672CA" w:rsidRPr="00326237" w:rsidRDefault="008672CA" w:rsidP="0094146C">
            <w:pPr>
              <w:spacing w:after="0" w:line="240" w:lineRule="auto"/>
              <w:rPr>
                <w:rFonts w:ascii="Arial" w:hAnsi="Arial" w:cs="Arial"/>
                <w:sz w:val="20"/>
                <w:szCs w:val="20"/>
              </w:rPr>
            </w:pPr>
          </w:p>
          <w:p w:rsidR="008672CA" w:rsidRPr="00326237" w:rsidRDefault="008672CA" w:rsidP="0094146C">
            <w:pPr>
              <w:spacing w:after="0" w:line="240" w:lineRule="auto"/>
              <w:rPr>
                <w:rFonts w:ascii="Arial" w:hAnsi="Arial" w:cs="Arial"/>
                <w:sz w:val="20"/>
                <w:szCs w:val="20"/>
              </w:rPr>
            </w:pPr>
            <w:r w:rsidRPr="00326237">
              <w:rPr>
                <w:rFonts w:ascii="Arial" w:hAnsi="Arial" w:cs="Arial"/>
                <w:sz w:val="20"/>
                <w:szCs w:val="20"/>
              </w:rPr>
              <w:t>Limitaciones lingüísticas Español:</w:t>
            </w: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Dotados</w:t>
            </w:r>
            <w:proofErr w:type="spellEnd"/>
            <w:r w:rsidRPr="00326237">
              <w:rPr>
                <w:rFonts w:ascii="Arial" w:hAnsi="Arial" w:cs="Arial"/>
                <w:sz w:val="20"/>
                <w:szCs w:val="20"/>
                <w:lang w:val="en-US"/>
              </w:rPr>
              <w:t>:</w:t>
            </w:r>
          </w:p>
          <w:p w:rsidR="008672CA" w:rsidRPr="00326237" w:rsidRDefault="008672CA" w:rsidP="0094146C">
            <w:pPr>
              <w:spacing w:after="0" w:line="240" w:lineRule="auto"/>
              <w:rPr>
                <w:rFonts w:ascii="Arial" w:hAnsi="Arial" w:cs="Arial"/>
                <w:sz w:val="20"/>
                <w:szCs w:val="20"/>
                <w:lang w:val="en-US"/>
              </w:rPr>
            </w:pPr>
          </w:p>
        </w:tc>
        <w:tc>
          <w:tcPr>
            <w:tcW w:w="962" w:type="pct"/>
          </w:tcPr>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Educación</w:t>
            </w:r>
            <w:proofErr w:type="spellEnd"/>
            <w:r w:rsidRPr="00326237">
              <w:rPr>
                <w:rFonts w:ascii="Arial" w:hAnsi="Arial" w:cs="Arial"/>
                <w:sz w:val="20"/>
                <w:szCs w:val="20"/>
                <w:lang w:val="en-US"/>
              </w:rPr>
              <w:t xml:space="preserve"> especial:</w:t>
            </w:r>
          </w:p>
          <w:p w:rsidR="008672CA" w:rsidRPr="00326237" w:rsidRDefault="008672CA" w:rsidP="0094146C">
            <w:pPr>
              <w:spacing w:after="0" w:line="240" w:lineRule="auto"/>
              <w:rPr>
                <w:rFonts w:ascii="Arial" w:hAnsi="Arial" w:cs="Arial"/>
                <w:sz w:val="20"/>
                <w:szCs w:val="20"/>
              </w:rPr>
            </w:pPr>
          </w:p>
          <w:p w:rsidR="008672CA" w:rsidRPr="00326237" w:rsidRDefault="008672CA" w:rsidP="0094146C">
            <w:pPr>
              <w:spacing w:after="0" w:line="240" w:lineRule="auto"/>
              <w:rPr>
                <w:rFonts w:ascii="Arial" w:hAnsi="Arial" w:cs="Arial"/>
                <w:sz w:val="20"/>
                <w:szCs w:val="20"/>
              </w:rPr>
            </w:pPr>
          </w:p>
          <w:p w:rsidR="008672CA" w:rsidRPr="00326237" w:rsidRDefault="008672CA" w:rsidP="0094146C">
            <w:pPr>
              <w:spacing w:after="0" w:line="240" w:lineRule="auto"/>
              <w:rPr>
                <w:rFonts w:ascii="Arial" w:hAnsi="Arial" w:cs="Arial"/>
                <w:sz w:val="20"/>
                <w:szCs w:val="20"/>
              </w:rPr>
            </w:pPr>
            <w:r w:rsidRPr="00326237">
              <w:rPr>
                <w:rFonts w:ascii="Arial" w:hAnsi="Arial" w:cs="Arial"/>
                <w:sz w:val="20"/>
                <w:szCs w:val="20"/>
              </w:rPr>
              <w:t>Limitaciones lingüísticas Español:</w:t>
            </w: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Dotados</w:t>
            </w:r>
            <w:proofErr w:type="spellEnd"/>
            <w:r w:rsidRPr="00326237">
              <w:rPr>
                <w:rFonts w:ascii="Arial" w:hAnsi="Arial" w:cs="Arial"/>
                <w:sz w:val="20"/>
                <w:szCs w:val="20"/>
                <w:lang w:val="en-US"/>
              </w:rPr>
              <w:t>:</w:t>
            </w:r>
          </w:p>
          <w:p w:rsidR="008672CA" w:rsidRPr="00326237" w:rsidRDefault="008672CA" w:rsidP="0094146C">
            <w:pPr>
              <w:spacing w:after="0" w:line="240" w:lineRule="auto"/>
              <w:rPr>
                <w:rFonts w:ascii="Arial" w:hAnsi="Arial" w:cs="Arial"/>
                <w:sz w:val="20"/>
                <w:szCs w:val="20"/>
                <w:lang w:val="en-US"/>
              </w:rPr>
            </w:pPr>
          </w:p>
        </w:tc>
        <w:tc>
          <w:tcPr>
            <w:tcW w:w="867" w:type="pct"/>
          </w:tcPr>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Educación</w:t>
            </w:r>
            <w:proofErr w:type="spellEnd"/>
            <w:r w:rsidRPr="00326237">
              <w:rPr>
                <w:rFonts w:ascii="Arial" w:hAnsi="Arial" w:cs="Arial"/>
                <w:sz w:val="20"/>
                <w:szCs w:val="20"/>
                <w:lang w:val="en-US"/>
              </w:rPr>
              <w:t xml:space="preserve"> especial:</w:t>
            </w:r>
          </w:p>
          <w:p w:rsidR="008672CA" w:rsidRPr="00326237" w:rsidRDefault="008672CA" w:rsidP="0094146C">
            <w:pPr>
              <w:spacing w:after="0" w:line="240" w:lineRule="auto"/>
              <w:rPr>
                <w:rFonts w:ascii="Arial" w:hAnsi="Arial" w:cs="Arial"/>
                <w:sz w:val="20"/>
                <w:szCs w:val="20"/>
              </w:rPr>
            </w:pPr>
          </w:p>
          <w:p w:rsidR="008672CA" w:rsidRPr="00326237" w:rsidRDefault="008672CA" w:rsidP="0094146C">
            <w:pPr>
              <w:spacing w:after="0" w:line="240" w:lineRule="auto"/>
              <w:rPr>
                <w:rFonts w:ascii="Arial" w:hAnsi="Arial" w:cs="Arial"/>
                <w:sz w:val="20"/>
                <w:szCs w:val="20"/>
              </w:rPr>
            </w:pPr>
          </w:p>
          <w:p w:rsidR="008672CA" w:rsidRPr="00326237" w:rsidRDefault="008672CA" w:rsidP="0094146C">
            <w:pPr>
              <w:spacing w:after="0" w:line="240" w:lineRule="auto"/>
              <w:rPr>
                <w:rFonts w:ascii="Arial" w:hAnsi="Arial" w:cs="Arial"/>
                <w:sz w:val="20"/>
                <w:szCs w:val="20"/>
              </w:rPr>
            </w:pPr>
            <w:r w:rsidRPr="00326237">
              <w:rPr>
                <w:rFonts w:ascii="Arial" w:hAnsi="Arial" w:cs="Arial"/>
                <w:sz w:val="20"/>
                <w:szCs w:val="20"/>
              </w:rPr>
              <w:t>Limitaciones lingüísticas Español:</w:t>
            </w: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Dotados</w:t>
            </w:r>
            <w:proofErr w:type="spellEnd"/>
            <w:r w:rsidRPr="00326237">
              <w:rPr>
                <w:rFonts w:ascii="Arial" w:hAnsi="Arial" w:cs="Arial"/>
                <w:sz w:val="20"/>
                <w:szCs w:val="20"/>
                <w:lang w:val="en-US"/>
              </w:rPr>
              <w:t>:</w:t>
            </w:r>
          </w:p>
          <w:p w:rsidR="008672CA" w:rsidRPr="00326237" w:rsidRDefault="008672CA" w:rsidP="0094146C">
            <w:pPr>
              <w:spacing w:after="0" w:line="240" w:lineRule="auto"/>
              <w:rPr>
                <w:rFonts w:ascii="Arial" w:hAnsi="Arial" w:cs="Arial"/>
                <w:sz w:val="20"/>
                <w:szCs w:val="20"/>
                <w:lang w:val="en-US"/>
              </w:rPr>
            </w:pPr>
          </w:p>
        </w:tc>
        <w:tc>
          <w:tcPr>
            <w:tcW w:w="864" w:type="pct"/>
          </w:tcPr>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Educación</w:t>
            </w:r>
            <w:proofErr w:type="spellEnd"/>
            <w:r w:rsidRPr="00326237">
              <w:rPr>
                <w:rFonts w:ascii="Arial" w:hAnsi="Arial" w:cs="Arial"/>
                <w:sz w:val="20"/>
                <w:szCs w:val="20"/>
                <w:lang w:val="en-US"/>
              </w:rPr>
              <w:t xml:space="preserve"> especial:</w:t>
            </w:r>
          </w:p>
          <w:p w:rsidR="008672CA" w:rsidRPr="00326237" w:rsidRDefault="008672CA" w:rsidP="0094146C">
            <w:pPr>
              <w:spacing w:after="0" w:line="240" w:lineRule="auto"/>
              <w:rPr>
                <w:rFonts w:ascii="Arial" w:hAnsi="Arial" w:cs="Arial"/>
                <w:sz w:val="20"/>
                <w:szCs w:val="20"/>
              </w:rPr>
            </w:pPr>
          </w:p>
          <w:p w:rsidR="008672CA" w:rsidRPr="00326237" w:rsidRDefault="008672CA" w:rsidP="0094146C">
            <w:pPr>
              <w:spacing w:after="0" w:line="240" w:lineRule="auto"/>
              <w:rPr>
                <w:rFonts w:ascii="Arial" w:hAnsi="Arial" w:cs="Arial"/>
                <w:sz w:val="20"/>
                <w:szCs w:val="20"/>
              </w:rPr>
            </w:pPr>
          </w:p>
          <w:p w:rsidR="008672CA" w:rsidRPr="00326237" w:rsidRDefault="008672CA" w:rsidP="0094146C">
            <w:pPr>
              <w:spacing w:after="0" w:line="240" w:lineRule="auto"/>
              <w:rPr>
                <w:rFonts w:ascii="Arial" w:hAnsi="Arial" w:cs="Arial"/>
                <w:sz w:val="20"/>
                <w:szCs w:val="20"/>
              </w:rPr>
            </w:pPr>
            <w:r w:rsidRPr="00326237">
              <w:rPr>
                <w:rFonts w:ascii="Arial" w:hAnsi="Arial" w:cs="Arial"/>
                <w:sz w:val="20"/>
                <w:szCs w:val="20"/>
              </w:rPr>
              <w:t>Limitaciones lingüísticas Español:</w:t>
            </w: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Dotados</w:t>
            </w:r>
            <w:proofErr w:type="spellEnd"/>
            <w:r w:rsidRPr="00326237">
              <w:rPr>
                <w:rFonts w:ascii="Arial" w:hAnsi="Arial" w:cs="Arial"/>
                <w:sz w:val="20"/>
                <w:szCs w:val="20"/>
                <w:lang w:val="en-US"/>
              </w:rPr>
              <w:t>:</w:t>
            </w:r>
          </w:p>
          <w:p w:rsidR="008672CA" w:rsidRPr="00326237" w:rsidRDefault="008672CA" w:rsidP="0094146C">
            <w:pPr>
              <w:spacing w:after="0" w:line="240" w:lineRule="auto"/>
              <w:rPr>
                <w:rFonts w:ascii="Arial" w:hAnsi="Arial" w:cs="Arial"/>
                <w:sz w:val="20"/>
                <w:szCs w:val="20"/>
                <w:lang w:val="en-US"/>
              </w:rPr>
            </w:pPr>
          </w:p>
        </w:tc>
        <w:tc>
          <w:tcPr>
            <w:tcW w:w="866" w:type="pct"/>
          </w:tcPr>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Educación</w:t>
            </w:r>
            <w:proofErr w:type="spellEnd"/>
            <w:r w:rsidRPr="00326237">
              <w:rPr>
                <w:rFonts w:ascii="Arial" w:hAnsi="Arial" w:cs="Arial"/>
                <w:sz w:val="20"/>
                <w:szCs w:val="20"/>
                <w:lang w:val="en-US"/>
              </w:rPr>
              <w:t xml:space="preserve"> especial:</w:t>
            </w:r>
          </w:p>
          <w:p w:rsidR="008672CA" w:rsidRPr="00326237" w:rsidRDefault="008672CA" w:rsidP="0094146C">
            <w:pPr>
              <w:spacing w:after="0" w:line="240" w:lineRule="auto"/>
              <w:rPr>
                <w:rFonts w:ascii="Arial" w:hAnsi="Arial" w:cs="Arial"/>
                <w:sz w:val="20"/>
                <w:szCs w:val="20"/>
              </w:rPr>
            </w:pPr>
          </w:p>
          <w:p w:rsidR="008672CA" w:rsidRPr="00326237" w:rsidRDefault="008672CA" w:rsidP="0094146C">
            <w:pPr>
              <w:spacing w:after="0" w:line="240" w:lineRule="auto"/>
              <w:rPr>
                <w:rFonts w:ascii="Arial" w:hAnsi="Arial" w:cs="Arial"/>
                <w:sz w:val="20"/>
                <w:szCs w:val="20"/>
              </w:rPr>
            </w:pPr>
          </w:p>
          <w:p w:rsidR="008672CA" w:rsidRPr="00326237" w:rsidRDefault="008672CA" w:rsidP="0094146C">
            <w:pPr>
              <w:spacing w:after="0" w:line="240" w:lineRule="auto"/>
              <w:rPr>
                <w:rFonts w:ascii="Arial" w:hAnsi="Arial" w:cs="Arial"/>
                <w:sz w:val="20"/>
                <w:szCs w:val="20"/>
              </w:rPr>
            </w:pPr>
            <w:r w:rsidRPr="00326237">
              <w:rPr>
                <w:rFonts w:ascii="Arial" w:hAnsi="Arial" w:cs="Arial"/>
                <w:sz w:val="20"/>
                <w:szCs w:val="20"/>
              </w:rPr>
              <w:t>Limitaciones lingüísticas Español:</w:t>
            </w: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
          <w:p w:rsidR="008672CA" w:rsidRPr="00326237" w:rsidRDefault="008672CA"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Dotados</w:t>
            </w:r>
            <w:proofErr w:type="spellEnd"/>
            <w:r w:rsidRPr="00326237">
              <w:rPr>
                <w:rFonts w:ascii="Arial" w:hAnsi="Arial" w:cs="Arial"/>
                <w:sz w:val="20"/>
                <w:szCs w:val="20"/>
                <w:lang w:val="en-US"/>
              </w:rPr>
              <w:t>:</w:t>
            </w:r>
          </w:p>
          <w:p w:rsidR="008672CA" w:rsidRPr="00326237" w:rsidRDefault="008672CA" w:rsidP="0094146C">
            <w:pPr>
              <w:spacing w:after="0" w:line="240" w:lineRule="auto"/>
              <w:rPr>
                <w:rFonts w:ascii="Arial" w:hAnsi="Arial" w:cs="Arial"/>
                <w:sz w:val="20"/>
                <w:szCs w:val="20"/>
                <w:lang w:val="en-US"/>
              </w:rPr>
            </w:pPr>
          </w:p>
        </w:tc>
      </w:tr>
      <w:tr w:rsidR="008672CA" w:rsidRPr="00326237" w:rsidTr="008672CA">
        <w:trPr>
          <w:trHeight w:val="620"/>
        </w:trPr>
        <w:tc>
          <w:tcPr>
            <w:tcW w:w="575" w:type="pct"/>
          </w:tcPr>
          <w:p w:rsidR="008672CA" w:rsidRPr="00326237" w:rsidRDefault="008672CA" w:rsidP="00851084">
            <w:pPr>
              <w:spacing w:before="120" w:after="120" w:line="240" w:lineRule="auto"/>
              <w:rPr>
                <w:rFonts w:ascii="Arial" w:hAnsi="Arial" w:cs="Arial"/>
                <w:sz w:val="20"/>
                <w:szCs w:val="20"/>
              </w:rPr>
            </w:pPr>
            <w:r w:rsidRPr="00326237">
              <w:rPr>
                <w:rFonts w:ascii="Arial" w:hAnsi="Arial" w:cs="Arial"/>
                <w:sz w:val="20"/>
                <w:szCs w:val="20"/>
              </w:rPr>
              <w:lastRenderedPageBreak/>
              <w:t>Reflexión de la Praxis</w:t>
            </w:r>
          </w:p>
        </w:tc>
        <w:tc>
          <w:tcPr>
            <w:tcW w:w="866" w:type="pct"/>
            <w:shd w:val="clear" w:color="auto" w:fill="auto"/>
          </w:tcPr>
          <w:p w:rsidR="008672CA" w:rsidRPr="00326237" w:rsidRDefault="008672CA" w:rsidP="00851084">
            <w:pPr>
              <w:spacing w:after="0" w:line="240" w:lineRule="auto"/>
              <w:rPr>
                <w:rFonts w:ascii="Arial" w:hAnsi="Arial" w:cs="Arial"/>
                <w:sz w:val="20"/>
                <w:szCs w:val="20"/>
              </w:rPr>
            </w:pPr>
          </w:p>
        </w:tc>
        <w:tc>
          <w:tcPr>
            <w:tcW w:w="962" w:type="pct"/>
          </w:tcPr>
          <w:p w:rsidR="008672CA" w:rsidRPr="00326237" w:rsidRDefault="008672CA" w:rsidP="00851084">
            <w:pPr>
              <w:spacing w:after="0" w:line="240" w:lineRule="auto"/>
              <w:rPr>
                <w:rFonts w:ascii="Arial" w:hAnsi="Arial" w:cs="Arial"/>
                <w:sz w:val="20"/>
                <w:szCs w:val="20"/>
              </w:rPr>
            </w:pPr>
          </w:p>
        </w:tc>
        <w:tc>
          <w:tcPr>
            <w:tcW w:w="867" w:type="pct"/>
          </w:tcPr>
          <w:p w:rsidR="008672CA" w:rsidRPr="00326237" w:rsidRDefault="008672CA" w:rsidP="00851084">
            <w:pPr>
              <w:spacing w:after="0" w:line="240" w:lineRule="auto"/>
              <w:rPr>
                <w:rFonts w:ascii="Arial" w:hAnsi="Arial" w:cs="Arial"/>
                <w:sz w:val="20"/>
                <w:szCs w:val="20"/>
              </w:rPr>
            </w:pPr>
          </w:p>
        </w:tc>
        <w:tc>
          <w:tcPr>
            <w:tcW w:w="864" w:type="pct"/>
          </w:tcPr>
          <w:p w:rsidR="008672CA" w:rsidRPr="00326237" w:rsidRDefault="008672CA" w:rsidP="00851084">
            <w:pPr>
              <w:spacing w:after="0" w:line="240" w:lineRule="auto"/>
              <w:rPr>
                <w:rFonts w:ascii="Arial" w:hAnsi="Arial" w:cs="Arial"/>
                <w:sz w:val="20"/>
                <w:szCs w:val="20"/>
              </w:rPr>
            </w:pPr>
          </w:p>
        </w:tc>
        <w:tc>
          <w:tcPr>
            <w:tcW w:w="866" w:type="pct"/>
          </w:tcPr>
          <w:p w:rsidR="008672CA" w:rsidRPr="00326237" w:rsidRDefault="008672CA" w:rsidP="00851084">
            <w:pPr>
              <w:spacing w:after="0" w:line="240" w:lineRule="auto"/>
              <w:rPr>
                <w:rFonts w:ascii="Arial" w:hAnsi="Arial" w:cs="Arial"/>
                <w:sz w:val="20"/>
                <w:szCs w:val="20"/>
              </w:rPr>
            </w:pPr>
          </w:p>
        </w:tc>
      </w:tr>
    </w:tbl>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p>
    <w:p w:rsidR="00851084" w:rsidRPr="00326237" w:rsidRDefault="00851084">
      <w:pPr>
        <w:spacing w:after="0" w:line="240" w:lineRule="auto"/>
        <w:rPr>
          <w:rFonts w:ascii="Arial" w:hAnsi="Arial" w:cs="Arial"/>
          <w:sz w:val="20"/>
          <w:szCs w:val="20"/>
        </w:rPr>
      </w:pPr>
      <w:r w:rsidRPr="00326237">
        <w:rPr>
          <w:rFonts w:ascii="Arial" w:hAnsi="Arial" w:cs="Arial"/>
          <w:sz w:val="20"/>
          <w:szCs w:val="20"/>
        </w:rPr>
        <w:br w:type="page"/>
      </w:r>
    </w:p>
    <w:p w:rsidR="00420760" w:rsidRPr="009E27E7" w:rsidRDefault="00420760" w:rsidP="00420760">
      <w:pPr>
        <w:spacing w:after="0" w:line="240" w:lineRule="auto"/>
        <w:rPr>
          <w:rFonts w:ascii="Arial" w:hAnsi="Arial" w:cs="Arial"/>
          <w:sz w:val="24"/>
          <w:szCs w:val="20"/>
          <w:u w:val="single"/>
        </w:rPr>
      </w:pPr>
      <w:r w:rsidRPr="009E27E7">
        <w:rPr>
          <w:rFonts w:ascii="Arial" w:hAnsi="Arial" w:cs="Arial"/>
          <w:sz w:val="24"/>
          <w:szCs w:val="20"/>
        </w:rPr>
        <w:lastRenderedPageBreak/>
        <w:t xml:space="preserve">Título de la Unidad: </w:t>
      </w:r>
      <w:r w:rsidRPr="009E27E7">
        <w:rPr>
          <w:rFonts w:ascii="Arial" w:hAnsi="Arial" w:cs="Arial"/>
          <w:sz w:val="24"/>
          <w:szCs w:val="20"/>
          <w:u w:val="single"/>
          <w:lang w:val="es-ES"/>
        </w:rPr>
        <w:t>11.7: El mundo poético hispánico</w:t>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t xml:space="preserve">Duración: </w:t>
      </w:r>
      <w:r w:rsidRPr="009E27E7">
        <w:rPr>
          <w:rFonts w:ascii="Arial" w:hAnsi="Arial" w:cs="Arial"/>
          <w:sz w:val="24"/>
          <w:szCs w:val="20"/>
          <w:u w:val="single"/>
        </w:rPr>
        <w:t>5 semanas</w:t>
      </w:r>
      <w:r w:rsidRPr="009E27E7">
        <w:rPr>
          <w:rFonts w:ascii="Arial" w:hAnsi="Arial" w:cs="Arial"/>
          <w:sz w:val="24"/>
          <w:szCs w:val="20"/>
        </w:rPr>
        <w:t xml:space="preserve"> </w:t>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t>Semana #:</w:t>
      </w:r>
      <w:sdt>
        <w:sdtPr>
          <w:rPr>
            <w:rFonts w:ascii="Arial" w:hAnsi="Arial" w:cs="Arial"/>
            <w:sz w:val="24"/>
            <w:szCs w:val="20"/>
            <w:u w:val="single"/>
          </w:rPr>
          <w:id w:val="475734693"/>
          <w:placeholder>
            <w:docPart w:val="73470109C43448B18C3109385AC9C6F4"/>
          </w:placeholder>
          <w:comboBox>
            <w:listItem w:value="Choose an item."/>
            <w:listItem w:displayText="3" w:value="3"/>
            <w:listItem w:displayText="4" w:value="4"/>
            <w:listItem w:displayText="5" w:value="5"/>
            <w:listItem w:displayText="6" w:value="6"/>
          </w:comboBox>
        </w:sdtPr>
        <w:sdtContent>
          <w:r>
            <w:rPr>
              <w:rFonts w:ascii="Arial" w:hAnsi="Arial" w:cs="Arial"/>
              <w:sz w:val="24"/>
              <w:szCs w:val="20"/>
              <w:u w:val="single"/>
            </w:rPr>
            <w:t>4</w:t>
          </w:r>
        </w:sdtContent>
      </w:sdt>
    </w:p>
    <w:p w:rsidR="00420760" w:rsidRPr="009E27E7" w:rsidRDefault="00420760" w:rsidP="00420760">
      <w:pPr>
        <w:spacing w:after="0" w:line="240" w:lineRule="auto"/>
        <w:rPr>
          <w:rFonts w:ascii="Arial" w:hAnsi="Arial" w:cs="Arial"/>
          <w:sz w:val="24"/>
          <w:szCs w:val="20"/>
        </w:rPr>
      </w:pPr>
    </w:p>
    <w:p w:rsidR="00420760" w:rsidRPr="009E27E7" w:rsidRDefault="00420760" w:rsidP="00420760">
      <w:pPr>
        <w:spacing w:after="0" w:line="240" w:lineRule="auto"/>
        <w:rPr>
          <w:rFonts w:ascii="Arial" w:hAnsi="Arial" w:cs="Arial"/>
          <w:sz w:val="24"/>
          <w:szCs w:val="20"/>
        </w:rPr>
      </w:pPr>
      <w:r w:rsidRPr="009E27E7">
        <w:rPr>
          <w:rFonts w:ascii="Arial" w:hAnsi="Arial" w:cs="Arial"/>
          <w:sz w:val="24"/>
          <w:szCs w:val="20"/>
        </w:rPr>
        <w:t xml:space="preserve">Profesor(a): </w:t>
      </w:r>
      <w:r w:rsidRPr="009E27E7">
        <w:rPr>
          <w:rFonts w:ascii="Arial" w:hAnsi="Arial" w:cs="Arial"/>
          <w:sz w:val="24"/>
          <w:szCs w:val="20"/>
          <w:u w:val="single"/>
        </w:rPr>
        <w:tab/>
      </w:r>
      <w:r w:rsidRPr="009E27E7">
        <w:rPr>
          <w:rFonts w:ascii="Arial" w:hAnsi="Arial" w:cs="Arial"/>
          <w:sz w:val="24"/>
          <w:szCs w:val="20"/>
          <w:u w:val="single"/>
        </w:rPr>
        <w:tab/>
      </w:r>
      <w:r w:rsidRPr="009E27E7">
        <w:rPr>
          <w:rFonts w:ascii="Arial" w:hAnsi="Arial" w:cs="Arial"/>
          <w:sz w:val="24"/>
          <w:szCs w:val="20"/>
          <w:u w:val="single"/>
        </w:rPr>
        <w:tab/>
      </w:r>
      <w:r w:rsidRPr="009E27E7">
        <w:rPr>
          <w:rFonts w:ascii="Arial" w:hAnsi="Arial" w:cs="Arial"/>
          <w:sz w:val="24"/>
          <w:szCs w:val="20"/>
          <w:u w:val="single"/>
        </w:rPr>
        <w:tab/>
      </w:r>
      <w:r w:rsidRPr="009E27E7">
        <w:rPr>
          <w:rFonts w:ascii="Arial" w:hAnsi="Arial" w:cs="Arial"/>
          <w:sz w:val="24"/>
          <w:szCs w:val="20"/>
          <w:u w:val="single"/>
        </w:rPr>
        <w:tab/>
      </w:r>
      <w:r w:rsidRPr="009E27E7">
        <w:rPr>
          <w:rFonts w:ascii="Arial" w:hAnsi="Arial" w:cs="Arial"/>
          <w:sz w:val="24"/>
          <w:szCs w:val="20"/>
        </w:rPr>
        <w:tab/>
      </w:r>
      <w:r w:rsidRPr="009E27E7">
        <w:rPr>
          <w:rFonts w:ascii="Arial" w:hAnsi="Arial" w:cs="Arial"/>
          <w:sz w:val="24"/>
          <w:szCs w:val="20"/>
        </w:rPr>
        <w:tab/>
        <w:t xml:space="preserve">Materia:  </w:t>
      </w:r>
      <w:sdt>
        <w:sdtPr>
          <w:rPr>
            <w:rFonts w:ascii="Arial" w:hAnsi="Arial" w:cs="Arial"/>
            <w:sz w:val="24"/>
            <w:szCs w:val="20"/>
            <w:u w:val="single"/>
          </w:rPr>
          <w:id w:val="1952426528"/>
          <w:placeholder>
            <w:docPart w:val="49C41C2CF44B40349462C5A256EF2369"/>
          </w:placeholder>
          <w:dropDownList>
            <w:listItem w:value="Choose an item."/>
            <w:listItem w:displayText="Español " w:value="Español "/>
          </w:dropDownList>
        </w:sdtPr>
        <w:sdtContent>
          <w:r w:rsidRPr="009E27E7">
            <w:rPr>
              <w:rFonts w:ascii="Arial" w:hAnsi="Arial" w:cs="Arial"/>
              <w:sz w:val="24"/>
              <w:szCs w:val="20"/>
              <w:u w:val="single"/>
            </w:rPr>
            <w:t xml:space="preserve">Español </w:t>
          </w:r>
        </w:sdtContent>
      </w:sdt>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t xml:space="preserve"> </w:t>
      </w:r>
      <w:r w:rsidRPr="009E27E7">
        <w:rPr>
          <w:rFonts w:ascii="Arial" w:hAnsi="Arial" w:cs="Arial"/>
          <w:sz w:val="24"/>
          <w:szCs w:val="20"/>
        </w:rPr>
        <w:tab/>
        <w:t xml:space="preserve">Grado: </w:t>
      </w:r>
      <w:sdt>
        <w:sdtPr>
          <w:rPr>
            <w:rFonts w:ascii="Arial" w:hAnsi="Arial" w:cs="Arial"/>
            <w:sz w:val="24"/>
            <w:szCs w:val="20"/>
            <w:u w:val="single"/>
          </w:rPr>
          <w:id w:val="-552622941"/>
          <w:placeholder>
            <w:docPart w:val="49C41C2CF44B40349462C5A256EF2369"/>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Content>
          <w:r w:rsidRPr="009E27E7">
            <w:rPr>
              <w:rFonts w:ascii="Arial" w:hAnsi="Arial" w:cs="Arial"/>
              <w:sz w:val="24"/>
              <w:szCs w:val="20"/>
              <w:u w:val="single"/>
            </w:rPr>
            <w:t xml:space="preserve">Undécimo </w:t>
          </w:r>
        </w:sdtContent>
      </w:sdt>
      <w:r w:rsidRPr="009E27E7">
        <w:rPr>
          <w:rFonts w:ascii="Arial" w:hAnsi="Arial" w:cs="Arial"/>
          <w:sz w:val="24"/>
          <w:szCs w:val="20"/>
        </w:rPr>
        <w:tab/>
      </w:r>
      <w:r w:rsidRPr="009E27E7">
        <w:rPr>
          <w:rFonts w:ascii="Arial" w:hAnsi="Arial" w:cs="Arial"/>
          <w:sz w:val="24"/>
          <w:szCs w:val="20"/>
        </w:rPr>
        <w:tab/>
      </w:r>
      <w:r w:rsidRPr="009E27E7">
        <w:rPr>
          <w:rFonts w:ascii="Arial" w:hAnsi="Arial" w:cs="Arial"/>
          <w:sz w:val="24"/>
          <w:szCs w:val="20"/>
        </w:rPr>
        <w:tab/>
        <w:t>Del __________ al _________</w:t>
      </w:r>
    </w:p>
    <w:p w:rsidR="00851084" w:rsidRPr="00326237" w:rsidRDefault="00851084" w:rsidP="00851084">
      <w:pPr>
        <w:spacing w:after="0" w:line="240" w:lineRule="auto"/>
        <w:rPr>
          <w:rFonts w:ascii="Arial" w:hAnsi="Arial" w:cs="Arial"/>
          <w:sz w:val="20"/>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36"/>
      </w:tblGrid>
      <w:tr w:rsidR="00326237" w:rsidRPr="00326237" w:rsidTr="00851084">
        <w:trPr>
          <w:trHeight w:val="187"/>
        </w:trPr>
        <w:tc>
          <w:tcPr>
            <w:tcW w:w="5000" w:type="pct"/>
            <w:shd w:val="clear" w:color="auto" w:fill="E7E6E6"/>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RESULTADOS DESEADOS</w:t>
            </w:r>
          </w:p>
        </w:tc>
      </w:tr>
      <w:tr w:rsidR="00326237" w:rsidRPr="00326237" w:rsidTr="00851084">
        <w:trPr>
          <w:trHeight w:val="187"/>
        </w:trPr>
        <w:tc>
          <w:tcPr>
            <w:tcW w:w="5000" w:type="pct"/>
            <w:shd w:val="clear" w:color="auto" w:fill="FFFFFF"/>
          </w:tcPr>
          <w:p w:rsidR="00A52103" w:rsidRPr="00326237" w:rsidRDefault="00A52103" w:rsidP="00A52103">
            <w:pPr>
              <w:spacing w:after="0" w:line="240" w:lineRule="auto"/>
              <w:ind w:left="426"/>
              <w:rPr>
                <w:rFonts w:ascii="Arial" w:hAnsi="Arial" w:cs="Arial"/>
                <w:sz w:val="20"/>
                <w:szCs w:val="20"/>
              </w:rPr>
            </w:pPr>
            <w:r w:rsidRPr="00326237">
              <w:rPr>
                <w:rFonts w:ascii="Arial" w:hAnsi="Arial" w:cs="Arial"/>
                <w:sz w:val="20"/>
                <w:szCs w:val="20"/>
              </w:rPr>
              <w:t>Compresión Duradera (entendimientos claves)</w:t>
            </w:r>
          </w:p>
          <w:p w:rsidR="00A52103" w:rsidRPr="00326237" w:rsidRDefault="00A52103" w:rsidP="00A52103">
            <w:pPr>
              <w:spacing w:after="0" w:line="240" w:lineRule="auto"/>
              <w:ind w:left="426"/>
              <w:rPr>
                <w:rFonts w:ascii="Arial" w:hAnsi="Arial" w:cs="Arial"/>
                <w:sz w:val="20"/>
                <w:szCs w:val="20"/>
              </w:rPr>
            </w:pPr>
            <w:r w:rsidRPr="00326237">
              <w:rPr>
                <w:rFonts w:ascii="Arial" w:hAnsi="Arial" w:cs="Arial"/>
                <w:sz w:val="20"/>
                <w:szCs w:val="20"/>
              </w:rPr>
              <w:t>Ejemplo: Los estudiantes entenderán que…</w:t>
            </w:r>
          </w:p>
          <w:p w:rsidR="00A52103" w:rsidRPr="00326237" w:rsidRDefault="00A52103" w:rsidP="00A52103">
            <w:pPr>
              <w:spacing w:after="0" w:line="240" w:lineRule="auto"/>
              <w:ind w:left="426"/>
              <w:rPr>
                <w:rFonts w:ascii="Arial" w:hAnsi="Arial" w:cs="Arial"/>
                <w:sz w:val="20"/>
                <w:szCs w:val="20"/>
                <w:lang w:val="es-ES"/>
              </w:rPr>
            </w:pPr>
            <w:r w:rsidRPr="00326237">
              <w:rPr>
                <w:rFonts w:ascii="Arial" w:hAnsi="Arial" w:cs="Arial"/>
                <w:sz w:val="20"/>
                <w:szCs w:val="20"/>
                <w:lang w:val="es-ES"/>
              </w:rPr>
              <w:t>CD1.  Las personas escriben y leen poemas para expresarse, por placer, motivos académicos y para ampliar su conocimiento.</w:t>
            </w:r>
          </w:p>
          <w:p w:rsidR="00A52103" w:rsidRPr="00326237" w:rsidRDefault="00A52103" w:rsidP="00A52103">
            <w:pPr>
              <w:spacing w:after="0" w:line="240" w:lineRule="auto"/>
              <w:ind w:left="426"/>
              <w:rPr>
                <w:rFonts w:ascii="Arial" w:hAnsi="Arial" w:cs="Arial"/>
                <w:sz w:val="20"/>
                <w:szCs w:val="20"/>
                <w:lang w:val="es-ES"/>
              </w:rPr>
            </w:pPr>
            <w:r w:rsidRPr="00326237">
              <w:rPr>
                <w:rFonts w:ascii="Arial" w:hAnsi="Arial" w:cs="Arial"/>
                <w:sz w:val="20"/>
                <w:szCs w:val="20"/>
                <w:lang w:val="es-ES"/>
              </w:rPr>
              <w:t>CD2.  Los poetas comparten emociones, experiencias, o pensamientos a través de palabras, cuidadosamente seleccionadas, en diferentes formatos, con técnicas y diversos elementos de la poesía.</w:t>
            </w:r>
          </w:p>
          <w:p w:rsidR="00A52103" w:rsidRPr="00326237" w:rsidRDefault="00A52103" w:rsidP="00A52103">
            <w:pPr>
              <w:spacing w:after="0" w:line="240" w:lineRule="auto"/>
              <w:ind w:left="426"/>
              <w:rPr>
                <w:rFonts w:ascii="Arial" w:hAnsi="Arial" w:cs="Arial"/>
                <w:sz w:val="20"/>
                <w:szCs w:val="20"/>
              </w:rPr>
            </w:pPr>
            <w:r w:rsidRPr="00326237">
              <w:rPr>
                <w:rFonts w:ascii="Arial" w:hAnsi="Arial" w:cs="Arial"/>
                <w:sz w:val="20"/>
                <w:szCs w:val="20"/>
                <w:lang w:val="es-ES"/>
              </w:rPr>
              <w:t xml:space="preserve">CD3.  Al igual que otros textos, leer poesía extiende nuestra compresión del mundo, de nosotros mismos y de otros al reflexionar en su contenido. </w:t>
            </w:r>
            <w:r w:rsidRPr="00326237">
              <w:rPr>
                <w:rFonts w:ascii="Arial" w:hAnsi="Arial" w:cs="Arial"/>
                <w:sz w:val="20"/>
                <w:szCs w:val="20"/>
                <w:lang w:val="es-ES_tradnl"/>
              </w:rPr>
              <w:t>La poesía nos sensibiliza.</w:t>
            </w:r>
          </w:p>
        </w:tc>
      </w:tr>
      <w:tr w:rsidR="00326237" w:rsidRPr="00326237" w:rsidTr="00851084">
        <w:trPr>
          <w:trHeight w:val="247"/>
        </w:trPr>
        <w:tc>
          <w:tcPr>
            <w:tcW w:w="5000" w:type="pct"/>
            <w:shd w:val="clear" w:color="auto" w:fill="E7E6E6"/>
          </w:tcPr>
          <w:p w:rsidR="00A52103" w:rsidRPr="00326237" w:rsidRDefault="00A52103" w:rsidP="00A52103">
            <w:pPr>
              <w:spacing w:after="0" w:line="240" w:lineRule="auto"/>
              <w:jc w:val="center"/>
              <w:rPr>
                <w:rFonts w:ascii="Arial" w:hAnsi="Arial" w:cs="Arial"/>
                <w:sz w:val="20"/>
                <w:szCs w:val="20"/>
              </w:rPr>
            </w:pPr>
            <w:r w:rsidRPr="00326237">
              <w:rPr>
                <w:rFonts w:ascii="Arial" w:hAnsi="Arial" w:cs="Arial"/>
                <w:sz w:val="20"/>
                <w:szCs w:val="20"/>
              </w:rPr>
              <w:t>EVALUACION DEL APRENDIZAJE</w:t>
            </w:r>
          </w:p>
        </w:tc>
      </w:tr>
      <w:tr w:rsidR="00326237" w:rsidRPr="00326237" w:rsidTr="00851084">
        <w:trPr>
          <w:trHeight w:val="187"/>
        </w:trPr>
        <w:tc>
          <w:tcPr>
            <w:tcW w:w="5000" w:type="pct"/>
            <w:shd w:val="clear" w:color="auto" w:fill="FFFFFF"/>
          </w:tcPr>
          <w:p w:rsidR="00A52103" w:rsidRPr="00326237" w:rsidRDefault="00A52103" w:rsidP="00A52103">
            <w:pPr>
              <w:spacing w:after="0" w:line="240" w:lineRule="auto"/>
              <w:ind w:left="426"/>
              <w:rPr>
                <w:rFonts w:ascii="Arial" w:hAnsi="Arial" w:cs="Arial"/>
                <w:sz w:val="20"/>
                <w:szCs w:val="20"/>
              </w:rPr>
            </w:pPr>
            <w:r w:rsidRPr="00326237">
              <w:rPr>
                <w:rFonts w:ascii="Arial" w:hAnsi="Arial" w:cs="Arial"/>
                <w:sz w:val="20"/>
                <w:szCs w:val="20"/>
              </w:rPr>
              <w:t xml:space="preserve">Evaluación </w:t>
            </w:r>
            <w:proofErr w:type="spellStart"/>
            <w:r w:rsidRPr="00326237">
              <w:rPr>
                <w:rFonts w:ascii="Arial" w:hAnsi="Arial" w:cs="Arial"/>
                <w:sz w:val="20"/>
                <w:szCs w:val="20"/>
              </w:rPr>
              <w:t>sumativa</w:t>
            </w:r>
            <w:proofErr w:type="spellEnd"/>
            <w:r w:rsidRPr="00326237">
              <w:rPr>
                <w:rFonts w:ascii="Arial" w:hAnsi="Arial" w:cs="Arial"/>
                <w:sz w:val="20"/>
                <w:szCs w:val="20"/>
              </w:rPr>
              <w:t xml:space="preserve"> (TD) (proyectos de unidad, exámenes, otros) </w:t>
            </w:r>
          </w:p>
          <w:p w:rsidR="00A52103" w:rsidRPr="00420760" w:rsidRDefault="00A52103" w:rsidP="00A470E1">
            <w:pPr>
              <w:pStyle w:val="NoSpacing"/>
              <w:numPr>
                <w:ilvl w:val="0"/>
                <w:numId w:val="12"/>
              </w:numPr>
              <w:rPr>
                <w:rFonts w:ascii="Arial" w:hAnsi="Arial" w:cs="Arial"/>
                <w:color w:val="auto"/>
                <w:sz w:val="20"/>
                <w:szCs w:val="20"/>
                <w:lang w:val="es-PR"/>
              </w:rPr>
            </w:pPr>
            <w:r w:rsidRPr="00420760">
              <w:rPr>
                <w:rFonts w:ascii="Arial" w:hAnsi="Arial" w:cs="Arial"/>
                <w:color w:val="auto"/>
                <w:sz w:val="20"/>
                <w:szCs w:val="20"/>
                <w:lang w:val="es-PR"/>
              </w:rPr>
              <w:t>Canción de poemas</w:t>
            </w:r>
          </w:p>
          <w:p w:rsidR="00A52103" w:rsidRPr="00420760" w:rsidRDefault="00A52103" w:rsidP="00A470E1">
            <w:pPr>
              <w:pStyle w:val="NoSpacing"/>
              <w:numPr>
                <w:ilvl w:val="0"/>
                <w:numId w:val="12"/>
              </w:numPr>
              <w:rPr>
                <w:rFonts w:ascii="Arial" w:hAnsi="Arial" w:cs="Arial"/>
                <w:color w:val="auto"/>
                <w:sz w:val="20"/>
                <w:szCs w:val="20"/>
                <w:lang w:val="es-PR"/>
              </w:rPr>
            </w:pPr>
            <w:r w:rsidRPr="00420760">
              <w:rPr>
                <w:rFonts w:ascii="Arial" w:hAnsi="Arial" w:cs="Arial"/>
                <w:color w:val="auto"/>
                <w:sz w:val="20"/>
                <w:szCs w:val="20"/>
                <w:lang w:val="es-PR"/>
              </w:rPr>
              <w:t>Investiga el lenguaje poético</w:t>
            </w:r>
          </w:p>
          <w:p w:rsidR="00A52103" w:rsidRPr="00326237" w:rsidRDefault="00A52103" w:rsidP="00A470E1">
            <w:pPr>
              <w:pStyle w:val="NoSpacing"/>
              <w:numPr>
                <w:ilvl w:val="0"/>
                <w:numId w:val="12"/>
              </w:numPr>
              <w:rPr>
                <w:rFonts w:ascii="Arial" w:hAnsi="Arial" w:cs="Arial"/>
                <w:i/>
                <w:color w:val="auto"/>
                <w:sz w:val="20"/>
                <w:szCs w:val="20"/>
              </w:rPr>
            </w:pPr>
            <w:r w:rsidRPr="00420760">
              <w:rPr>
                <w:rFonts w:ascii="Arial" w:hAnsi="Arial" w:cs="Arial"/>
                <w:color w:val="auto"/>
                <w:sz w:val="20"/>
                <w:szCs w:val="20"/>
                <w:lang w:val="es-PR"/>
              </w:rPr>
              <w:t>Mi inspiración poética</w:t>
            </w:r>
          </w:p>
        </w:tc>
      </w:tr>
    </w:tbl>
    <w:p w:rsidR="006E2CFB" w:rsidRDefault="006E2CF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7"/>
        <w:gridCol w:w="3280"/>
        <w:gridCol w:w="3643"/>
        <w:gridCol w:w="3284"/>
        <w:gridCol w:w="1780"/>
        <w:gridCol w:w="1492"/>
        <w:gridCol w:w="1992"/>
        <w:gridCol w:w="1288"/>
      </w:tblGrid>
      <w:tr w:rsidR="00326237" w:rsidRPr="00326237" w:rsidTr="006E2CFB">
        <w:trPr>
          <w:trHeight w:val="187"/>
          <w:tblHeader/>
        </w:trPr>
        <w:tc>
          <w:tcPr>
            <w:tcW w:w="5000" w:type="pct"/>
            <w:gridSpan w:val="8"/>
            <w:shd w:val="clear" w:color="auto" w:fill="E7E6E6"/>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PLAN DE APRENDIZAJE</w:t>
            </w:r>
          </w:p>
        </w:tc>
      </w:tr>
      <w:tr w:rsidR="00326237" w:rsidRPr="00326237" w:rsidTr="006E2CFB">
        <w:trPr>
          <w:trHeight w:val="187"/>
          <w:tblHeader/>
        </w:trPr>
        <w:tc>
          <w:tcPr>
            <w:tcW w:w="5000" w:type="pct"/>
            <w:gridSpan w:val="8"/>
            <w:shd w:val="clear" w:color="auto" w:fill="FFFFFF"/>
          </w:tcPr>
          <w:p w:rsidR="00851084" w:rsidRPr="00326237" w:rsidRDefault="00851084" w:rsidP="00851084">
            <w:pPr>
              <w:spacing w:after="0" w:line="240" w:lineRule="auto"/>
              <w:ind w:left="426"/>
              <w:jc w:val="center"/>
              <w:rPr>
                <w:rFonts w:ascii="Arial" w:hAnsi="Arial" w:cs="Arial"/>
                <w:sz w:val="20"/>
                <w:szCs w:val="20"/>
              </w:rPr>
            </w:pPr>
            <w:r w:rsidRPr="00326237">
              <w:rPr>
                <w:rFonts w:ascii="Arial" w:hAnsi="Arial" w:cs="Arial"/>
                <w:sz w:val="20"/>
                <w:szCs w:val="20"/>
              </w:rPr>
              <w:t>Actividades de Aprendizaje Sugeridas:</w:t>
            </w:r>
          </w:p>
        </w:tc>
      </w:tr>
      <w:tr w:rsidR="00326237" w:rsidRPr="00326237" w:rsidTr="006E2CFB">
        <w:trPr>
          <w:trHeight w:val="79"/>
          <w:tblHeader/>
        </w:trPr>
        <w:tc>
          <w:tcPr>
            <w:tcW w:w="575" w:type="pct"/>
            <w:shd w:val="clear" w:color="auto" w:fill="D9E2F3"/>
          </w:tcPr>
          <w:p w:rsidR="00851084" w:rsidRPr="00326237" w:rsidRDefault="00851084" w:rsidP="00851084">
            <w:pPr>
              <w:spacing w:after="0" w:line="240" w:lineRule="auto"/>
              <w:jc w:val="center"/>
              <w:rPr>
                <w:rFonts w:ascii="Arial" w:hAnsi="Arial" w:cs="Arial"/>
                <w:sz w:val="20"/>
                <w:szCs w:val="20"/>
              </w:rPr>
            </w:pPr>
          </w:p>
        </w:tc>
        <w:tc>
          <w:tcPr>
            <w:tcW w:w="866" w:type="pct"/>
            <w:shd w:val="clear" w:color="auto" w:fill="D9E2F3"/>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Día 1</w:t>
            </w:r>
            <w:r w:rsidR="00512FB5" w:rsidRPr="00326237">
              <w:rPr>
                <w:rFonts w:ascii="Arial" w:hAnsi="Arial" w:cs="Arial"/>
                <w:sz w:val="20"/>
                <w:szCs w:val="20"/>
              </w:rPr>
              <w:t>6</w:t>
            </w:r>
          </w:p>
        </w:tc>
        <w:tc>
          <w:tcPr>
            <w:tcW w:w="962" w:type="pct"/>
            <w:shd w:val="clear" w:color="auto" w:fill="D9E2F3"/>
          </w:tcPr>
          <w:p w:rsidR="00851084" w:rsidRPr="00326237" w:rsidRDefault="00512FB5" w:rsidP="00851084">
            <w:pPr>
              <w:spacing w:after="0" w:line="240" w:lineRule="auto"/>
              <w:jc w:val="center"/>
              <w:rPr>
                <w:rFonts w:ascii="Arial" w:hAnsi="Arial" w:cs="Arial"/>
                <w:sz w:val="20"/>
                <w:szCs w:val="20"/>
              </w:rPr>
            </w:pPr>
            <w:r w:rsidRPr="00326237">
              <w:rPr>
                <w:rFonts w:ascii="Arial" w:hAnsi="Arial" w:cs="Arial"/>
                <w:sz w:val="20"/>
                <w:szCs w:val="20"/>
              </w:rPr>
              <w:t>Día 17</w:t>
            </w:r>
          </w:p>
        </w:tc>
        <w:tc>
          <w:tcPr>
            <w:tcW w:w="867" w:type="pct"/>
            <w:shd w:val="clear" w:color="auto" w:fill="D9E2F3"/>
          </w:tcPr>
          <w:p w:rsidR="00851084" w:rsidRPr="00326237" w:rsidRDefault="00512FB5" w:rsidP="00851084">
            <w:pPr>
              <w:spacing w:after="0" w:line="240" w:lineRule="auto"/>
              <w:jc w:val="center"/>
              <w:rPr>
                <w:rFonts w:ascii="Arial" w:hAnsi="Arial" w:cs="Arial"/>
                <w:sz w:val="20"/>
                <w:szCs w:val="20"/>
              </w:rPr>
            </w:pPr>
            <w:r w:rsidRPr="00326237">
              <w:rPr>
                <w:rFonts w:ascii="Arial" w:hAnsi="Arial" w:cs="Arial"/>
                <w:sz w:val="20"/>
                <w:szCs w:val="20"/>
              </w:rPr>
              <w:t>Día 18</w:t>
            </w:r>
          </w:p>
        </w:tc>
        <w:tc>
          <w:tcPr>
            <w:tcW w:w="864" w:type="pct"/>
            <w:gridSpan w:val="2"/>
            <w:shd w:val="clear" w:color="auto" w:fill="D9E2F3"/>
          </w:tcPr>
          <w:p w:rsidR="00851084" w:rsidRPr="00326237" w:rsidRDefault="00512FB5" w:rsidP="00851084">
            <w:pPr>
              <w:spacing w:after="0" w:line="240" w:lineRule="auto"/>
              <w:jc w:val="center"/>
              <w:rPr>
                <w:rFonts w:ascii="Arial" w:hAnsi="Arial" w:cs="Arial"/>
                <w:sz w:val="20"/>
                <w:szCs w:val="20"/>
              </w:rPr>
            </w:pPr>
            <w:r w:rsidRPr="00326237">
              <w:rPr>
                <w:rFonts w:ascii="Arial" w:hAnsi="Arial" w:cs="Arial"/>
                <w:sz w:val="20"/>
                <w:szCs w:val="20"/>
              </w:rPr>
              <w:t>Día 19</w:t>
            </w:r>
          </w:p>
        </w:tc>
        <w:tc>
          <w:tcPr>
            <w:tcW w:w="866" w:type="pct"/>
            <w:gridSpan w:val="2"/>
            <w:shd w:val="clear" w:color="auto" w:fill="D9E2F3"/>
          </w:tcPr>
          <w:p w:rsidR="00851084" w:rsidRPr="00326237" w:rsidRDefault="00512FB5" w:rsidP="00851084">
            <w:pPr>
              <w:spacing w:after="0" w:line="240" w:lineRule="auto"/>
              <w:jc w:val="center"/>
              <w:rPr>
                <w:rFonts w:ascii="Arial" w:hAnsi="Arial" w:cs="Arial"/>
                <w:sz w:val="20"/>
                <w:szCs w:val="20"/>
              </w:rPr>
            </w:pPr>
            <w:r w:rsidRPr="00326237">
              <w:rPr>
                <w:rFonts w:ascii="Arial" w:hAnsi="Arial" w:cs="Arial"/>
                <w:sz w:val="20"/>
                <w:szCs w:val="20"/>
              </w:rPr>
              <w:t>Día 20</w:t>
            </w:r>
          </w:p>
        </w:tc>
      </w:tr>
      <w:tr w:rsidR="00326237" w:rsidRPr="00326237" w:rsidTr="00851084">
        <w:trPr>
          <w:trHeight w:val="530"/>
        </w:trPr>
        <w:tc>
          <w:tcPr>
            <w:tcW w:w="575" w:type="pct"/>
            <w:shd w:val="clear" w:color="auto" w:fill="auto"/>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Estándares</w:t>
            </w:r>
          </w:p>
        </w:tc>
        <w:tc>
          <w:tcPr>
            <w:tcW w:w="866" w:type="pct"/>
            <w:shd w:val="clear" w:color="auto" w:fill="auto"/>
            <w:vAlign w:val="center"/>
          </w:tcPr>
          <w:sdt>
            <w:sdtPr>
              <w:rPr>
                <w:rFonts w:ascii="Arial" w:hAnsi="Arial" w:cs="Arial"/>
                <w:sz w:val="20"/>
                <w:szCs w:val="20"/>
              </w:rPr>
              <w:alias w:val="Estándares"/>
              <w:tag w:val="Estándares"/>
              <w:id w:val="-1894414527"/>
              <w:placeholder>
                <w:docPart w:val="39AE9EC5EA8947E7951E4F399D72256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474D81"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857086724"/>
              <w:placeholder>
                <w:docPart w:val="1F4997DE74FA4A4290ABECD3DD11E40F"/>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474D81"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991181991"/>
              <w:placeholder>
                <w:docPart w:val="AD5DDB594E33473C95AC7D9ABAE68A3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474D81" w:rsidP="00851084">
                <w:pPr>
                  <w:spacing w:after="0" w:line="240" w:lineRule="auto"/>
                  <w:jc w:val="center"/>
                  <w:rPr>
                    <w:rFonts w:ascii="Arial" w:hAnsi="Arial" w:cs="Arial"/>
                    <w:sz w:val="20"/>
                    <w:szCs w:val="20"/>
                  </w:rPr>
                </w:pPr>
                <w:r w:rsidRPr="00326237">
                  <w:rPr>
                    <w:rFonts w:ascii="Arial" w:hAnsi="Arial" w:cs="Arial"/>
                    <w:sz w:val="20"/>
                    <w:szCs w:val="20"/>
                  </w:rPr>
                  <w:t>Dominio de la Lengua</w:t>
                </w:r>
              </w:p>
            </w:sdtContent>
          </w:sdt>
          <w:sdt>
            <w:sdtPr>
              <w:rPr>
                <w:rFonts w:ascii="Arial" w:hAnsi="Arial" w:cs="Arial"/>
                <w:sz w:val="20"/>
                <w:szCs w:val="20"/>
              </w:rPr>
              <w:alias w:val="Estándares"/>
              <w:tag w:val="Estándares"/>
              <w:id w:val="-1853480742"/>
              <w:placeholder>
                <w:docPart w:val="88CCB6EFAA1B4904AB3389E0B5B1CC94"/>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474D81"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tc>
        <w:tc>
          <w:tcPr>
            <w:tcW w:w="962" w:type="pct"/>
            <w:shd w:val="clear" w:color="auto" w:fill="auto"/>
            <w:vAlign w:val="center"/>
          </w:tcPr>
          <w:sdt>
            <w:sdtPr>
              <w:rPr>
                <w:rFonts w:ascii="Arial" w:hAnsi="Arial" w:cs="Arial"/>
                <w:sz w:val="20"/>
                <w:szCs w:val="20"/>
              </w:rPr>
              <w:alias w:val="Estándares"/>
              <w:tag w:val="Estándares"/>
              <w:id w:val="-1894572434"/>
              <w:placeholder>
                <w:docPart w:val="28A7453DD79249F78EB3FFCCBF2992C3"/>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53ED3"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189519179"/>
              <w:placeholder>
                <w:docPart w:val="7C2C5DC8083F4F4CAF091CFFBA7465B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53ED3"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1566534594"/>
              <w:placeholder>
                <w:docPart w:val="DF119468E09B472980A426941B1F07D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53ED3" w:rsidP="00851084">
                <w:pPr>
                  <w:spacing w:after="0" w:line="240" w:lineRule="auto"/>
                  <w:jc w:val="center"/>
                  <w:rPr>
                    <w:rFonts w:ascii="Arial" w:hAnsi="Arial" w:cs="Arial"/>
                    <w:sz w:val="20"/>
                    <w:szCs w:val="20"/>
                  </w:rPr>
                </w:pPr>
                <w:r w:rsidRPr="00326237">
                  <w:rPr>
                    <w:rFonts w:ascii="Arial" w:hAnsi="Arial" w:cs="Arial"/>
                    <w:sz w:val="20"/>
                    <w:szCs w:val="20"/>
                  </w:rPr>
                  <w:t>Dominio de la Lengua</w:t>
                </w:r>
              </w:p>
            </w:sdtContent>
          </w:sdt>
          <w:sdt>
            <w:sdtPr>
              <w:rPr>
                <w:rFonts w:ascii="Arial" w:hAnsi="Arial" w:cs="Arial"/>
                <w:sz w:val="20"/>
                <w:szCs w:val="20"/>
              </w:rPr>
              <w:alias w:val="Estándares"/>
              <w:tag w:val="Estándares"/>
              <w:id w:val="1559203103"/>
              <w:placeholder>
                <w:docPart w:val="39758B8F71FC407BAD3129E28380C5F0"/>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851084" w:rsidP="00851084">
                <w:pPr>
                  <w:spacing w:after="0" w:line="240" w:lineRule="auto"/>
                  <w:jc w:val="center"/>
                  <w:rPr>
                    <w:rFonts w:ascii="Arial" w:hAnsi="Arial" w:cs="Arial"/>
                    <w:sz w:val="20"/>
                    <w:szCs w:val="20"/>
                    <w:lang w:val="en-US"/>
                  </w:rPr>
                </w:pPr>
                <w:r w:rsidRPr="00326237">
                  <w:rPr>
                    <w:rStyle w:val="PlaceholderText"/>
                    <w:rFonts w:ascii="Arial" w:hAnsi="Arial" w:cs="Arial"/>
                    <w:color w:val="auto"/>
                    <w:sz w:val="20"/>
                    <w:szCs w:val="20"/>
                    <w:lang w:val="en-US"/>
                  </w:rPr>
                  <w:t>Choose an item.</w:t>
                </w:r>
              </w:p>
            </w:sdtContent>
          </w:sdt>
        </w:tc>
        <w:tc>
          <w:tcPr>
            <w:tcW w:w="867" w:type="pct"/>
            <w:shd w:val="clear" w:color="auto" w:fill="auto"/>
            <w:vAlign w:val="center"/>
          </w:tcPr>
          <w:sdt>
            <w:sdtPr>
              <w:rPr>
                <w:rFonts w:ascii="Arial" w:hAnsi="Arial" w:cs="Arial"/>
                <w:sz w:val="20"/>
                <w:szCs w:val="20"/>
              </w:rPr>
              <w:alias w:val="Estándares"/>
              <w:tag w:val="Estándares"/>
              <w:id w:val="777448796"/>
              <w:placeholder>
                <w:docPart w:val="6A0C1FD4DC914C1A9D4AA18DF75A180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F4490D"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204592320"/>
              <w:placeholder>
                <w:docPart w:val="6774A1ACAFD84AB4BC94C95A8E79F74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F4490D"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2099752255"/>
              <w:placeholder>
                <w:docPart w:val="4FA075D0429848A783896A7160195BB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F4490D" w:rsidP="00851084">
                <w:pPr>
                  <w:spacing w:after="0" w:line="240" w:lineRule="auto"/>
                  <w:jc w:val="center"/>
                  <w:rPr>
                    <w:rFonts w:ascii="Arial" w:hAnsi="Arial" w:cs="Arial"/>
                    <w:sz w:val="20"/>
                    <w:szCs w:val="20"/>
                  </w:rPr>
                </w:pPr>
                <w:r w:rsidRPr="00326237">
                  <w:rPr>
                    <w:rFonts w:ascii="Arial" w:hAnsi="Arial" w:cs="Arial"/>
                    <w:sz w:val="20"/>
                    <w:szCs w:val="20"/>
                  </w:rPr>
                  <w:t>Dominio de la Lengua</w:t>
                </w:r>
              </w:p>
            </w:sdtContent>
          </w:sdt>
          <w:sdt>
            <w:sdtPr>
              <w:rPr>
                <w:rFonts w:ascii="Arial" w:hAnsi="Arial" w:cs="Arial"/>
                <w:sz w:val="20"/>
                <w:szCs w:val="20"/>
              </w:rPr>
              <w:alias w:val="Estándares"/>
              <w:tag w:val="Estándares"/>
              <w:id w:val="-1461651197"/>
              <w:placeholder>
                <w:docPart w:val="987FDDE857954A35A5A9399891B4CB6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F4490D"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tc>
        <w:tc>
          <w:tcPr>
            <w:tcW w:w="864" w:type="pct"/>
            <w:gridSpan w:val="2"/>
            <w:shd w:val="clear" w:color="auto" w:fill="auto"/>
            <w:vAlign w:val="center"/>
          </w:tcPr>
          <w:sdt>
            <w:sdtPr>
              <w:rPr>
                <w:rFonts w:ascii="Arial" w:hAnsi="Arial" w:cs="Arial"/>
                <w:sz w:val="20"/>
                <w:szCs w:val="20"/>
              </w:rPr>
              <w:alias w:val="Estándares"/>
              <w:tag w:val="Estándares"/>
              <w:id w:val="1223481940"/>
              <w:placeholder>
                <w:docPart w:val="DB029CA3C579410099ACD75D83FB5683"/>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5A475A"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904955384"/>
              <w:placeholder>
                <w:docPart w:val="D0AC516EE0C44D119F57FFDFCE3D35C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5A475A"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764988782"/>
              <w:placeholder>
                <w:docPart w:val="80C99559006E4469A9906E9EAC7C8DE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5A475A" w:rsidP="00851084">
                <w:pPr>
                  <w:spacing w:after="0" w:line="240" w:lineRule="auto"/>
                  <w:jc w:val="center"/>
                  <w:rPr>
                    <w:rFonts w:ascii="Arial" w:hAnsi="Arial" w:cs="Arial"/>
                    <w:sz w:val="20"/>
                    <w:szCs w:val="20"/>
                  </w:rPr>
                </w:pPr>
                <w:r w:rsidRPr="00326237">
                  <w:rPr>
                    <w:rFonts w:ascii="Arial" w:hAnsi="Arial" w:cs="Arial"/>
                    <w:sz w:val="20"/>
                    <w:szCs w:val="20"/>
                  </w:rPr>
                  <w:t>Dominio de la Lengua</w:t>
                </w:r>
              </w:p>
            </w:sdtContent>
          </w:sdt>
          <w:sdt>
            <w:sdtPr>
              <w:rPr>
                <w:rFonts w:ascii="Arial" w:hAnsi="Arial" w:cs="Arial"/>
                <w:sz w:val="20"/>
                <w:szCs w:val="20"/>
              </w:rPr>
              <w:alias w:val="Estándares"/>
              <w:tag w:val="Estándares"/>
              <w:id w:val="1590269259"/>
              <w:placeholder>
                <w:docPart w:val="E55EC2B68ACF4959806342452D433215"/>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5A475A"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tc>
        <w:tc>
          <w:tcPr>
            <w:tcW w:w="866" w:type="pct"/>
            <w:gridSpan w:val="2"/>
            <w:shd w:val="clear" w:color="auto" w:fill="auto"/>
            <w:vAlign w:val="center"/>
          </w:tcPr>
          <w:sdt>
            <w:sdtPr>
              <w:rPr>
                <w:rFonts w:ascii="Arial" w:hAnsi="Arial" w:cs="Arial"/>
                <w:sz w:val="20"/>
                <w:szCs w:val="20"/>
              </w:rPr>
              <w:alias w:val="Estándares"/>
              <w:tag w:val="Estándares"/>
              <w:id w:val="-1021163014"/>
              <w:placeholder>
                <w:docPart w:val="6D68EDAA43CF41F1A67B82FC94CBD22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5A475A"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215080075"/>
              <w:placeholder>
                <w:docPart w:val="990466D858E3449B96E5DACF4A443A7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5A475A"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2095152080"/>
              <w:placeholder>
                <w:docPart w:val="259251A46B5D4B5E8BE6396586538AB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5A475A" w:rsidP="00851084">
                <w:pPr>
                  <w:spacing w:after="0" w:line="240" w:lineRule="auto"/>
                  <w:jc w:val="center"/>
                  <w:rPr>
                    <w:rFonts w:ascii="Arial" w:hAnsi="Arial" w:cs="Arial"/>
                    <w:sz w:val="20"/>
                    <w:szCs w:val="20"/>
                  </w:rPr>
                </w:pPr>
                <w:r w:rsidRPr="00326237">
                  <w:rPr>
                    <w:rFonts w:ascii="Arial" w:hAnsi="Arial" w:cs="Arial"/>
                    <w:sz w:val="20"/>
                    <w:szCs w:val="20"/>
                  </w:rPr>
                  <w:t>Dominio de la Lengua</w:t>
                </w:r>
              </w:p>
            </w:sdtContent>
          </w:sdt>
          <w:sdt>
            <w:sdtPr>
              <w:rPr>
                <w:rFonts w:ascii="Arial" w:hAnsi="Arial" w:cs="Arial"/>
                <w:sz w:val="20"/>
                <w:szCs w:val="20"/>
              </w:rPr>
              <w:alias w:val="Estándares"/>
              <w:tag w:val="Estándares"/>
              <w:id w:val="-1801141014"/>
              <w:placeholder>
                <w:docPart w:val="4D0C078F7BFA4768B48BB6AF2D14ED3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5A475A"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tc>
      </w:tr>
      <w:tr w:rsidR="00420760" w:rsidRPr="00326237" w:rsidTr="00420760">
        <w:trPr>
          <w:trHeight w:val="530"/>
        </w:trPr>
        <w:tc>
          <w:tcPr>
            <w:tcW w:w="575" w:type="pct"/>
            <w:shd w:val="clear" w:color="auto" w:fill="auto"/>
            <w:vAlign w:val="center"/>
          </w:tcPr>
          <w:p w:rsidR="00420760" w:rsidRPr="00326237" w:rsidRDefault="00420760" w:rsidP="00851084">
            <w:pPr>
              <w:spacing w:after="0" w:line="240" w:lineRule="auto"/>
              <w:rPr>
                <w:rFonts w:ascii="Arial" w:hAnsi="Arial" w:cs="Arial"/>
                <w:sz w:val="20"/>
                <w:szCs w:val="20"/>
              </w:rPr>
            </w:pPr>
            <w:r w:rsidRPr="00326237">
              <w:rPr>
                <w:rFonts w:ascii="Arial" w:hAnsi="Arial" w:cs="Arial"/>
                <w:sz w:val="20"/>
                <w:szCs w:val="20"/>
              </w:rPr>
              <w:t>Expectativas</w:t>
            </w:r>
          </w:p>
        </w:tc>
        <w:tc>
          <w:tcPr>
            <w:tcW w:w="866" w:type="pct"/>
            <w:shd w:val="clear" w:color="auto" w:fill="auto"/>
          </w:tcPr>
          <w:p w:rsidR="00420760" w:rsidRPr="00326237" w:rsidRDefault="00420760" w:rsidP="00474D81">
            <w:pPr>
              <w:spacing w:after="0" w:line="240" w:lineRule="auto"/>
              <w:rPr>
                <w:rFonts w:ascii="Arial" w:hAnsi="Arial" w:cs="Arial"/>
                <w:sz w:val="20"/>
                <w:szCs w:val="20"/>
              </w:rPr>
            </w:pPr>
            <w:r w:rsidRPr="00326237">
              <w:rPr>
                <w:rFonts w:ascii="Arial" w:hAnsi="Arial" w:cs="Arial"/>
                <w:sz w:val="20"/>
                <w:szCs w:val="20"/>
              </w:rPr>
              <w:t xml:space="preserve">11.AO.CC.3b </w:t>
            </w:r>
          </w:p>
          <w:p w:rsidR="00420760" w:rsidRPr="00326237" w:rsidRDefault="00420760" w:rsidP="00474D81">
            <w:pPr>
              <w:spacing w:after="0" w:line="240" w:lineRule="auto"/>
              <w:rPr>
                <w:rFonts w:ascii="Arial" w:hAnsi="Arial" w:cs="Arial"/>
                <w:sz w:val="20"/>
                <w:szCs w:val="20"/>
              </w:rPr>
            </w:pPr>
            <w:r w:rsidRPr="00326237">
              <w:rPr>
                <w:rFonts w:ascii="Arial" w:hAnsi="Arial" w:cs="Arial"/>
                <w:sz w:val="20"/>
                <w:szCs w:val="20"/>
              </w:rPr>
              <w:t>11.AO.PC.7b</w:t>
            </w:r>
          </w:p>
          <w:p w:rsidR="00420760" w:rsidRPr="00326237" w:rsidRDefault="00420760" w:rsidP="00474D81">
            <w:pPr>
              <w:spacing w:after="0" w:line="240" w:lineRule="auto"/>
              <w:rPr>
                <w:rFonts w:ascii="Arial" w:hAnsi="Arial" w:cs="Arial"/>
                <w:sz w:val="20"/>
                <w:szCs w:val="20"/>
              </w:rPr>
            </w:pPr>
            <w:r w:rsidRPr="00326237">
              <w:rPr>
                <w:rFonts w:ascii="Arial" w:hAnsi="Arial" w:cs="Arial"/>
                <w:sz w:val="20"/>
                <w:szCs w:val="20"/>
              </w:rPr>
              <w:t>11.LL.ALC.11</w:t>
            </w:r>
          </w:p>
          <w:p w:rsidR="00420760" w:rsidRPr="00326237" w:rsidRDefault="00420760" w:rsidP="00474D81">
            <w:pPr>
              <w:spacing w:after="0" w:line="240" w:lineRule="auto"/>
              <w:rPr>
                <w:rFonts w:ascii="Arial" w:hAnsi="Arial" w:cs="Arial"/>
                <w:sz w:val="20"/>
                <w:szCs w:val="20"/>
              </w:rPr>
            </w:pPr>
            <w:r w:rsidRPr="00326237">
              <w:rPr>
                <w:rFonts w:ascii="Arial" w:hAnsi="Arial" w:cs="Arial"/>
                <w:sz w:val="20"/>
                <w:szCs w:val="20"/>
              </w:rPr>
              <w:t>11.LL.ICI.10</w:t>
            </w:r>
          </w:p>
          <w:p w:rsidR="00420760" w:rsidRPr="00326237" w:rsidRDefault="00420760" w:rsidP="00474D81">
            <w:pPr>
              <w:spacing w:after="0" w:line="240" w:lineRule="auto"/>
              <w:rPr>
                <w:rFonts w:ascii="Arial" w:hAnsi="Arial" w:cs="Arial"/>
                <w:sz w:val="20"/>
                <w:szCs w:val="20"/>
              </w:rPr>
            </w:pPr>
            <w:r w:rsidRPr="00326237">
              <w:rPr>
                <w:rFonts w:ascii="Arial" w:hAnsi="Arial" w:cs="Arial"/>
                <w:sz w:val="20"/>
                <w:szCs w:val="20"/>
              </w:rPr>
              <w:t>11.LL.TE.5</w:t>
            </w:r>
          </w:p>
          <w:p w:rsidR="00420760" w:rsidRPr="00326237" w:rsidRDefault="00420760" w:rsidP="00474D81">
            <w:pPr>
              <w:spacing w:after="0" w:line="240" w:lineRule="auto"/>
              <w:rPr>
                <w:rFonts w:ascii="Arial" w:hAnsi="Arial" w:cs="Arial"/>
                <w:sz w:val="20"/>
                <w:szCs w:val="20"/>
              </w:rPr>
            </w:pPr>
            <w:r w:rsidRPr="00326237">
              <w:rPr>
                <w:rFonts w:ascii="Arial" w:hAnsi="Arial" w:cs="Arial"/>
                <w:sz w:val="20"/>
                <w:szCs w:val="20"/>
              </w:rPr>
              <w:t>11.L.V.5</w:t>
            </w:r>
          </w:p>
          <w:p w:rsidR="00420760" w:rsidRPr="00326237" w:rsidRDefault="00420760" w:rsidP="00474D81">
            <w:pPr>
              <w:spacing w:after="0" w:line="240" w:lineRule="auto"/>
              <w:rPr>
                <w:rFonts w:ascii="Arial" w:hAnsi="Arial" w:cs="Arial"/>
                <w:sz w:val="20"/>
                <w:szCs w:val="20"/>
                <w:lang w:val="en-US"/>
              </w:rPr>
            </w:pPr>
            <w:r w:rsidRPr="00326237">
              <w:rPr>
                <w:rFonts w:ascii="Arial" w:hAnsi="Arial" w:cs="Arial"/>
                <w:sz w:val="20"/>
                <w:szCs w:val="20"/>
                <w:lang w:val="en-US"/>
              </w:rPr>
              <w:t>11.L.V.5a</w:t>
            </w:r>
          </w:p>
          <w:p w:rsidR="00420760" w:rsidRPr="00326237" w:rsidRDefault="00420760" w:rsidP="00474D81">
            <w:pPr>
              <w:spacing w:after="0" w:line="240" w:lineRule="auto"/>
              <w:rPr>
                <w:rFonts w:ascii="Arial" w:eastAsia="Times New Roman" w:hAnsi="Arial" w:cs="Arial"/>
                <w:sz w:val="20"/>
                <w:szCs w:val="20"/>
                <w:lang w:val="en-US"/>
              </w:rPr>
            </w:pPr>
            <w:r w:rsidRPr="00326237">
              <w:rPr>
                <w:rFonts w:ascii="Arial" w:hAnsi="Arial" w:cs="Arial"/>
                <w:sz w:val="20"/>
                <w:szCs w:val="20"/>
                <w:lang w:val="en-US"/>
              </w:rPr>
              <w:t>11.L.V.5b</w:t>
            </w:r>
          </w:p>
          <w:p w:rsidR="00420760" w:rsidRPr="00326237" w:rsidRDefault="00420760" w:rsidP="00474D81">
            <w:pPr>
              <w:pStyle w:val="ListParagraph"/>
              <w:spacing w:after="0" w:line="240" w:lineRule="auto"/>
              <w:ind w:left="0"/>
              <w:rPr>
                <w:rFonts w:ascii="Arial" w:hAnsi="Arial" w:cs="Arial"/>
                <w:sz w:val="20"/>
                <w:szCs w:val="20"/>
              </w:rPr>
            </w:pPr>
            <w:r w:rsidRPr="00326237">
              <w:rPr>
                <w:rFonts w:ascii="Arial" w:hAnsi="Arial" w:cs="Arial"/>
                <w:sz w:val="20"/>
                <w:szCs w:val="20"/>
              </w:rPr>
              <w:t>11.E.TP.3c</w:t>
            </w:r>
          </w:p>
          <w:p w:rsidR="00420760" w:rsidRPr="00326237" w:rsidRDefault="00420760" w:rsidP="00C53ED3">
            <w:pPr>
              <w:pStyle w:val="ListParagraph"/>
              <w:spacing w:after="0" w:line="240" w:lineRule="auto"/>
              <w:ind w:left="0"/>
              <w:rPr>
                <w:rFonts w:ascii="Arial" w:hAnsi="Arial" w:cs="Arial"/>
                <w:sz w:val="20"/>
                <w:szCs w:val="20"/>
              </w:rPr>
            </w:pPr>
            <w:r w:rsidRPr="00326237">
              <w:rPr>
                <w:rFonts w:ascii="Arial" w:hAnsi="Arial" w:cs="Arial"/>
                <w:sz w:val="20"/>
                <w:szCs w:val="20"/>
              </w:rPr>
              <w:t>11.E.TP.3d</w:t>
            </w:r>
          </w:p>
        </w:tc>
        <w:tc>
          <w:tcPr>
            <w:tcW w:w="962" w:type="pct"/>
            <w:shd w:val="clear" w:color="auto" w:fill="auto"/>
          </w:tcPr>
          <w:p w:rsidR="00420760" w:rsidRPr="00326237" w:rsidRDefault="00420760" w:rsidP="00C53ED3">
            <w:pPr>
              <w:spacing w:after="0" w:line="240" w:lineRule="auto"/>
              <w:rPr>
                <w:rFonts w:ascii="Arial" w:hAnsi="Arial" w:cs="Arial"/>
                <w:sz w:val="20"/>
                <w:szCs w:val="20"/>
                <w:lang w:val="en-029"/>
              </w:rPr>
            </w:pPr>
            <w:r w:rsidRPr="00326237">
              <w:rPr>
                <w:rFonts w:ascii="Arial" w:hAnsi="Arial" w:cs="Arial"/>
                <w:sz w:val="20"/>
                <w:szCs w:val="20"/>
                <w:lang w:val="en-029"/>
              </w:rPr>
              <w:t xml:space="preserve">11.AO.CC.3b </w:t>
            </w:r>
          </w:p>
          <w:p w:rsidR="00420760" w:rsidRPr="00326237" w:rsidRDefault="00420760" w:rsidP="00C53ED3">
            <w:pPr>
              <w:spacing w:after="0" w:line="240" w:lineRule="auto"/>
              <w:rPr>
                <w:rFonts w:ascii="Arial" w:hAnsi="Arial" w:cs="Arial"/>
                <w:sz w:val="20"/>
                <w:szCs w:val="20"/>
                <w:lang w:val="en-029"/>
              </w:rPr>
            </w:pPr>
            <w:r w:rsidRPr="00326237">
              <w:rPr>
                <w:rFonts w:ascii="Arial" w:hAnsi="Arial" w:cs="Arial"/>
                <w:sz w:val="20"/>
                <w:szCs w:val="20"/>
                <w:lang w:val="en-029"/>
              </w:rPr>
              <w:t>11.AO.PC.7b</w:t>
            </w:r>
          </w:p>
          <w:p w:rsidR="00420760" w:rsidRPr="00326237" w:rsidRDefault="00420760" w:rsidP="00C53ED3">
            <w:pPr>
              <w:spacing w:after="0" w:line="240" w:lineRule="auto"/>
              <w:rPr>
                <w:rFonts w:ascii="Arial" w:hAnsi="Arial" w:cs="Arial"/>
                <w:sz w:val="20"/>
                <w:szCs w:val="20"/>
                <w:lang w:val="en-029"/>
              </w:rPr>
            </w:pPr>
            <w:r w:rsidRPr="00326237">
              <w:rPr>
                <w:rFonts w:ascii="Arial" w:hAnsi="Arial" w:cs="Arial"/>
                <w:sz w:val="20"/>
                <w:szCs w:val="20"/>
                <w:lang w:val="en-029"/>
              </w:rPr>
              <w:t>11.LL.ALC.11</w:t>
            </w:r>
          </w:p>
          <w:p w:rsidR="00420760" w:rsidRPr="00326237" w:rsidRDefault="00420760" w:rsidP="00C53ED3">
            <w:pPr>
              <w:spacing w:after="0" w:line="240" w:lineRule="auto"/>
              <w:rPr>
                <w:rFonts w:ascii="Arial" w:hAnsi="Arial" w:cs="Arial"/>
                <w:sz w:val="20"/>
                <w:szCs w:val="20"/>
                <w:lang w:val="en-029"/>
              </w:rPr>
            </w:pPr>
            <w:r w:rsidRPr="00326237">
              <w:rPr>
                <w:rFonts w:ascii="Arial" w:hAnsi="Arial" w:cs="Arial"/>
                <w:sz w:val="20"/>
                <w:szCs w:val="20"/>
                <w:lang w:val="en-029"/>
              </w:rPr>
              <w:t>11.LL.ICI.10</w:t>
            </w:r>
          </w:p>
          <w:p w:rsidR="00420760" w:rsidRPr="00326237" w:rsidRDefault="00420760" w:rsidP="00C53ED3">
            <w:pPr>
              <w:spacing w:after="0" w:line="240" w:lineRule="auto"/>
              <w:rPr>
                <w:rFonts w:ascii="Arial" w:hAnsi="Arial" w:cs="Arial"/>
                <w:sz w:val="20"/>
                <w:szCs w:val="20"/>
                <w:lang w:val="en-029"/>
              </w:rPr>
            </w:pPr>
            <w:r w:rsidRPr="00326237">
              <w:rPr>
                <w:rFonts w:ascii="Arial" w:hAnsi="Arial" w:cs="Arial"/>
                <w:sz w:val="20"/>
                <w:szCs w:val="20"/>
                <w:lang w:val="en-029"/>
              </w:rPr>
              <w:t>11.LL.TE.5</w:t>
            </w:r>
          </w:p>
          <w:p w:rsidR="00420760" w:rsidRPr="00326237" w:rsidRDefault="00420760" w:rsidP="00C53ED3">
            <w:pPr>
              <w:spacing w:after="0" w:line="240" w:lineRule="auto"/>
              <w:rPr>
                <w:rFonts w:ascii="Arial" w:hAnsi="Arial" w:cs="Arial"/>
                <w:sz w:val="20"/>
                <w:szCs w:val="20"/>
                <w:lang w:val="en-029"/>
              </w:rPr>
            </w:pPr>
            <w:r w:rsidRPr="00326237">
              <w:rPr>
                <w:rFonts w:ascii="Arial" w:hAnsi="Arial" w:cs="Arial"/>
                <w:sz w:val="20"/>
                <w:szCs w:val="20"/>
                <w:lang w:val="en-029"/>
              </w:rPr>
              <w:t>11.L.V.5</w:t>
            </w:r>
          </w:p>
          <w:p w:rsidR="00420760" w:rsidRPr="00326237" w:rsidRDefault="00420760" w:rsidP="00C53ED3">
            <w:pPr>
              <w:spacing w:after="0" w:line="240" w:lineRule="auto"/>
              <w:rPr>
                <w:rFonts w:ascii="Arial" w:hAnsi="Arial" w:cs="Arial"/>
                <w:sz w:val="20"/>
                <w:szCs w:val="20"/>
                <w:lang w:val="en-US"/>
              </w:rPr>
            </w:pPr>
            <w:r w:rsidRPr="00326237">
              <w:rPr>
                <w:rFonts w:ascii="Arial" w:hAnsi="Arial" w:cs="Arial"/>
                <w:sz w:val="20"/>
                <w:szCs w:val="20"/>
                <w:lang w:val="en-US"/>
              </w:rPr>
              <w:t>11.L.V.5a</w:t>
            </w:r>
          </w:p>
          <w:p w:rsidR="00420760" w:rsidRPr="00326237" w:rsidRDefault="00420760" w:rsidP="00851084">
            <w:pPr>
              <w:spacing w:after="0" w:line="240" w:lineRule="auto"/>
              <w:rPr>
                <w:rFonts w:ascii="Arial" w:eastAsia="Times New Roman" w:hAnsi="Arial" w:cs="Arial"/>
                <w:sz w:val="20"/>
                <w:szCs w:val="20"/>
                <w:lang w:val="en-US"/>
              </w:rPr>
            </w:pPr>
            <w:r w:rsidRPr="00326237">
              <w:rPr>
                <w:rFonts w:ascii="Arial" w:hAnsi="Arial" w:cs="Arial"/>
                <w:sz w:val="20"/>
                <w:szCs w:val="20"/>
                <w:lang w:val="en-US"/>
              </w:rPr>
              <w:t>11.L.V.5b</w:t>
            </w:r>
          </w:p>
        </w:tc>
        <w:tc>
          <w:tcPr>
            <w:tcW w:w="867" w:type="pct"/>
            <w:shd w:val="clear" w:color="auto" w:fill="auto"/>
          </w:tcPr>
          <w:p w:rsidR="00420760" w:rsidRPr="00326237" w:rsidRDefault="00420760" w:rsidP="00F4490D">
            <w:pPr>
              <w:spacing w:after="0" w:line="240" w:lineRule="auto"/>
              <w:rPr>
                <w:rFonts w:ascii="Arial" w:hAnsi="Arial" w:cs="Arial"/>
                <w:sz w:val="20"/>
                <w:szCs w:val="20"/>
                <w:lang w:val="en-US"/>
              </w:rPr>
            </w:pPr>
            <w:r w:rsidRPr="00326237">
              <w:rPr>
                <w:rFonts w:ascii="Arial" w:hAnsi="Arial" w:cs="Arial"/>
                <w:sz w:val="20"/>
                <w:szCs w:val="20"/>
                <w:lang w:val="en-US"/>
              </w:rPr>
              <w:t xml:space="preserve">11.AO.CC.3b </w:t>
            </w:r>
          </w:p>
          <w:p w:rsidR="00420760" w:rsidRPr="00326237" w:rsidRDefault="00420760" w:rsidP="00F4490D">
            <w:pPr>
              <w:spacing w:after="0" w:line="240" w:lineRule="auto"/>
              <w:rPr>
                <w:rFonts w:ascii="Arial" w:hAnsi="Arial" w:cs="Arial"/>
                <w:sz w:val="20"/>
                <w:szCs w:val="20"/>
                <w:lang w:val="en-US"/>
              </w:rPr>
            </w:pPr>
            <w:r w:rsidRPr="00326237">
              <w:rPr>
                <w:rFonts w:ascii="Arial" w:hAnsi="Arial" w:cs="Arial"/>
                <w:sz w:val="20"/>
                <w:szCs w:val="20"/>
                <w:lang w:val="en-US"/>
              </w:rPr>
              <w:t>11.AO.PC.7b</w:t>
            </w:r>
          </w:p>
          <w:p w:rsidR="00420760" w:rsidRPr="00326237" w:rsidRDefault="00420760" w:rsidP="00F4490D">
            <w:pPr>
              <w:spacing w:after="0" w:line="240" w:lineRule="auto"/>
              <w:rPr>
                <w:rFonts w:ascii="Arial" w:hAnsi="Arial" w:cs="Arial"/>
                <w:sz w:val="20"/>
                <w:szCs w:val="20"/>
                <w:lang w:val="en-US"/>
              </w:rPr>
            </w:pPr>
            <w:r w:rsidRPr="00326237">
              <w:rPr>
                <w:rFonts w:ascii="Arial" w:hAnsi="Arial" w:cs="Arial"/>
                <w:sz w:val="20"/>
                <w:szCs w:val="20"/>
                <w:lang w:val="en-US"/>
              </w:rPr>
              <w:t>11.LL.ALC.11</w:t>
            </w:r>
          </w:p>
          <w:p w:rsidR="00420760" w:rsidRPr="00326237" w:rsidRDefault="00420760" w:rsidP="00F4490D">
            <w:pPr>
              <w:spacing w:after="0" w:line="240" w:lineRule="auto"/>
              <w:rPr>
                <w:rFonts w:ascii="Arial" w:hAnsi="Arial" w:cs="Arial"/>
                <w:sz w:val="20"/>
                <w:szCs w:val="20"/>
                <w:lang w:val="en-US"/>
              </w:rPr>
            </w:pPr>
            <w:r w:rsidRPr="00326237">
              <w:rPr>
                <w:rFonts w:ascii="Arial" w:hAnsi="Arial" w:cs="Arial"/>
                <w:sz w:val="20"/>
                <w:szCs w:val="20"/>
                <w:lang w:val="en-US"/>
              </w:rPr>
              <w:t>11.LL.ICI.10</w:t>
            </w:r>
          </w:p>
          <w:p w:rsidR="00420760" w:rsidRPr="00326237" w:rsidRDefault="00420760" w:rsidP="00F4490D">
            <w:pPr>
              <w:spacing w:after="0" w:line="240" w:lineRule="auto"/>
              <w:rPr>
                <w:rFonts w:ascii="Arial" w:hAnsi="Arial" w:cs="Arial"/>
                <w:sz w:val="20"/>
                <w:szCs w:val="20"/>
                <w:lang w:val="en-US"/>
              </w:rPr>
            </w:pPr>
            <w:r w:rsidRPr="00326237">
              <w:rPr>
                <w:rFonts w:ascii="Arial" w:hAnsi="Arial" w:cs="Arial"/>
                <w:sz w:val="20"/>
                <w:szCs w:val="20"/>
                <w:lang w:val="en-US"/>
              </w:rPr>
              <w:t>11.LL.TE.5</w:t>
            </w:r>
          </w:p>
          <w:p w:rsidR="00420760" w:rsidRPr="00326237" w:rsidRDefault="00420760" w:rsidP="00F4490D">
            <w:pPr>
              <w:spacing w:after="0" w:line="240" w:lineRule="auto"/>
              <w:rPr>
                <w:rFonts w:ascii="Arial" w:hAnsi="Arial" w:cs="Arial"/>
                <w:sz w:val="20"/>
                <w:szCs w:val="20"/>
                <w:lang w:val="en-US"/>
              </w:rPr>
            </w:pPr>
            <w:r w:rsidRPr="00326237">
              <w:rPr>
                <w:rFonts w:ascii="Arial" w:hAnsi="Arial" w:cs="Arial"/>
                <w:sz w:val="20"/>
                <w:szCs w:val="20"/>
                <w:lang w:val="en-US"/>
              </w:rPr>
              <w:t>11.L.V.5</w:t>
            </w:r>
          </w:p>
          <w:p w:rsidR="00420760" w:rsidRPr="00326237" w:rsidRDefault="00420760" w:rsidP="00F4490D">
            <w:pPr>
              <w:spacing w:after="0" w:line="240" w:lineRule="auto"/>
              <w:rPr>
                <w:rFonts w:ascii="Arial" w:hAnsi="Arial" w:cs="Arial"/>
                <w:sz w:val="20"/>
                <w:szCs w:val="20"/>
                <w:lang w:val="en-US"/>
              </w:rPr>
            </w:pPr>
            <w:r w:rsidRPr="00326237">
              <w:rPr>
                <w:rFonts w:ascii="Arial" w:hAnsi="Arial" w:cs="Arial"/>
                <w:sz w:val="20"/>
                <w:szCs w:val="20"/>
                <w:lang w:val="en-US"/>
              </w:rPr>
              <w:t>11.L.V.5a</w:t>
            </w:r>
          </w:p>
          <w:p w:rsidR="00420760" w:rsidRPr="00326237" w:rsidRDefault="00420760" w:rsidP="00F4490D">
            <w:pPr>
              <w:spacing w:after="0" w:line="240" w:lineRule="auto"/>
              <w:rPr>
                <w:rFonts w:ascii="Arial" w:eastAsia="Times New Roman" w:hAnsi="Arial" w:cs="Arial"/>
                <w:sz w:val="20"/>
                <w:szCs w:val="20"/>
                <w:lang w:val="en-US"/>
              </w:rPr>
            </w:pPr>
            <w:r w:rsidRPr="00326237">
              <w:rPr>
                <w:rFonts w:ascii="Arial" w:hAnsi="Arial" w:cs="Arial"/>
                <w:sz w:val="20"/>
                <w:szCs w:val="20"/>
                <w:lang w:val="en-US"/>
              </w:rPr>
              <w:t>11.L.V.5b</w:t>
            </w:r>
          </w:p>
          <w:p w:rsidR="00420760" w:rsidRPr="00326237" w:rsidRDefault="00420760" w:rsidP="00F4490D">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11.E.TP.3c</w:t>
            </w:r>
          </w:p>
          <w:p w:rsidR="00420760" w:rsidRPr="00326237" w:rsidRDefault="00420760" w:rsidP="00F4490D">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11.E.TP.3d</w:t>
            </w:r>
          </w:p>
        </w:tc>
        <w:tc>
          <w:tcPr>
            <w:tcW w:w="470" w:type="pct"/>
            <w:tcBorders>
              <w:right w:val="single" w:sz="4" w:space="0" w:color="FFFFFF" w:themeColor="background1"/>
            </w:tcBorders>
            <w:shd w:val="clear" w:color="auto" w:fill="auto"/>
          </w:tcPr>
          <w:p w:rsidR="00420760" w:rsidRPr="00326237" w:rsidRDefault="00420760" w:rsidP="005A475A">
            <w:pPr>
              <w:spacing w:after="0" w:line="240" w:lineRule="auto"/>
              <w:rPr>
                <w:rFonts w:ascii="Arial" w:hAnsi="Arial" w:cs="Arial"/>
                <w:sz w:val="20"/>
                <w:szCs w:val="20"/>
                <w:lang w:val="en-US"/>
              </w:rPr>
            </w:pPr>
            <w:r w:rsidRPr="00326237">
              <w:rPr>
                <w:rFonts w:ascii="Arial" w:hAnsi="Arial" w:cs="Arial"/>
                <w:sz w:val="20"/>
                <w:szCs w:val="20"/>
                <w:lang w:val="en-US"/>
              </w:rPr>
              <w:t>11.AO.CC.1c</w:t>
            </w:r>
          </w:p>
          <w:p w:rsidR="00420760" w:rsidRPr="00326237" w:rsidRDefault="00420760" w:rsidP="005A475A">
            <w:pPr>
              <w:spacing w:after="0" w:line="240" w:lineRule="auto"/>
              <w:rPr>
                <w:rFonts w:ascii="Arial" w:hAnsi="Arial" w:cs="Arial"/>
                <w:sz w:val="20"/>
                <w:szCs w:val="20"/>
                <w:lang w:val="en-US"/>
              </w:rPr>
            </w:pPr>
            <w:r w:rsidRPr="00326237">
              <w:rPr>
                <w:rFonts w:ascii="Arial" w:hAnsi="Arial" w:cs="Arial"/>
                <w:sz w:val="20"/>
                <w:szCs w:val="20"/>
                <w:lang w:val="en-US"/>
              </w:rPr>
              <w:t>11.AO.CC.1d</w:t>
            </w:r>
          </w:p>
          <w:p w:rsidR="00420760" w:rsidRPr="00326237" w:rsidRDefault="00420760" w:rsidP="005A475A">
            <w:pPr>
              <w:spacing w:after="0" w:line="240" w:lineRule="auto"/>
              <w:rPr>
                <w:rFonts w:ascii="Arial" w:hAnsi="Arial" w:cs="Arial"/>
                <w:sz w:val="20"/>
                <w:szCs w:val="20"/>
                <w:lang w:val="en-US"/>
              </w:rPr>
            </w:pPr>
            <w:r w:rsidRPr="00326237">
              <w:rPr>
                <w:rFonts w:ascii="Arial" w:hAnsi="Arial" w:cs="Arial"/>
                <w:sz w:val="20"/>
                <w:szCs w:val="20"/>
                <w:lang w:val="en-US"/>
              </w:rPr>
              <w:t>11.LL.ALC.11</w:t>
            </w:r>
          </w:p>
          <w:p w:rsidR="00420760" w:rsidRPr="00326237" w:rsidRDefault="00420760" w:rsidP="005A475A">
            <w:pPr>
              <w:spacing w:after="0" w:line="240" w:lineRule="auto"/>
              <w:rPr>
                <w:rFonts w:ascii="Arial" w:hAnsi="Arial" w:cs="Arial"/>
                <w:sz w:val="20"/>
                <w:szCs w:val="20"/>
                <w:lang w:val="en-US"/>
              </w:rPr>
            </w:pPr>
            <w:r w:rsidRPr="00326237">
              <w:rPr>
                <w:rFonts w:ascii="Arial" w:hAnsi="Arial" w:cs="Arial"/>
                <w:sz w:val="20"/>
                <w:szCs w:val="20"/>
                <w:lang w:val="en-US"/>
              </w:rPr>
              <w:t>11.LL.ICD.2</w:t>
            </w:r>
          </w:p>
          <w:p w:rsidR="00420760" w:rsidRPr="00326237" w:rsidRDefault="00420760" w:rsidP="005A475A">
            <w:pPr>
              <w:spacing w:after="0" w:line="240" w:lineRule="auto"/>
              <w:rPr>
                <w:rFonts w:ascii="Arial" w:hAnsi="Arial" w:cs="Arial"/>
                <w:sz w:val="20"/>
                <w:szCs w:val="20"/>
                <w:lang w:val="en-US"/>
              </w:rPr>
            </w:pPr>
            <w:r w:rsidRPr="00326237">
              <w:rPr>
                <w:rFonts w:ascii="Arial" w:hAnsi="Arial" w:cs="Arial"/>
                <w:sz w:val="20"/>
                <w:szCs w:val="20"/>
                <w:lang w:val="en-US"/>
              </w:rPr>
              <w:t>11.LL.ICI.10</w:t>
            </w:r>
          </w:p>
          <w:p w:rsidR="00420760" w:rsidRPr="00326237" w:rsidRDefault="00420760" w:rsidP="005A475A">
            <w:pPr>
              <w:spacing w:after="0" w:line="240" w:lineRule="auto"/>
              <w:rPr>
                <w:rFonts w:ascii="Arial" w:hAnsi="Arial" w:cs="Arial"/>
                <w:sz w:val="20"/>
                <w:szCs w:val="20"/>
                <w:lang w:val="en-US"/>
              </w:rPr>
            </w:pPr>
            <w:r w:rsidRPr="00326237">
              <w:rPr>
                <w:rFonts w:ascii="Arial" w:hAnsi="Arial" w:cs="Arial"/>
                <w:sz w:val="20"/>
                <w:szCs w:val="20"/>
                <w:lang w:val="en-US"/>
              </w:rPr>
              <w:t>11.LL.TE.4</w:t>
            </w:r>
          </w:p>
          <w:p w:rsidR="00420760" w:rsidRPr="00326237" w:rsidRDefault="00420760" w:rsidP="005A475A">
            <w:pPr>
              <w:spacing w:after="0" w:line="240" w:lineRule="auto"/>
              <w:rPr>
                <w:rFonts w:ascii="Arial" w:hAnsi="Arial" w:cs="Arial"/>
                <w:sz w:val="20"/>
                <w:szCs w:val="20"/>
                <w:lang w:val="en-US"/>
              </w:rPr>
            </w:pPr>
            <w:r w:rsidRPr="00326237">
              <w:rPr>
                <w:rFonts w:ascii="Arial" w:hAnsi="Arial" w:cs="Arial"/>
                <w:sz w:val="20"/>
                <w:szCs w:val="20"/>
                <w:lang w:val="en-US"/>
              </w:rPr>
              <w:t>11.LL.TE.5</w:t>
            </w:r>
          </w:p>
          <w:p w:rsidR="00420760" w:rsidRPr="00326237" w:rsidRDefault="00420760" w:rsidP="005A475A">
            <w:pPr>
              <w:spacing w:after="0" w:line="240" w:lineRule="auto"/>
              <w:rPr>
                <w:rFonts w:ascii="Arial" w:hAnsi="Arial" w:cs="Arial"/>
                <w:sz w:val="20"/>
                <w:szCs w:val="20"/>
                <w:lang w:val="en-US"/>
              </w:rPr>
            </w:pPr>
            <w:r w:rsidRPr="00326237">
              <w:rPr>
                <w:rFonts w:ascii="Arial" w:hAnsi="Arial" w:cs="Arial"/>
                <w:sz w:val="20"/>
                <w:szCs w:val="20"/>
                <w:lang w:val="en-US"/>
              </w:rPr>
              <w:t>11.L.CL.3</w:t>
            </w:r>
          </w:p>
          <w:p w:rsidR="00420760" w:rsidRPr="00326237" w:rsidRDefault="00420760" w:rsidP="005A475A">
            <w:pPr>
              <w:spacing w:after="0" w:line="240" w:lineRule="auto"/>
              <w:rPr>
                <w:rFonts w:ascii="Arial" w:hAnsi="Arial" w:cs="Arial"/>
                <w:sz w:val="20"/>
                <w:szCs w:val="20"/>
                <w:lang w:val="en-US"/>
              </w:rPr>
            </w:pPr>
            <w:r w:rsidRPr="00326237">
              <w:rPr>
                <w:rFonts w:ascii="Arial" w:hAnsi="Arial" w:cs="Arial"/>
                <w:sz w:val="20"/>
                <w:szCs w:val="20"/>
                <w:lang w:val="en-US"/>
              </w:rPr>
              <w:t>11.L.NE.1</w:t>
            </w:r>
          </w:p>
          <w:p w:rsidR="00420760" w:rsidRPr="00326237" w:rsidRDefault="00420760" w:rsidP="005A475A">
            <w:pPr>
              <w:spacing w:after="0" w:line="240" w:lineRule="auto"/>
              <w:rPr>
                <w:rFonts w:ascii="Arial" w:hAnsi="Arial" w:cs="Arial"/>
                <w:sz w:val="20"/>
                <w:szCs w:val="20"/>
                <w:lang w:val="en-US"/>
              </w:rPr>
            </w:pPr>
            <w:r w:rsidRPr="00326237">
              <w:rPr>
                <w:rFonts w:ascii="Arial" w:hAnsi="Arial" w:cs="Arial"/>
                <w:sz w:val="20"/>
                <w:szCs w:val="20"/>
                <w:lang w:val="en-US"/>
              </w:rPr>
              <w:t>11.L.NE.2</w:t>
            </w:r>
          </w:p>
          <w:p w:rsidR="00420760" w:rsidRPr="00326237" w:rsidRDefault="00420760" w:rsidP="00420760">
            <w:pPr>
              <w:spacing w:after="0" w:line="240" w:lineRule="auto"/>
              <w:rPr>
                <w:rFonts w:ascii="Arial" w:eastAsia="Times New Roman" w:hAnsi="Arial" w:cs="Arial"/>
                <w:sz w:val="20"/>
                <w:szCs w:val="20"/>
              </w:rPr>
            </w:pPr>
          </w:p>
        </w:tc>
        <w:tc>
          <w:tcPr>
            <w:tcW w:w="394" w:type="pct"/>
            <w:tcBorders>
              <w:left w:val="single" w:sz="4" w:space="0" w:color="FFFFFF" w:themeColor="background1"/>
            </w:tcBorders>
            <w:shd w:val="clear" w:color="auto" w:fill="auto"/>
          </w:tcPr>
          <w:p w:rsidR="00420760" w:rsidRPr="00326237" w:rsidRDefault="00420760" w:rsidP="00420760">
            <w:pPr>
              <w:spacing w:after="0" w:line="240" w:lineRule="auto"/>
              <w:rPr>
                <w:rFonts w:ascii="Arial" w:hAnsi="Arial" w:cs="Arial"/>
                <w:sz w:val="20"/>
                <w:szCs w:val="20"/>
                <w:lang w:val="en-US"/>
              </w:rPr>
            </w:pPr>
            <w:r w:rsidRPr="00326237">
              <w:rPr>
                <w:rFonts w:ascii="Arial" w:hAnsi="Arial" w:cs="Arial"/>
                <w:sz w:val="20"/>
                <w:szCs w:val="20"/>
                <w:lang w:val="en-US"/>
              </w:rPr>
              <w:t>11.L.V.5</w:t>
            </w:r>
          </w:p>
          <w:p w:rsidR="00420760" w:rsidRPr="00326237" w:rsidRDefault="00420760" w:rsidP="00420760">
            <w:pPr>
              <w:spacing w:after="0" w:line="240" w:lineRule="auto"/>
              <w:rPr>
                <w:rFonts w:ascii="Arial" w:hAnsi="Arial" w:cs="Arial"/>
                <w:sz w:val="20"/>
                <w:szCs w:val="20"/>
                <w:lang w:val="en-US"/>
              </w:rPr>
            </w:pPr>
            <w:r w:rsidRPr="00326237">
              <w:rPr>
                <w:rFonts w:ascii="Arial" w:hAnsi="Arial" w:cs="Arial"/>
                <w:sz w:val="20"/>
                <w:szCs w:val="20"/>
                <w:lang w:val="en-US"/>
              </w:rPr>
              <w:t>11.L.V.5a</w:t>
            </w:r>
          </w:p>
          <w:p w:rsidR="00420760" w:rsidRPr="00326237" w:rsidRDefault="00420760" w:rsidP="00420760">
            <w:pPr>
              <w:spacing w:after="0" w:line="240" w:lineRule="auto"/>
              <w:rPr>
                <w:rFonts w:ascii="Arial" w:hAnsi="Arial" w:cs="Arial"/>
                <w:sz w:val="20"/>
                <w:szCs w:val="20"/>
                <w:lang w:val="en-US"/>
              </w:rPr>
            </w:pPr>
            <w:r w:rsidRPr="00326237">
              <w:rPr>
                <w:rFonts w:ascii="Arial" w:hAnsi="Arial" w:cs="Arial"/>
                <w:sz w:val="20"/>
                <w:szCs w:val="20"/>
                <w:lang w:val="en-US"/>
              </w:rPr>
              <w:t>11.L.V.5b</w:t>
            </w:r>
          </w:p>
          <w:p w:rsidR="00420760" w:rsidRPr="00326237" w:rsidRDefault="00420760" w:rsidP="00420760">
            <w:pPr>
              <w:spacing w:after="0" w:line="240" w:lineRule="auto"/>
              <w:rPr>
                <w:rFonts w:ascii="Arial" w:hAnsi="Arial" w:cs="Arial"/>
                <w:sz w:val="20"/>
                <w:szCs w:val="20"/>
              </w:rPr>
            </w:pPr>
            <w:r w:rsidRPr="00326237">
              <w:rPr>
                <w:rFonts w:ascii="Arial" w:hAnsi="Arial" w:cs="Arial"/>
                <w:sz w:val="20"/>
                <w:szCs w:val="20"/>
              </w:rPr>
              <w:t>11.E.I.10a</w:t>
            </w:r>
          </w:p>
          <w:p w:rsidR="00420760" w:rsidRPr="00326237" w:rsidRDefault="00420760" w:rsidP="00420760">
            <w:pPr>
              <w:spacing w:after="0" w:line="240" w:lineRule="auto"/>
              <w:rPr>
                <w:rFonts w:ascii="Arial" w:hAnsi="Arial" w:cs="Arial"/>
                <w:sz w:val="20"/>
                <w:szCs w:val="20"/>
              </w:rPr>
            </w:pPr>
            <w:r w:rsidRPr="00326237">
              <w:rPr>
                <w:rFonts w:ascii="Arial" w:hAnsi="Arial" w:cs="Arial"/>
                <w:sz w:val="20"/>
                <w:szCs w:val="20"/>
              </w:rPr>
              <w:t>11.E.I.9</w:t>
            </w:r>
          </w:p>
          <w:p w:rsidR="00420760" w:rsidRPr="00326237" w:rsidRDefault="00420760" w:rsidP="00420760">
            <w:pPr>
              <w:spacing w:after="0" w:line="240" w:lineRule="auto"/>
              <w:rPr>
                <w:rFonts w:ascii="Arial" w:hAnsi="Arial" w:cs="Arial"/>
                <w:sz w:val="20"/>
                <w:szCs w:val="20"/>
              </w:rPr>
            </w:pPr>
            <w:r w:rsidRPr="00326237">
              <w:rPr>
                <w:rFonts w:ascii="Arial" w:hAnsi="Arial" w:cs="Arial"/>
                <w:sz w:val="20"/>
                <w:szCs w:val="20"/>
              </w:rPr>
              <w:t>11.E.PE.4</w:t>
            </w:r>
          </w:p>
          <w:p w:rsidR="00420760" w:rsidRPr="00326237" w:rsidRDefault="00420760" w:rsidP="00420760">
            <w:pPr>
              <w:spacing w:after="0" w:line="240" w:lineRule="auto"/>
              <w:rPr>
                <w:rFonts w:ascii="Arial" w:hAnsi="Arial" w:cs="Arial"/>
                <w:sz w:val="20"/>
                <w:szCs w:val="20"/>
              </w:rPr>
            </w:pPr>
            <w:r w:rsidRPr="00326237">
              <w:rPr>
                <w:rFonts w:ascii="Arial" w:hAnsi="Arial" w:cs="Arial"/>
                <w:sz w:val="20"/>
                <w:szCs w:val="20"/>
              </w:rPr>
              <w:t>11.E.PE.5</w:t>
            </w:r>
          </w:p>
          <w:p w:rsidR="00420760" w:rsidRPr="00326237" w:rsidRDefault="00420760" w:rsidP="00420760">
            <w:pPr>
              <w:spacing w:after="0" w:line="240" w:lineRule="auto"/>
              <w:rPr>
                <w:rFonts w:ascii="Arial" w:hAnsi="Arial" w:cs="Arial"/>
                <w:sz w:val="20"/>
                <w:szCs w:val="20"/>
              </w:rPr>
            </w:pPr>
            <w:r w:rsidRPr="00326237">
              <w:rPr>
                <w:rFonts w:ascii="Arial" w:hAnsi="Arial" w:cs="Arial"/>
                <w:sz w:val="20"/>
                <w:szCs w:val="20"/>
              </w:rPr>
              <w:t>11.E.PE.5a</w:t>
            </w:r>
          </w:p>
          <w:p w:rsidR="00420760" w:rsidRDefault="00420760" w:rsidP="00420760">
            <w:pPr>
              <w:spacing w:after="0" w:line="240" w:lineRule="auto"/>
              <w:rPr>
                <w:rFonts w:ascii="Arial" w:eastAsia="Times New Roman" w:hAnsi="Arial" w:cs="Arial"/>
                <w:sz w:val="20"/>
                <w:szCs w:val="20"/>
              </w:rPr>
            </w:pPr>
            <w:r w:rsidRPr="00326237">
              <w:rPr>
                <w:rFonts w:ascii="Arial" w:hAnsi="Arial" w:cs="Arial"/>
                <w:sz w:val="20"/>
                <w:szCs w:val="20"/>
              </w:rPr>
              <w:t>11.E.PE.6</w:t>
            </w:r>
          </w:p>
          <w:p w:rsidR="00420760" w:rsidRDefault="00420760">
            <w:pPr>
              <w:spacing w:after="0" w:line="240" w:lineRule="auto"/>
              <w:rPr>
                <w:rFonts w:ascii="Arial" w:eastAsia="Times New Roman" w:hAnsi="Arial" w:cs="Arial"/>
                <w:sz w:val="20"/>
                <w:szCs w:val="20"/>
              </w:rPr>
            </w:pPr>
          </w:p>
          <w:p w:rsidR="00420760" w:rsidRPr="00326237" w:rsidRDefault="00420760" w:rsidP="005A475A">
            <w:pPr>
              <w:spacing w:after="0" w:line="240" w:lineRule="auto"/>
              <w:rPr>
                <w:rFonts w:ascii="Arial" w:eastAsia="Times New Roman" w:hAnsi="Arial" w:cs="Arial"/>
                <w:sz w:val="20"/>
                <w:szCs w:val="20"/>
              </w:rPr>
            </w:pPr>
          </w:p>
        </w:tc>
        <w:tc>
          <w:tcPr>
            <w:tcW w:w="526" w:type="pct"/>
            <w:tcBorders>
              <w:right w:val="single" w:sz="4" w:space="0" w:color="FFFFFF" w:themeColor="background1"/>
            </w:tcBorders>
            <w:shd w:val="clear" w:color="auto" w:fill="auto"/>
          </w:tcPr>
          <w:p w:rsidR="00420760" w:rsidRPr="00326237" w:rsidRDefault="00420760" w:rsidP="005A475A">
            <w:pPr>
              <w:spacing w:after="0" w:line="240" w:lineRule="auto"/>
              <w:rPr>
                <w:rFonts w:ascii="Arial" w:hAnsi="Arial" w:cs="Arial"/>
                <w:sz w:val="20"/>
                <w:szCs w:val="20"/>
              </w:rPr>
            </w:pPr>
            <w:r w:rsidRPr="00326237">
              <w:rPr>
                <w:rFonts w:ascii="Arial" w:hAnsi="Arial" w:cs="Arial"/>
                <w:sz w:val="20"/>
                <w:szCs w:val="20"/>
              </w:rPr>
              <w:t>11.AO.CC.1c</w:t>
            </w:r>
          </w:p>
          <w:p w:rsidR="00420760" w:rsidRPr="00326237" w:rsidRDefault="00420760" w:rsidP="005A475A">
            <w:pPr>
              <w:spacing w:after="0" w:line="240" w:lineRule="auto"/>
              <w:rPr>
                <w:rFonts w:ascii="Arial" w:hAnsi="Arial" w:cs="Arial"/>
                <w:sz w:val="20"/>
                <w:szCs w:val="20"/>
              </w:rPr>
            </w:pPr>
            <w:r w:rsidRPr="00326237">
              <w:rPr>
                <w:rFonts w:ascii="Arial" w:hAnsi="Arial" w:cs="Arial"/>
                <w:sz w:val="20"/>
                <w:szCs w:val="20"/>
              </w:rPr>
              <w:t>11.AO.CC.1d</w:t>
            </w:r>
          </w:p>
          <w:p w:rsidR="00420760" w:rsidRPr="00326237" w:rsidRDefault="00420760" w:rsidP="005A475A">
            <w:pPr>
              <w:spacing w:after="0" w:line="240" w:lineRule="auto"/>
              <w:rPr>
                <w:rFonts w:ascii="Arial" w:hAnsi="Arial" w:cs="Arial"/>
                <w:sz w:val="20"/>
                <w:szCs w:val="20"/>
              </w:rPr>
            </w:pPr>
            <w:r w:rsidRPr="00326237">
              <w:rPr>
                <w:rFonts w:ascii="Arial" w:hAnsi="Arial" w:cs="Arial"/>
                <w:sz w:val="20"/>
                <w:szCs w:val="20"/>
              </w:rPr>
              <w:t>11.LL.ALC.11</w:t>
            </w:r>
          </w:p>
          <w:p w:rsidR="00420760" w:rsidRPr="00326237" w:rsidRDefault="00420760" w:rsidP="005A475A">
            <w:pPr>
              <w:spacing w:after="0" w:line="240" w:lineRule="auto"/>
              <w:rPr>
                <w:rFonts w:ascii="Arial" w:hAnsi="Arial" w:cs="Arial"/>
                <w:sz w:val="20"/>
                <w:szCs w:val="20"/>
              </w:rPr>
            </w:pPr>
            <w:r w:rsidRPr="00326237">
              <w:rPr>
                <w:rFonts w:ascii="Arial" w:hAnsi="Arial" w:cs="Arial"/>
                <w:sz w:val="20"/>
                <w:szCs w:val="20"/>
              </w:rPr>
              <w:t>11.LL.ICD.2</w:t>
            </w:r>
          </w:p>
          <w:p w:rsidR="00420760" w:rsidRPr="00326237" w:rsidRDefault="00420760" w:rsidP="005A475A">
            <w:pPr>
              <w:spacing w:after="0" w:line="240" w:lineRule="auto"/>
              <w:rPr>
                <w:rFonts w:ascii="Arial" w:hAnsi="Arial" w:cs="Arial"/>
                <w:sz w:val="20"/>
                <w:szCs w:val="20"/>
              </w:rPr>
            </w:pPr>
            <w:r w:rsidRPr="00326237">
              <w:rPr>
                <w:rFonts w:ascii="Arial" w:hAnsi="Arial" w:cs="Arial"/>
                <w:sz w:val="20"/>
                <w:szCs w:val="20"/>
              </w:rPr>
              <w:t>11.LL.ICI.10</w:t>
            </w:r>
          </w:p>
          <w:p w:rsidR="00420760" w:rsidRPr="00326237" w:rsidRDefault="00420760" w:rsidP="005A475A">
            <w:pPr>
              <w:spacing w:after="0" w:line="240" w:lineRule="auto"/>
              <w:rPr>
                <w:rFonts w:ascii="Arial" w:hAnsi="Arial" w:cs="Arial"/>
                <w:sz w:val="20"/>
                <w:szCs w:val="20"/>
              </w:rPr>
            </w:pPr>
            <w:r w:rsidRPr="00326237">
              <w:rPr>
                <w:rFonts w:ascii="Arial" w:hAnsi="Arial" w:cs="Arial"/>
                <w:sz w:val="20"/>
                <w:szCs w:val="20"/>
              </w:rPr>
              <w:t>11.LL.TE.4</w:t>
            </w:r>
          </w:p>
          <w:p w:rsidR="00420760" w:rsidRPr="00326237" w:rsidRDefault="00420760" w:rsidP="005A475A">
            <w:pPr>
              <w:spacing w:after="0" w:line="240" w:lineRule="auto"/>
              <w:rPr>
                <w:rFonts w:ascii="Arial" w:hAnsi="Arial" w:cs="Arial"/>
                <w:sz w:val="20"/>
                <w:szCs w:val="20"/>
              </w:rPr>
            </w:pPr>
            <w:r w:rsidRPr="00326237">
              <w:rPr>
                <w:rFonts w:ascii="Arial" w:hAnsi="Arial" w:cs="Arial"/>
                <w:sz w:val="20"/>
                <w:szCs w:val="20"/>
              </w:rPr>
              <w:t>11.LL.TE.5</w:t>
            </w:r>
          </w:p>
          <w:p w:rsidR="00420760" w:rsidRPr="00326237" w:rsidRDefault="00420760" w:rsidP="005A475A">
            <w:pPr>
              <w:spacing w:after="0" w:line="240" w:lineRule="auto"/>
              <w:rPr>
                <w:rFonts w:ascii="Arial" w:hAnsi="Arial" w:cs="Arial"/>
                <w:sz w:val="20"/>
                <w:szCs w:val="20"/>
              </w:rPr>
            </w:pPr>
            <w:r w:rsidRPr="00326237">
              <w:rPr>
                <w:rFonts w:ascii="Arial" w:hAnsi="Arial" w:cs="Arial"/>
                <w:sz w:val="20"/>
                <w:szCs w:val="20"/>
              </w:rPr>
              <w:t>11.L.CL.3</w:t>
            </w:r>
          </w:p>
          <w:p w:rsidR="00420760" w:rsidRPr="00326237" w:rsidRDefault="00420760" w:rsidP="005A475A">
            <w:pPr>
              <w:spacing w:after="0" w:line="240" w:lineRule="auto"/>
              <w:rPr>
                <w:rFonts w:ascii="Arial" w:hAnsi="Arial" w:cs="Arial"/>
                <w:sz w:val="20"/>
                <w:szCs w:val="20"/>
              </w:rPr>
            </w:pPr>
            <w:r w:rsidRPr="00326237">
              <w:rPr>
                <w:rFonts w:ascii="Arial" w:hAnsi="Arial" w:cs="Arial"/>
                <w:sz w:val="20"/>
                <w:szCs w:val="20"/>
              </w:rPr>
              <w:t>11.L.NE.1</w:t>
            </w:r>
          </w:p>
          <w:p w:rsidR="00420760" w:rsidRPr="00326237" w:rsidRDefault="00420760" w:rsidP="005A475A">
            <w:pPr>
              <w:spacing w:after="0" w:line="240" w:lineRule="auto"/>
              <w:rPr>
                <w:rFonts w:ascii="Arial" w:hAnsi="Arial" w:cs="Arial"/>
                <w:sz w:val="20"/>
                <w:szCs w:val="20"/>
                <w:lang w:val="en-US"/>
              </w:rPr>
            </w:pPr>
            <w:r w:rsidRPr="00326237">
              <w:rPr>
                <w:rFonts w:ascii="Arial" w:hAnsi="Arial" w:cs="Arial"/>
                <w:sz w:val="20"/>
                <w:szCs w:val="20"/>
                <w:lang w:val="en-US"/>
              </w:rPr>
              <w:t>11.L.NE.2</w:t>
            </w:r>
          </w:p>
          <w:p w:rsidR="00420760" w:rsidRPr="00326237" w:rsidRDefault="00420760" w:rsidP="00420760">
            <w:pPr>
              <w:spacing w:after="0" w:line="240" w:lineRule="auto"/>
              <w:rPr>
                <w:rFonts w:ascii="Arial" w:hAnsi="Arial" w:cs="Arial"/>
                <w:sz w:val="20"/>
                <w:szCs w:val="20"/>
                <w:lang w:val="en-US"/>
              </w:rPr>
            </w:pPr>
          </w:p>
        </w:tc>
        <w:tc>
          <w:tcPr>
            <w:tcW w:w="340" w:type="pct"/>
            <w:tcBorders>
              <w:left w:val="single" w:sz="4" w:space="0" w:color="FFFFFF" w:themeColor="background1"/>
            </w:tcBorders>
            <w:shd w:val="clear" w:color="auto" w:fill="auto"/>
          </w:tcPr>
          <w:p w:rsidR="00420760" w:rsidRPr="00326237" w:rsidRDefault="00420760" w:rsidP="00420760">
            <w:pPr>
              <w:spacing w:after="0" w:line="240" w:lineRule="auto"/>
              <w:rPr>
                <w:rFonts w:ascii="Arial" w:hAnsi="Arial" w:cs="Arial"/>
                <w:sz w:val="20"/>
                <w:szCs w:val="20"/>
                <w:lang w:val="en-US"/>
              </w:rPr>
            </w:pPr>
            <w:r w:rsidRPr="00326237">
              <w:rPr>
                <w:rFonts w:ascii="Arial" w:hAnsi="Arial" w:cs="Arial"/>
                <w:sz w:val="20"/>
                <w:szCs w:val="20"/>
                <w:lang w:val="en-US"/>
              </w:rPr>
              <w:t>11.L.V.5</w:t>
            </w:r>
          </w:p>
          <w:p w:rsidR="00420760" w:rsidRPr="00326237" w:rsidRDefault="00420760" w:rsidP="00420760">
            <w:pPr>
              <w:spacing w:after="0" w:line="240" w:lineRule="auto"/>
              <w:rPr>
                <w:rFonts w:ascii="Arial" w:hAnsi="Arial" w:cs="Arial"/>
                <w:sz w:val="20"/>
                <w:szCs w:val="20"/>
                <w:lang w:val="en-US"/>
              </w:rPr>
            </w:pPr>
            <w:r w:rsidRPr="00326237">
              <w:rPr>
                <w:rFonts w:ascii="Arial" w:hAnsi="Arial" w:cs="Arial"/>
                <w:sz w:val="20"/>
                <w:szCs w:val="20"/>
                <w:lang w:val="en-US"/>
              </w:rPr>
              <w:t>11.L.V.5a</w:t>
            </w:r>
          </w:p>
          <w:p w:rsidR="00420760" w:rsidRPr="00326237" w:rsidRDefault="00420760" w:rsidP="00420760">
            <w:pPr>
              <w:spacing w:after="0" w:line="240" w:lineRule="auto"/>
              <w:rPr>
                <w:rFonts w:ascii="Arial" w:hAnsi="Arial" w:cs="Arial"/>
                <w:sz w:val="20"/>
                <w:szCs w:val="20"/>
                <w:lang w:val="en-US"/>
              </w:rPr>
            </w:pPr>
            <w:r w:rsidRPr="00326237">
              <w:rPr>
                <w:rFonts w:ascii="Arial" w:hAnsi="Arial" w:cs="Arial"/>
                <w:sz w:val="20"/>
                <w:szCs w:val="20"/>
                <w:lang w:val="en-US"/>
              </w:rPr>
              <w:t>11.L.V.5b</w:t>
            </w:r>
          </w:p>
          <w:p w:rsidR="00420760" w:rsidRPr="00326237" w:rsidRDefault="00420760" w:rsidP="00420760">
            <w:pPr>
              <w:spacing w:after="0" w:line="240" w:lineRule="auto"/>
              <w:rPr>
                <w:rFonts w:ascii="Arial" w:hAnsi="Arial" w:cs="Arial"/>
                <w:sz w:val="20"/>
                <w:szCs w:val="20"/>
              </w:rPr>
            </w:pPr>
            <w:r w:rsidRPr="00326237">
              <w:rPr>
                <w:rFonts w:ascii="Arial" w:hAnsi="Arial" w:cs="Arial"/>
                <w:sz w:val="20"/>
                <w:szCs w:val="20"/>
              </w:rPr>
              <w:t>11.E.I.10a</w:t>
            </w:r>
          </w:p>
          <w:p w:rsidR="00420760" w:rsidRPr="00326237" w:rsidRDefault="00420760" w:rsidP="00420760">
            <w:pPr>
              <w:spacing w:after="0" w:line="240" w:lineRule="auto"/>
              <w:rPr>
                <w:rFonts w:ascii="Arial" w:hAnsi="Arial" w:cs="Arial"/>
                <w:sz w:val="20"/>
                <w:szCs w:val="20"/>
              </w:rPr>
            </w:pPr>
            <w:r w:rsidRPr="00326237">
              <w:rPr>
                <w:rFonts w:ascii="Arial" w:hAnsi="Arial" w:cs="Arial"/>
                <w:sz w:val="20"/>
                <w:szCs w:val="20"/>
              </w:rPr>
              <w:t>11.E.I.9</w:t>
            </w:r>
          </w:p>
          <w:p w:rsidR="00420760" w:rsidRPr="00326237" w:rsidRDefault="00420760" w:rsidP="00420760">
            <w:pPr>
              <w:spacing w:after="0" w:line="240" w:lineRule="auto"/>
              <w:rPr>
                <w:rFonts w:ascii="Arial" w:hAnsi="Arial" w:cs="Arial"/>
                <w:sz w:val="20"/>
                <w:szCs w:val="20"/>
              </w:rPr>
            </w:pPr>
            <w:r w:rsidRPr="00326237">
              <w:rPr>
                <w:rFonts w:ascii="Arial" w:hAnsi="Arial" w:cs="Arial"/>
                <w:sz w:val="20"/>
                <w:szCs w:val="20"/>
              </w:rPr>
              <w:t>11.E.PE.4</w:t>
            </w:r>
          </w:p>
          <w:p w:rsidR="00420760" w:rsidRPr="00326237" w:rsidRDefault="00420760" w:rsidP="00420760">
            <w:pPr>
              <w:spacing w:after="0" w:line="240" w:lineRule="auto"/>
              <w:rPr>
                <w:rFonts w:ascii="Arial" w:hAnsi="Arial" w:cs="Arial"/>
                <w:sz w:val="20"/>
                <w:szCs w:val="20"/>
              </w:rPr>
            </w:pPr>
            <w:r w:rsidRPr="00326237">
              <w:rPr>
                <w:rFonts w:ascii="Arial" w:hAnsi="Arial" w:cs="Arial"/>
                <w:sz w:val="20"/>
                <w:szCs w:val="20"/>
              </w:rPr>
              <w:t>11.E.PE.5</w:t>
            </w:r>
          </w:p>
          <w:p w:rsidR="00420760" w:rsidRPr="00326237" w:rsidRDefault="00420760" w:rsidP="00420760">
            <w:pPr>
              <w:spacing w:after="0" w:line="240" w:lineRule="auto"/>
              <w:rPr>
                <w:rFonts w:ascii="Arial" w:hAnsi="Arial" w:cs="Arial"/>
                <w:sz w:val="20"/>
                <w:szCs w:val="20"/>
              </w:rPr>
            </w:pPr>
            <w:r w:rsidRPr="00326237">
              <w:rPr>
                <w:rFonts w:ascii="Arial" w:hAnsi="Arial" w:cs="Arial"/>
                <w:sz w:val="20"/>
                <w:szCs w:val="20"/>
              </w:rPr>
              <w:t>11.E.PE.5a</w:t>
            </w:r>
          </w:p>
          <w:p w:rsidR="00420760" w:rsidRDefault="00420760" w:rsidP="00420760">
            <w:pPr>
              <w:spacing w:after="0" w:line="240" w:lineRule="auto"/>
              <w:rPr>
                <w:rFonts w:ascii="Arial" w:hAnsi="Arial" w:cs="Arial"/>
                <w:sz w:val="20"/>
                <w:szCs w:val="20"/>
                <w:lang w:val="en-US"/>
              </w:rPr>
            </w:pPr>
            <w:r w:rsidRPr="00326237">
              <w:rPr>
                <w:rFonts w:ascii="Arial" w:hAnsi="Arial" w:cs="Arial"/>
                <w:sz w:val="20"/>
                <w:szCs w:val="20"/>
              </w:rPr>
              <w:t>11.E.PE.6</w:t>
            </w:r>
          </w:p>
          <w:p w:rsidR="00420760" w:rsidRDefault="00420760">
            <w:pPr>
              <w:spacing w:after="0" w:line="240" w:lineRule="auto"/>
              <w:rPr>
                <w:rFonts w:ascii="Arial" w:hAnsi="Arial" w:cs="Arial"/>
                <w:sz w:val="20"/>
                <w:szCs w:val="20"/>
                <w:lang w:val="en-US"/>
              </w:rPr>
            </w:pPr>
          </w:p>
          <w:p w:rsidR="00420760" w:rsidRDefault="00420760">
            <w:pPr>
              <w:spacing w:after="0" w:line="240" w:lineRule="auto"/>
              <w:rPr>
                <w:rFonts w:ascii="Arial" w:hAnsi="Arial" w:cs="Arial"/>
                <w:sz w:val="20"/>
                <w:szCs w:val="20"/>
                <w:lang w:val="en-US"/>
              </w:rPr>
            </w:pPr>
          </w:p>
          <w:p w:rsidR="00420760" w:rsidRPr="00326237" w:rsidRDefault="00420760" w:rsidP="00067186">
            <w:pPr>
              <w:spacing w:after="0" w:line="240" w:lineRule="auto"/>
              <w:rPr>
                <w:rFonts w:ascii="Arial" w:hAnsi="Arial" w:cs="Arial"/>
                <w:sz w:val="20"/>
                <w:szCs w:val="20"/>
                <w:lang w:val="en-US"/>
              </w:rPr>
            </w:pPr>
          </w:p>
        </w:tc>
      </w:tr>
      <w:tr w:rsidR="00326237" w:rsidRPr="00326237" w:rsidTr="00851084">
        <w:trPr>
          <w:trHeight w:val="713"/>
        </w:trPr>
        <w:tc>
          <w:tcPr>
            <w:tcW w:w="575" w:type="pct"/>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Estrategia Académica</w:t>
            </w:r>
          </w:p>
        </w:tc>
        <w:tc>
          <w:tcPr>
            <w:tcW w:w="866" w:type="pct"/>
            <w:vAlign w:val="center"/>
          </w:tcPr>
          <w:p w:rsidR="00851084" w:rsidRPr="00326237" w:rsidRDefault="00851084" w:rsidP="00851084">
            <w:pPr>
              <w:spacing w:after="0" w:line="240" w:lineRule="auto"/>
              <w:jc w:val="center"/>
              <w:rPr>
                <w:rFonts w:ascii="Arial" w:hAnsi="Arial" w:cs="Arial"/>
                <w:sz w:val="20"/>
                <w:szCs w:val="20"/>
              </w:rPr>
            </w:pPr>
          </w:p>
        </w:tc>
        <w:tc>
          <w:tcPr>
            <w:tcW w:w="962" w:type="pct"/>
            <w:vAlign w:val="center"/>
          </w:tcPr>
          <w:p w:rsidR="00851084" w:rsidRPr="00326237" w:rsidRDefault="00851084" w:rsidP="00851084">
            <w:pPr>
              <w:spacing w:after="0" w:line="240" w:lineRule="auto"/>
              <w:jc w:val="center"/>
              <w:rPr>
                <w:rFonts w:ascii="Arial" w:hAnsi="Arial" w:cs="Arial"/>
                <w:sz w:val="20"/>
                <w:szCs w:val="20"/>
              </w:rPr>
            </w:pPr>
          </w:p>
        </w:tc>
        <w:tc>
          <w:tcPr>
            <w:tcW w:w="867" w:type="pct"/>
            <w:vAlign w:val="center"/>
          </w:tcPr>
          <w:p w:rsidR="00851084" w:rsidRPr="00326237" w:rsidRDefault="00851084" w:rsidP="00851084">
            <w:pPr>
              <w:spacing w:after="0" w:line="240" w:lineRule="auto"/>
              <w:jc w:val="center"/>
              <w:rPr>
                <w:rFonts w:ascii="Arial" w:hAnsi="Arial" w:cs="Arial"/>
                <w:sz w:val="20"/>
                <w:szCs w:val="20"/>
              </w:rPr>
            </w:pPr>
          </w:p>
        </w:tc>
        <w:tc>
          <w:tcPr>
            <w:tcW w:w="864" w:type="pct"/>
            <w:gridSpan w:val="2"/>
            <w:vAlign w:val="center"/>
          </w:tcPr>
          <w:p w:rsidR="00851084" w:rsidRPr="00326237" w:rsidRDefault="00326237" w:rsidP="00851084">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917523597"/>
                <w:placeholder>
                  <w:docPart w:val="F4B4927C1F3A492CAA96B68AFFC81566"/>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Content>
                <w:r w:rsidR="005A475A" w:rsidRPr="00326237">
                  <w:rPr>
                    <w:rStyle w:val="hps"/>
                    <w:rFonts w:ascii="Arial" w:hAnsi="Arial" w:cs="Arial"/>
                    <w:bCs/>
                    <w:sz w:val="20"/>
                    <w:szCs w:val="20"/>
                  </w:rPr>
                  <w:t>Aprendizaje Cooperativo</w:t>
                </w:r>
              </w:sdtContent>
            </w:sdt>
          </w:p>
        </w:tc>
        <w:tc>
          <w:tcPr>
            <w:tcW w:w="866" w:type="pct"/>
            <w:gridSpan w:val="2"/>
            <w:vAlign w:val="center"/>
          </w:tcPr>
          <w:p w:rsidR="00851084" w:rsidRPr="00326237" w:rsidRDefault="00851084" w:rsidP="00851084">
            <w:pPr>
              <w:spacing w:after="0" w:line="240" w:lineRule="auto"/>
              <w:jc w:val="center"/>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Objetivos</w:t>
            </w:r>
          </w:p>
        </w:tc>
        <w:tc>
          <w:tcPr>
            <w:tcW w:w="866"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1723708458"/>
                <w:placeholder>
                  <w:docPart w:val="6AAD1C28FAF940DDA9D4955D13B2741A"/>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7F2527" w:rsidRPr="00326237">
                  <w:rPr>
                    <w:rFonts w:ascii="Arial" w:hAnsi="Arial" w:cs="Arial"/>
                    <w:sz w:val="20"/>
                    <w:szCs w:val="20"/>
                  </w:rPr>
                  <w:t xml:space="preserve">  Al terminar la lección, el estudiante</w:t>
                </w:r>
              </w:sdtContent>
            </w:sdt>
          </w:p>
          <w:p w:rsidR="00FF14EA" w:rsidRPr="00326237" w:rsidRDefault="00FF14EA" w:rsidP="00BE45DB">
            <w:pPr>
              <w:pStyle w:val="ListParagraph"/>
              <w:numPr>
                <w:ilvl w:val="0"/>
                <w:numId w:val="29"/>
              </w:numPr>
              <w:spacing w:after="0" w:line="240" w:lineRule="auto"/>
              <w:rPr>
                <w:rFonts w:ascii="Arial" w:hAnsi="Arial" w:cs="Arial"/>
                <w:sz w:val="20"/>
                <w:szCs w:val="20"/>
                <w:lang w:val="es-PR"/>
              </w:rPr>
            </w:pPr>
            <w:r w:rsidRPr="00326237">
              <w:rPr>
                <w:rFonts w:ascii="Arial" w:hAnsi="Arial" w:cs="Arial"/>
                <w:sz w:val="20"/>
                <w:szCs w:val="20"/>
                <w:lang w:val="es-PR"/>
              </w:rPr>
              <w:t xml:space="preserve">comenta el material estudiado e intercambia ideas demostrando preparación i una progresión lógica de ideas.  </w:t>
            </w:r>
          </w:p>
          <w:p w:rsidR="00FF14EA" w:rsidRPr="00326237" w:rsidRDefault="00FF14EA" w:rsidP="00BE45DB">
            <w:pPr>
              <w:pStyle w:val="ListParagraph"/>
              <w:numPr>
                <w:ilvl w:val="0"/>
                <w:numId w:val="29"/>
              </w:numPr>
              <w:spacing w:after="0" w:line="240" w:lineRule="auto"/>
              <w:rPr>
                <w:rFonts w:ascii="Arial" w:hAnsi="Arial" w:cs="Arial"/>
                <w:sz w:val="20"/>
                <w:szCs w:val="20"/>
                <w:lang w:val="es-PR"/>
              </w:rPr>
            </w:pPr>
            <w:r w:rsidRPr="00326237">
              <w:rPr>
                <w:rFonts w:ascii="Arial" w:hAnsi="Arial" w:cs="Arial"/>
                <w:sz w:val="20"/>
                <w:szCs w:val="20"/>
                <w:lang w:val="es-PR"/>
              </w:rPr>
              <w:t>utiliza adecuadamente estrategias de lectura para derivar significados de diversos textos.</w:t>
            </w:r>
          </w:p>
          <w:p w:rsidR="00851084" w:rsidRPr="00326237" w:rsidRDefault="00FF14EA" w:rsidP="00851084">
            <w:pPr>
              <w:pStyle w:val="ListParagraph"/>
              <w:numPr>
                <w:ilvl w:val="0"/>
                <w:numId w:val="29"/>
              </w:numPr>
              <w:spacing w:after="0" w:line="240" w:lineRule="auto"/>
              <w:rPr>
                <w:rFonts w:ascii="Arial" w:hAnsi="Arial" w:cs="Arial"/>
                <w:sz w:val="20"/>
                <w:szCs w:val="20"/>
                <w:lang w:val="es-PR"/>
              </w:rPr>
            </w:pPr>
            <w:r w:rsidRPr="00326237">
              <w:rPr>
                <w:rFonts w:ascii="Arial" w:hAnsi="Arial" w:cs="Arial"/>
                <w:sz w:val="20"/>
                <w:szCs w:val="20"/>
                <w:lang w:val="es-PR"/>
              </w:rPr>
              <w:t xml:space="preserve">maneja una variedad de estrategias para definir y aclarar el significado de palabra mediantes el contexto. </w:t>
            </w:r>
          </w:p>
        </w:tc>
        <w:tc>
          <w:tcPr>
            <w:tcW w:w="962"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45574542"/>
                <w:placeholder>
                  <w:docPart w:val="7898C0E589874A86A4CA99CEB1F625FD"/>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7F2527" w:rsidRPr="00326237">
                  <w:rPr>
                    <w:rFonts w:ascii="Arial" w:hAnsi="Arial" w:cs="Arial"/>
                    <w:sz w:val="20"/>
                    <w:szCs w:val="20"/>
                  </w:rPr>
                  <w:t xml:space="preserve">  Al terminar la lección, el estudiante</w:t>
                </w:r>
              </w:sdtContent>
            </w:sdt>
          </w:p>
          <w:p w:rsidR="00BE45DB" w:rsidRPr="00326237" w:rsidRDefault="00BE45DB" w:rsidP="00BE45DB">
            <w:pPr>
              <w:pStyle w:val="ListParagraph"/>
              <w:numPr>
                <w:ilvl w:val="0"/>
                <w:numId w:val="31"/>
              </w:numPr>
              <w:spacing w:after="0" w:line="240" w:lineRule="auto"/>
              <w:rPr>
                <w:rFonts w:ascii="Arial" w:hAnsi="Arial" w:cs="Arial"/>
                <w:sz w:val="20"/>
                <w:szCs w:val="20"/>
                <w:lang w:val="es-PR"/>
              </w:rPr>
            </w:pPr>
            <w:r w:rsidRPr="00326237">
              <w:rPr>
                <w:rFonts w:ascii="Arial" w:hAnsi="Arial" w:cs="Arial"/>
                <w:sz w:val="20"/>
                <w:szCs w:val="20"/>
                <w:lang w:val="es-PR"/>
              </w:rPr>
              <w:t xml:space="preserve">identifica los recursos literarios de los textos </w:t>
            </w:r>
          </w:p>
          <w:p w:rsidR="00BE45DB" w:rsidRPr="00326237" w:rsidRDefault="00BE45DB" w:rsidP="00BE45DB">
            <w:pPr>
              <w:pStyle w:val="ListParagraph"/>
              <w:numPr>
                <w:ilvl w:val="0"/>
                <w:numId w:val="31"/>
              </w:numPr>
              <w:spacing w:after="0" w:line="240" w:lineRule="auto"/>
              <w:rPr>
                <w:rFonts w:ascii="Arial" w:hAnsi="Arial" w:cs="Arial"/>
                <w:sz w:val="20"/>
                <w:szCs w:val="20"/>
                <w:lang w:val="es-PR"/>
              </w:rPr>
            </w:pPr>
            <w:r w:rsidRPr="00326237">
              <w:rPr>
                <w:rFonts w:ascii="Arial" w:hAnsi="Arial" w:cs="Arial"/>
                <w:sz w:val="20"/>
                <w:szCs w:val="20"/>
                <w:lang w:val="es-PR"/>
              </w:rPr>
              <w:t>interpreta cómo el uso de los recursos literarios y la estructura de la obra afecta el tono o el ritmo.</w:t>
            </w:r>
          </w:p>
          <w:p w:rsidR="00BE45DB" w:rsidRPr="00326237" w:rsidRDefault="00BE45DB" w:rsidP="00BE45DB">
            <w:pPr>
              <w:pStyle w:val="ListParagraph"/>
              <w:numPr>
                <w:ilvl w:val="0"/>
                <w:numId w:val="31"/>
              </w:numPr>
              <w:spacing w:after="0" w:line="240" w:lineRule="auto"/>
              <w:rPr>
                <w:rFonts w:ascii="Arial" w:hAnsi="Arial" w:cs="Arial"/>
                <w:sz w:val="20"/>
                <w:szCs w:val="20"/>
                <w:lang w:val="es-PR"/>
              </w:rPr>
            </w:pPr>
            <w:r w:rsidRPr="00326237">
              <w:rPr>
                <w:rFonts w:ascii="Arial" w:hAnsi="Arial" w:cs="Arial"/>
                <w:sz w:val="20"/>
                <w:szCs w:val="20"/>
                <w:lang w:val="es-PR"/>
              </w:rPr>
              <w:t xml:space="preserve">escribe rutinariamente atendiendo las normas de gramática y ortografía para realizar una variedad de tareas o propósitos.  </w:t>
            </w:r>
          </w:p>
          <w:p w:rsidR="00851084" w:rsidRPr="00326237" w:rsidRDefault="00851084" w:rsidP="00BE45DB">
            <w:pPr>
              <w:spacing w:after="0" w:line="240" w:lineRule="auto"/>
              <w:rPr>
                <w:rFonts w:ascii="Arial" w:hAnsi="Arial" w:cs="Arial"/>
                <w:sz w:val="20"/>
                <w:szCs w:val="20"/>
              </w:rPr>
            </w:pPr>
          </w:p>
        </w:tc>
        <w:tc>
          <w:tcPr>
            <w:tcW w:w="867"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897983288"/>
                <w:placeholder>
                  <w:docPart w:val="4D709614DD80404FB817795C6EE68F32"/>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7F2527" w:rsidRPr="00326237">
                  <w:rPr>
                    <w:rFonts w:ascii="Arial" w:hAnsi="Arial" w:cs="Arial"/>
                    <w:sz w:val="20"/>
                    <w:szCs w:val="20"/>
                  </w:rPr>
                  <w:t xml:space="preserve">  Al terminar la lección, el estudiante</w:t>
                </w:r>
              </w:sdtContent>
            </w:sdt>
          </w:p>
          <w:p w:rsidR="00BE45DB" w:rsidRPr="00326237" w:rsidRDefault="00BE45DB" w:rsidP="00BE45DB">
            <w:pPr>
              <w:pStyle w:val="ListParagraph"/>
              <w:numPr>
                <w:ilvl w:val="0"/>
                <w:numId w:val="32"/>
              </w:numPr>
              <w:spacing w:after="0" w:line="240" w:lineRule="auto"/>
              <w:rPr>
                <w:rFonts w:ascii="Arial" w:hAnsi="Arial" w:cs="Arial"/>
                <w:sz w:val="20"/>
                <w:szCs w:val="20"/>
                <w:lang w:val="es-PR"/>
              </w:rPr>
            </w:pPr>
            <w:r w:rsidRPr="00326237">
              <w:rPr>
                <w:rFonts w:ascii="Arial" w:hAnsi="Arial" w:cs="Arial"/>
                <w:sz w:val="20"/>
                <w:szCs w:val="20"/>
                <w:lang w:val="es-PR"/>
              </w:rPr>
              <w:t xml:space="preserve">identifica los recursos literarios de los textos </w:t>
            </w:r>
          </w:p>
          <w:p w:rsidR="00BE45DB" w:rsidRPr="00326237" w:rsidRDefault="00BE45DB" w:rsidP="00BE45DB">
            <w:pPr>
              <w:pStyle w:val="ListParagraph"/>
              <w:numPr>
                <w:ilvl w:val="0"/>
                <w:numId w:val="32"/>
              </w:numPr>
              <w:spacing w:after="0" w:line="240" w:lineRule="auto"/>
              <w:rPr>
                <w:rFonts w:ascii="Arial" w:hAnsi="Arial" w:cs="Arial"/>
                <w:sz w:val="20"/>
                <w:szCs w:val="20"/>
                <w:lang w:val="es-PR"/>
              </w:rPr>
            </w:pPr>
            <w:r w:rsidRPr="00326237">
              <w:rPr>
                <w:rFonts w:ascii="Arial" w:hAnsi="Arial" w:cs="Arial"/>
                <w:sz w:val="20"/>
                <w:szCs w:val="20"/>
                <w:lang w:val="es-PR"/>
              </w:rPr>
              <w:t>interpreta cómo el uso de los recursos literarios y la estructura de la obra afecta el tono o el ritmo.</w:t>
            </w:r>
          </w:p>
          <w:p w:rsidR="00BE45DB" w:rsidRPr="00326237" w:rsidRDefault="00BE45DB" w:rsidP="00BE45DB">
            <w:pPr>
              <w:pStyle w:val="ListParagraph"/>
              <w:numPr>
                <w:ilvl w:val="0"/>
                <w:numId w:val="32"/>
              </w:numPr>
              <w:spacing w:after="0" w:line="240" w:lineRule="auto"/>
              <w:rPr>
                <w:rFonts w:ascii="Arial" w:hAnsi="Arial" w:cs="Arial"/>
                <w:sz w:val="20"/>
                <w:szCs w:val="20"/>
                <w:lang w:val="es-PR"/>
              </w:rPr>
            </w:pPr>
            <w:r w:rsidRPr="00326237">
              <w:rPr>
                <w:rFonts w:ascii="Arial" w:hAnsi="Arial" w:cs="Arial"/>
                <w:sz w:val="20"/>
                <w:szCs w:val="20"/>
                <w:lang w:val="es-PR"/>
              </w:rPr>
              <w:t xml:space="preserve">escribe rutinariamente atendiendo las normas de gramática y ortografía para realizar una variedad de tareas o propósitos.  </w:t>
            </w:r>
          </w:p>
          <w:p w:rsidR="00851084" w:rsidRPr="00326237" w:rsidRDefault="00BE45DB" w:rsidP="00BE45DB">
            <w:pPr>
              <w:pStyle w:val="ListParagraph"/>
              <w:numPr>
                <w:ilvl w:val="0"/>
                <w:numId w:val="32"/>
              </w:numPr>
              <w:spacing w:after="0" w:line="240" w:lineRule="auto"/>
              <w:rPr>
                <w:rFonts w:ascii="Arial" w:hAnsi="Arial" w:cs="Arial"/>
                <w:sz w:val="20"/>
                <w:szCs w:val="20"/>
                <w:lang w:val="es-PR"/>
              </w:rPr>
            </w:pPr>
            <w:r w:rsidRPr="00326237">
              <w:rPr>
                <w:rFonts w:ascii="Arial" w:hAnsi="Arial" w:cs="Arial"/>
                <w:sz w:val="20"/>
                <w:szCs w:val="20"/>
                <w:lang w:val="es-PR"/>
              </w:rPr>
              <w:t xml:space="preserve">comenta el material estudiado e intercambia ideas demostrando preparación i una progresión lógica de ideas.  </w:t>
            </w:r>
          </w:p>
        </w:tc>
        <w:tc>
          <w:tcPr>
            <w:tcW w:w="864" w:type="pct"/>
            <w:gridSpan w:val="2"/>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1247614159"/>
                <w:placeholder>
                  <w:docPart w:val="AD39FE20D7364C71A1E9290724935CCF"/>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7F2527" w:rsidRPr="00326237">
                  <w:rPr>
                    <w:rFonts w:ascii="Arial" w:hAnsi="Arial" w:cs="Arial"/>
                    <w:sz w:val="20"/>
                    <w:szCs w:val="20"/>
                  </w:rPr>
                  <w:t xml:space="preserve">  Al terminar la lección, el estudiante</w:t>
                </w:r>
              </w:sdtContent>
            </w:sdt>
          </w:p>
          <w:p w:rsidR="00DE7E2B" w:rsidRPr="00326237" w:rsidRDefault="00DE7E2B" w:rsidP="00BE45DB">
            <w:pPr>
              <w:pStyle w:val="ListParagraph"/>
              <w:numPr>
                <w:ilvl w:val="0"/>
                <w:numId w:val="33"/>
              </w:numPr>
              <w:spacing w:after="0" w:line="240" w:lineRule="auto"/>
              <w:rPr>
                <w:rFonts w:ascii="Arial" w:hAnsi="Arial" w:cs="Arial"/>
                <w:sz w:val="20"/>
                <w:szCs w:val="20"/>
                <w:lang w:val="es-PR"/>
              </w:rPr>
            </w:pPr>
            <w:r w:rsidRPr="00326237">
              <w:rPr>
                <w:rFonts w:ascii="Arial" w:hAnsi="Arial" w:cs="Arial"/>
                <w:sz w:val="20"/>
                <w:szCs w:val="20"/>
                <w:lang w:val="es-PR"/>
              </w:rPr>
              <w:t xml:space="preserve">colabora en las actividades de aprendizaje de su grupo de trabajo. </w:t>
            </w:r>
          </w:p>
          <w:p w:rsidR="00BE45DB" w:rsidRPr="00326237" w:rsidRDefault="00DE7E2B" w:rsidP="00BE45DB">
            <w:pPr>
              <w:pStyle w:val="ListParagraph"/>
              <w:numPr>
                <w:ilvl w:val="0"/>
                <w:numId w:val="33"/>
              </w:numPr>
              <w:spacing w:after="0" w:line="240" w:lineRule="auto"/>
              <w:rPr>
                <w:rFonts w:ascii="Arial" w:hAnsi="Arial" w:cs="Arial"/>
                <w:sz w:val="20"/>
                <w:szCs w:val="20"/>
                <w:lang w:val="es-PR"/>
              </w:rPr>
            </w:pPr>
            <w:r w:rsidRPr="00326237">
              <w:rPr>
                <w:rFonts w:ascii="Arial" w:hAnsi="Arial" w:cs="Arial"/>
                <w:sz w:val="20"/>
                <w:szCs w:val="20"/>
                <w:lang w:val="es-PR"/>
              </w:rPr>
              <w:t xml:space="preserve"> </w:t>
            </w:r>
            <w:r w:rsidR="00BE45DB" w:rsidRPr="00326237">
              <w:rPr>
                <w:rFonts w:ascii="Arial" w:hAnsi="Arial" w:cs="Arial"/>
                <w:sz w:val="20"/>
                <w:szCs w:val="20"/>
                <w:lang w:val="es-PR"/>
              </w:rPr>
              <w:t xml:space="preserve">identifica los recursos literarios de los textos </w:t>
            </w:r>
          </w:p>
          <w:p w:rsidR="00BE45DB" w:rsidRPr="00326237" w:rsidRDefault="00BE45DB" w:rsidP="00BE45DB">
            <w:pPr>
              <w:pStyle w:val="ListParagraph"/>
              <w:numPr>
                <w:ilvl w:val="0"/>
                <w:numId w:val="33"/>
              </w:numPr>
              <w:spacing w:after="0" w:line="240" w:lineRule="auto"/>
              <w:rPr>
                <w:rFonts w:ascii="Arial" w:hAnsi="Arial" w:cs="Arial"/>
                <w:sz w:val="20"/>
                <w:szCs w:val="20"/>
                <w:lang w:val="es-PR"/>
              </w:rPr>
            </w:pPr>
            <w:r w:rsidRPr="00326237">
              <w:rPr>
                <w:rFonts w:ascii="Arial" w:hAnsi="Arial" w:cs="Arial"/>
                <w:sz w:val="20"/>
                <w:szCs w:val="20"/>
                <w:lang w:val="es-PR"/>
              </w:rPr>
              <w:t>interpreta cómo el uso de los recursos literarios y la estructura de la obra afecta el tono o el ritmo.</w:t>
            </w:r>
          </w:p>
          <w:p w:rsidR="00BE45DB" w:rsidRPr="00326237" w:rsidRDefault="00BE45DB" w:rsidP="00BE45DB">
            <w:pPr>
              <w:pStyle w:val="ListParagraph"/>
              <w:numPr>
                <w:ilvl w:val="0"/>
                <w:numId w:val="33"/>
              </w:numPr>
              <w:spacing w:after="0" w:line="240" w:lineRule="auto"/>
              <w:rPr>
                <w:rFonts w:ascii="Arial" w:hAnsi="Arial" w:cs="Arial"/>
                <w:sz w:val="20"/>
                <w:szCs w:val="20"/>
                <w:lang w:val="es-PR"/>
              </w:rPr>
            </w:pPr>
            <w:r w:rsidRPr="00326237">
              <w:rPr>
                <w:rFonts w:ascii="Arial" w:hAnsi="Arial" w:cs="Arial"/>
                <w:sz w:val="20"/>
                <w:szCs w:val="20"/>
                <w:lang w:val="es-PR"/>
              </w:rPr>
              <w:t xml:space="preserve">escribe rutinariamente atendiendo las normas de gramática y ortografía para realizar una variedad de tareas o propósitos.  </w:t>
            </w:r>
          </w:p>
          <w:p w:rsidR="00851084" w:rsidRPr="00326237" w:rsidRDefault="00BE45DB" w:rsidP="00851084">
            <w:pPr>
              <w:pStyle w:val="ListParagraph"/>
              <w:numPr>
                <w:ilvl w:val="0"/>
                <w:numId w:val="33"/>
              </w:numPr>
              <w:spacing w:after="0" w:line="240" w:lineRule="auto"/>
              <w:rPr>
                <w:rFonts w:ascii="Arial" w:hAnsi="Arial" w:cs="Arial"/>
                <w:sz w:val="20"/>
                <w:szCs w:val="20"/>
                <w:lang w:val="es-PR"/>
              </w:rPr>
            </w:pPr>
            <w:r w:rsidRPr="00326237">
              <w:rPr>
                <w:rFonts w:ascii="Arial" w:hAnsi="Arial" w:cs="Arial"/>
                <w:sz w:val="20"/>
                <w:szCs w:val="20"/>
                <w:lang w:val="es-PR"/>
              </w:rPr>
              <w:t xml:space="preserve">comenta el material estudiado e intercambia ideas demostrando preparación i una progresión lógica de ideas.  </w:t>
            </w:r>
          </w:p>
        </w:tc>
        <w:tc>
          <w:tcPr>
            <w:tcW w:w="866" w:type="pct"/>
            <w:gridSpan w:val="2"/>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2036566322"/>
                <w:placeholder>
                  <w:docPart w:val="E954B63D792F4BD39B3C9DD2CA402353"/>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7F2527" w:rsidRPr="00326237">
                  <w:rPr>
                    <w:rFonts w:ascii="Arial" w:hAnsi="Arial" w:cs="Arial"/>
                    <w:sz w:val="20"/>
                    <w:szCs w:val="20"/>
                  </w:rPr>
                  <w:t xml:space="preserve">  Al terminar la lección, el estudiante</w:t>
                </w:r>
              </w:sdtContent>
            </w:sdt>
          </w:p>
          <w:p w:rsidR="00DE7E2B" w:rsidRPr="00326237" w:rsidRDefault="00DE7E2B" w:rsidP="00DE7E2B">
            <w:pPr>
              <w:pStyle w:val="ListParagraph"/>
              <w:numPr>
                <w:ilvl w:val="0"/>
                <w:numId w:val="34"/>
              </w:numPr>
              <w:spacing w:after="0" w:line="240" w:lineRule="auto"/>
              <w:rPr>
                <w:rFonts w:ascii="Arial" w:hAnsi="Arial" w:cs="Arial"/>
                <w:sz w:val="20"/>
                <w:szCs w:val="20"/>
                <w:lang w:val="es-PR"/>
              </w:rPr>
            </w:pPr>
            <w:r w:rsidRPr="00326237">
              <w:rPr>
                <w:rFonts w:ascii="Arial" w:hAnsi="Arial" w:cs="Arial"/>
                <w:sz w:val="20"/>
                <w:szCs w:val="20"/>
                <w:lang w:val="es-PR"/>
              </w:rPr>
              <w:t xml:space="preserve">colabora en las actividades de aprendizaje de su grupo de trabajo. </w:t>
            </w:r>
          </w:p>
          <w:p w:rsidR="00BE45DB" w:rsidRPr="00326237" w:rsidRDefault="00BE45DB" w:rsidP="00DE7E2B">
            <w:pPr>
              <w:pStyle w:val="ListParagraph"/>
              <w:numPr>
                <w:ilvl w:val="0"/>
                <w:numId w:val="34"/>
              </w:numPr>
              <w:spacing w:after="0" w:line="240" w:lineRule="auto"/>
              <w:rPr>
                <w:rFonts w:ascii="Arial" w:hAnsi="Arial" w:cs="Arial"/>
                <w:sz w:val="20"/>
                <w:szCs w:val="20"/>
                <w:lang w:val="es-PR"/>
              </w:rPr>
            </w:pPr>
            <w:r w:rsidRPr="00326237">
              <w:rPr>
                <w:rFonts w:ascii="Arial" w:hAnsi="Arial" w:cs="Arial"/>
                <w:sz w:val="20"/>
                <w:szCs w:val="20"/>
                <w:lang w:val="es-PR"/>
              </w:rPr>
              <w:t xml:space="preserve">identifica los recursos literarios de los textos </w:t>
            </w:r>
          </w:p>
          <w:p w:rsidR="00BE45DB" w:rsidRPr="00326237" w:rsidRDefault="00BE45DB" w:rsidP="00DE7E2B">
            <w:pPr>
              <w:pStyle w:val="ListParagraph"/>
              <w:numPr>
                <w:ilvl w:val="0"/>
                <w:numId w:val="34"/>
              </w:numPr>
              <w:spacing w:after="0" w:line="240" w:lineRule="auto"/>
              <w:rPr>
                <w:rFonts w:ascii="Arial" w:hAnsi="Arial" w:cs="Arial"/>
                <w:sz w:val="20"/>
                <w:szCs w:val="20"/>
                <w:lang w:val="es-PR"/>
              </w:rPr>
            </w:pPr>
            <w:r w:rsidRPr="00326237">
              <w:rPr>
                <w:rFonts w:ascii="Arial" w:hAnsi="Arial" w:cs="Arial"/>
                <w:sz w:val="20"/>
                <w:szCs w:val="20"/>
                <w:lang w:val="es-PR"/>
              </w:rPr>
              <w:t>interpreta cómo el uso de los recursos literarios y la estructura de la obra afecta el tono o el ritmo.</w:t>
            </w:r>
          </w:p>
          <w:p w:rsidR="00BE45DB" w:rsidRPr="00326237" w:rsidRDefault="00BE45DB" w:rsidP="00DE7E2B">
            <w:pPr>
              <w:pStyle w:val="ListParagraph"/>
              <w:numPr>
                <w:ilvl w:val="0"/>
                <w:numId w:val="34"/>
              </w:numPr>
              <w:spacing w:after="0" w:line="240" w:lineRule="auto"/>
              <w:rPr>
                <w:rFonts w:ascii="Arial" w:hAnsi="Arial" w:cs="Arial"/>
                <w:sz w:val="20"/>
                <w:szCs w:val="20"/>
                <w:lang w:val="es-PR"/>
              </w:rPr>
            </w:pPr>
            <w:r w:rsidRPr="00326237">
              <w:rPr>
                <w:rFonts w:ascii="Arial" w:hAnsi="Arial" w:cs="Arial"/>
                <w:sz w:val="20"/>
                <w:szCs w:val="20"/>
                <w:lang w:val="es-PR"/>
              </w:rPr>
              <w:t xml:space="preserve">escribe rutinariamente atendiendo las normas de gramática y ortografía para realizar una variedad de tareas o propósitos.  </w:t>
            </w:r>
          </w:p>
          <w:p w:rsidR="00851084" w:rsidRPr="00326237" w:rsidRDefault="00BE45DB" w:rsidP="00DE7E2B">
            <w:pPr>
              <w:pStyle w:val="ListParagraph"/>
              <w:numPr>
                <w:ilvl w:val="0"/>
                <w:numId w:val="34"/>
              </w:numPr>
              <w:spacing w:after="0" w:line="240" w:lineRule="auto"/>
              <w:rPr>
                <w:rFonts w:ascii="Arial" w:hAnsi="Arial" w:cs="Arial"/>
                <w:sz w:val="20"/>
                <w:szCs w:val="20"/>
                <w:lang w:val="es-PR"/>
              </w:rPr>
            </w:pPr>
            <w:r w:rsidRPr="00326237">
              <w:rPr>
                <w:rFonts w:ascii="Arial" w:hAnsi="Arial" w:cs="Arial"/>
                <w:sz w:val="20"/>
                <w:szCs w:val="20"/>
                <w:lang w:val="es-PR"/>
              </w:rPr>
              <w:t xml:space="preserve">comenta el material estudiado e intercambia ideas demostrando preparación i una progresión lógica de ideas.  </w:t>
            </w: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Actividad de Inicio</w:t>
            </w:r>
          </w:p>
        </w:tc>
        <w:tc>
          <w:tcPr>
            <w:tcW w:w="866" w:type="pct"/>
          </w:tcPr>
          <w:sdt>
            <w:sdtPr>
              <w:rPr>
                <w:rFonts w:ascii="Arial" w:hAnsi="Arial" w:cs="Arial"/>
                <w:sz w:val="20"/>
                <w:szCs w:val="20"/>
              </w:rPr>
              <w:id w:val="352006161"/>
              <w:placeholder>
                <w:docPart w:val="A22F41DF1B6E4D6282E8E90B077C7ADB"/>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474D81" w:rsidP="00851084">
                <w:pPr>
                  <w:rPr>
                    <w:rFonts w:ascii="Arial" w:hAnsi="Arial" w:cs="Arial"/>
                    <w:sz w:val="20"/>
                    <w:szCs w:val="20"/>
                  </w:rPr>
                </w:pPr>
                <w:r w:rsidRPr="00326237">
                  <w:rPr>
                    <w:rFonts w:ascii="Arial" w:hAnsi="Arial" w:cs="Arial"/>
                    <w:sz w:val="20"/>
                    <w:szCs w:val="20"/>
                  </w:rPr>
                  <w:t>Presentación del tema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474D81" w:rsidRPr="00326237" w:rsidRDefault="00474D81"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Repase las cualidades estéticas de la poesía. </w:t>
            </w:r>
          </w:p>
          <w:p w:rsidR="00851084" w:rsidRPr="00326237" w:rsidRDefault="00474D81"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Clarifique el concepto figuras literarias.</w:t>
            </w:r>
          </w:p>
        </w:tc>
        <w:tc>
          <w:tcPr>
            <w:tcW w:w="962" w:type="pct"/>
          </w:tcPr>
          <w:sdt>
            <w:sdtPr>
              <w:rPr>
                <w:rFonts w:ascii="Arial" w:hAnsi="Arial" w:cs="Arial"/>
                <w:sz w:val="20"/>
                <w:szCs w:val="20"/>
              </w:rPr>
              <w:id w:val="1365795710"/>
              <w:placeholder>
                <w:docPart w:val="9FA7361D20274BE09A249DE2CB6C44B5"/>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E909BD" w:rsidP="00851084">
                <w:pPr>
                  <w:rPr>
                    <w:rFonts w:ascii="Arial" w:hAnsi="Arial" w:cs="Arial"/>
                    <w:sz w:val="20"/>
                    <w:szCs w:val="20"/>
                  </w:rPr>
                </w:pPr>
                <w:r w:rsidRPr="00326237">
                  <w:rPr>
                    <w:rFonts w:ascii="Arial" w:hAnsi="Arial" w:cs="Arial"/>
                    <w:sz w:val="20"/>
                    <w:szCs w:val="20"/>
                  </w:rPr>
                  <w:t>Repaso de la clase anterior</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E909BD"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Busque una lista de figuras literarias, cópielas en franjas y córtelas a la mitad. Para que los estudiantes encuentren la otra, y que vayan pegándolas en la pizarra para discutirlas y definirlas.  </w:t>
            </w:r>
          </w:p>
        </w:tc>
        <w:tc>
          <w:tcPr>
            <w:tcW w:w="867" w:type="pct"/>
          </w:tcPr>
          <w:sdt>
            <w:sdtPr>
              <w:rPr>
                <w:rFonts w:ascii="Arial" w:hAnsi="Arial" w:cs="Arial"/>
                <w:sz w:val="20"/>
                <w:szCs w:val="20"/>
              </w:rPr>
              <w:id w:val="958763041"/>
              <w:placeholder>
                <w:docPart w:val="6ECECFBC009D4AE781ABA1B9B9BE11F8"/>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w:value="Impartir instrucciones"/>
              </w:dropDownList>
            </w:sdtPr>
            <w:sdtContent>
              <w:p w:rsidR="00851084" w:rsidRPr="00326237" w:rsidRDefault="005915B7" w:rsidP="00851084">
                <w:pPr>
                  <w:rPr>
                    <w:rFonts w:ascii="Arial" w:hAnsi="Arial" w:cs="Arial"/>
                    <w:sz w:val="20"/>
                    <w:szCs w:val="20"/>
                  </w:rPr>
                </w:pPr>
                <w:r w:rsidRPr="00326237">
                  <w:rPr>
                    <w:rFonts w:ascii="Arial" w:hAnsi="Arial" w:cs="Arial"/>
                    <w:sz w:val="20"/>
                    <w:szCs w:val="20"/>
                  </w:rPr>
                  <w:t>Impartir instrucciones</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F4490D" w:rsidRPr="00326237" w:rsidRDefault="00F4490D"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Seleccionar un poema de los anejos del Mapa para practicar el análisis del tema, figuras y recursos literarios, e interpretación. </w:t>
            </w:r>
          </w:p>
          <w:p w:rsidR="00851084" w:rsidRPr="00326237" w:rsidRDefault="00F4490D"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Haga énfasis en el estilo, el tono y el valor estético. </w:t>
            </w:r>
          </w:p>
        </w:tc>
        <w:tc>
          <w:tcPr>
            <w:tcW w:w="864" w:type="pct"/>
            <w:gridSpan w:val="2"/>
          </w:tcPr>
          <w:sdt>
            <w:sdtPr>
              <w:rPr>
                <w:rFonts w:ascii="Arial" w:hAnsi="Arial" w:cs="Arial"/>
                <w:sz w:val="20"/>
                <w:szCs w:val="20"/>
              </w:rPr>
              <w:id w:val="-1746559794"/>
              <w:placeholder>
                <w:docPart w:val="192427865F474BC1B86F9280FEE9E8DA"/>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w:value="Impartir instrucciones para la tarea"/>
              </w:dropDownList>
            </w:sdtPr>
            <w:sdtContent>
              <w:p w:rsidR="00851084" w:rsidRPr="00326237" w:rsidRDefault="005A475A" w:rsidP="00851084">
                <w:pPr>
                  <w:rPr>
                    <w:rFonts w:ascii="Arial" w:hAnsi="Arial" w:cs="Arial"/>
                    <w:sz w:val="20"/>
                    <w:szCs w:val="20"/>
                  </w:rPr>
                </w:pPr>
                <w:r w:rsidRPr="00326237">
                  <w:rPr>
                    <w:rFonts w:ascii="Arial" w:hAnsi="Arial" w:cs="Arial"/>
                    <w:sz w:val="20"/>
                    <w:szCs w:val="20"/>
                  </w:rPr>
                  <w:t>Impartir instrucciones para la tarea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5A475A" w:rsidRPr="00326237" w:rsidRDefault="005A475A"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La siguiente actividad de aprendizaje se realizará en grupos de 5 estudiantes. </w:t>
            </w:r>
          </w:p>
          <w:p w:rsidR="00851084" w:rsidRPr="00326237" w:rsidRDefault="005A475A"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Se asignará un poema (ver anejos de la unidad) para que realicen un   análisis en el que apliquen los conceptos enfocados para la creación poética.</w:t>
            </w:r>
          </w:p>
        </w:tc>
        <w:tc>
          <w:tcPr>
            <w:tcW w:w="866" w:type="pct"/>
            <w:gridSpan w:val="2"/>
          </w:tcPr>
          <w:sdt>
            <w:sdtPr>
              <w:rPr>
                <w:rFonts w:ascii="Arial" w:hAnsi="Arial" w:cs="Arial"/>
                <w:sz w:val="20"/>
                <w:szCs w:val="20"/>
              </w:rPr>
              <w:id w:val="-550072025"/>
              <w:placeholder>
                <w:docPart w:val="AABCE0631D9747549A8AD92BE4905B14"/>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Repasar las instrucciones de la tarea" w:value="Repasar las instrucciones de la tarea"/>
              </w:dropDownList>
            </w:sdtPr>
            <w:sdtContent>
              <w:p w:rsidR="00851084" w:rsidRPr="00326237" w:rsidRDefault="005A475A" w:rsidP="00851084">
                <w:pPr>
                  <w:rPr>
                    <w:rFonts w:ascii="Arial" w:hAnsi="Arial" w:cs="Arial"/>
                    <w:sz w:val="20"/>
                    <w:szCs w:val="20"/>
                  </w:rPr>
                </w:pPr>
                <w:r w:rsidRPr="00326237">
                  <w:rPr>
                    <w:rFonts w:ascii="Arial" w:hAnsi="Arial" w:cs="Arial"/>
                    <w:sz w:val="20"/>
                    <w:szCs w:val="20"/>
                  </w:rPr>
                  <w:t>Repasar las instrucciones de la tarea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5A475A"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Continuación de la clase anterior: discutir el ejercicio, análisis de cada poema y presentación de afiches.</w:t>
            </w: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Actividad de Desarrollo</w:t>
            </w:r>
          </w:p>
        </w:tc>
        <w:tc>
          <w:tcPr>
            <w:tcW w:w="866" w:type="pct"/>
          </w:tcPr>
          <w:sdt>
            <w:sdtPr>
              <w:rPr>
                <w:rFonts w:ascii="Arial" w:hAnsi="Arial" w:cs="Arial"/>
                <w:bCs/>
                <w:sz w:val="20"/>
                <w:szCs w:val="20"/>
              </w:rPr>
              <w:id w:val="-758529868"/>
              <w:placeholder>
                <w:docPart w:val="0E4EB950841048978B8237E4EF15E222"/>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Explicación de ejemplos" w:value="Explicación de ejemplos"/>
              </w:comboBox>
            </w:sdtPr>
            <w:sdtContent>
              <w:p w:rsidR="00851084" w:rsidRPr="00326237" w:rsidRDefault="00474D81" w:rsidP="00851084">
                <w:pPr>
                  <w:spacing w:after="0" w:line="240" w:lineRule="auto"/>
                  <w:rPr>
                    <w:rFonts w:ascii="Arial" w:hAnsi="Arial" w:cs="Arial"/>
                    <w:bCs/>
                    <w:sz w:val="20"/>
                    <w:szCs w:val="20"/>
                  </w:rPr>
                </w:pPr>
                <w:r w:rsidRPr="00326237">
                  <w:rPr>
                    <w:rFonts w:ascii="Arial" w:hAnsi="Arial" w:cs="Arial"/>
                    <w:bCs/>
                    <w:sz w:val="20"/>
                    <w:szCs w:val="20"/>
                  </w:rPr>
                  <w:t>Explicación de ejemplos</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851084" w:rsidRPr="00326237" w:rsidRDefault="00474D81" w:rsidP="00A470E1">
            <w:pPr>
              <w:numPr>
                <w:ilvl w:val="0"/>
                <w:numId w:val="2"/>
              </w:numPr>
              <w:spacing w:after="0"/>
              <w:rPr>
                <w:rFonts w:ascii="Arial" w:hAnsi="Arial" w:cs="Arial"/>
                <w:sz w:val="20"/>
                <w:szCs w:val="20"/>
              </w:rPr>
            </w:pPr>
            <w:r w:rsidRPr="00326237">
              <w:rPr>
                <w:rFonts w:ascii="Arial" w:hAnsi="Arial" w:cs="Arial"/>
                <w:sz w:val="20"/>
                <w:szCs w:val="20"/>
              </w:rPr>
              <w:t xml:space="preserve">El estudiante puede hacer un </w:t>
            </w:r>
            <w:r w:rsidRPr="00326237">
              <w:rPr>
                <w:rFonts w:ascii="Arial" w:hAnsi="Arial" w:cs="Arial"/>
                <w:sz w:val="20"/>
                <w:szCs w:val="20"/>
              </w:rPr>
              <w:lastRenderedPageBreak/>
              <w:t xml:space="preserve">poema </w:t>
            </w:r>
            <w:proofErr w:type="spellStart"/>
            <w:r w:rsidRPr="00326237">
              <w:rPr>
                <w:rFonts w:ascii="Arial" w:hAnsi="Arial" w:cs="Arial"/>
                <w:sz w:val="20"/>
                <w:szCs w:val="20"/>
              </w:rPr>
              <w:t>Cinquain</w:t>
            </w:r>
            <w:proofErr w:type="spellEnd"/>
            <w:r w:rsidRPr="00326237">
              <w:rPr>
                <w:rFonts w:ascii="Arial" w:hAnsi="Arial" w:cs="Arial"/>
                <w:sz w:val="20"/>
                <w:szCs w:val="20"/>
              </w:rPr>
              <w:t xml:space="preserve"> para el concepto figuras literarias</w:t>
            </w:r>
          </w:p>
        </w:tc>
        <w:tc>
          <w:tcPr>
            <w:tcW w:w="962" w:type="pct"/>
          </w:tcPr>
          <w:sdt>
            <w:sdtPr>
              <w:rPr>
                <w:rFonts w:ascii="Arial" w:hAnsi="Arial" w:cs="Arial"/>
                <w:bCs/>
                <w:sz w:val="20"/>
                <w:szCs w:val="20"/>
              </w:rPr>
              <w:id w:val="510112061"/>
              <w:placeholder>
                <w:docPart w:val="5C5B20DA9CA647C1B7D2C1CFA0E0BD19"/>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Content>
              <w:p w:rsidR="00851084" w:rsidRPr="00326237" w:rsidRDefault="00E909BD" w:rsidP="00851084">
                <w:pPr>
                  <w:spacing w:after="0" w:line="240" w:lineRule="auto"/>
                  <w:rPr>
                    <w:rFonts w:ascii="Arial" w:hAnsi="Arial" w:cs="Arial"/>
                    <w:bCs/>
                    <w:sz w:val="20"/>
                    <w:szCs w:val="20"/>
                  </w:rPr>
                </w:pPr>
                <w:r w:rsidRPr="00326237">
                  <w:rPr>
                    <w:rFonts w:ascii="Arial" w:hAnsi="Arial" w:cs="Arial"/>
                    <w:bCs/>
                    <w:sz w:val="20"/>
                    <w:szCs w:val="20"/>
                  </w:rPr>
                  <w:t>Trabajo individual del estudiante</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E909BD" w:rsidRPr="00326237" w:rsidRDefault="00E909BD"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Ofrezca práctica de figuras y </w:t>
            </w:r>
            <w:r w:rsidRPr="00326237">
              <w:rPr>
                <w:rFonts w:ascii="Arial" w:hAnsi="Arial" w:cs="Arial"/>
                <w:sz w:val="20"/>
                <w:szCs w:val="20"/>
                <w:lang w:val="es-PR"/>
              </w:rPr>
              <w:lastRenderedPageBreak/>
              <w:t xml:space="preserve">recursos literarios. </w:t>
            </w:r>
          </w:p>
          <w:p w:rsidR="00E909BD" w:rsidRPr="00326237" w:rsidRDefault="00E909BD"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Comience con la discusión de ejemplos.</w:t>
            </w:r>
          </w:p>
          <w:p w:rsidR="00E909BD" w:rsidRPr="00326237" w:rsidRDefault="00E909BD"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Utilice los poemas de la unidad. (Ver los anejos correspondientes.)</w:t>
            </w:r>
          </w:p>
          <w:p w:rsidR="00E909BD" w:rsidRPr="00326237" w:rsidRDefault="00E909BD" w:rsidP="00E909BD">
            <w:pPr>
              <w:pStyle w:val="ListParagraph"/>
              <w:spacing w:after="0"/>
              <w:ind w:left="360"/>
              <w:rPr>
                <w:rFonts w:ascii="Arial" w:hAnsi="Arial" w:cs="Arial"/>
                <w:sz w:val="20"/>
                <w:szCs w:val="20"/>
                <w:lang w:val="es-PR"/>
              </w:rPr>
            </w:pPr>
            <w:r w:rsidRPr="00326237">
              <w:rPr>
                <w:rFonts w:ascii="Arial" w:hAnsi="Arial" w:cs="Arial"/>
                <w:sz w:val="20"/>
                <w:szCs w:val="20"/>
              </w:rPr>
              <w:t>-</w:t>
            </w:r>
            <w:r w:rsidRPr="00326237">
              <w:rPr>
                <w:rFonts w:ascii="Arial" w:hAnsi="Arial" w:cs="Arial"/>
                <w:sz w:val="20"/>
                <w:szCs w:val="20"/>
                <w:lang w:val="es-PR"/>
              </w:rPr>
              <w:t>aliteración</w:t>
            </w:r>
          </w:p>
          <w:p w:rsidR="00E909BD" w:rsidRPr="00326237" w:rsidRDefault="00E909BD" w:rsidP="00E909BD">
            <w:pPr>
              <w:pStyle w:val="ListParagraph"/>
              <w:spacing w:after="0"/>
              <w:ind w:left="360"/>
              <w:rPr>
                <w:rFonts w:ascii="Arial" w:hAnsi="Arial" w:cs="Arial"/>
                <w:sz w:val="20"/>
                <w:szCs w:val="20"/>
                <w:lang w:val="es-PR"/>
              </w:rPr>
            </w:pPr>
            <w:r w:rsidRPr="00326237">
              <w:rPr>
                <w:rFonts w:ascii="Arial" w:hAnsi="Arial" w:cs="Arial"/>
                <w:sz w:val="20"/>
                <w:szCs w:val="20"/>
                <w:lang w:val="es-PR"/>
              </w:rPr>
              <w:t>-ironía</w:t>
            </w:r>
          </w:p>
          <w:p w:rsidR="00E909BD" w:rsidRPr="00326237" w:rsidRDefault="00E909BD" w:rsidP="00E909BD">
            <w:pPr>
              <w:pStyle w:val="ListParagraph"/>
              <w:spacing w:after="0"/>
              <w:ind w:left="360"/>
              <w:rPr>
                <w:rFonts w:ascii="Arial" w:hAnsi="Arial" w:cs="Arial"/>
                <w:sz w:val="20"/>
                <w:szCs w:val="20"/>
                <w:lang w:val="es-PR"/>
              </w:rPr>
            </w:pPr>
            <w:r w:rsidRPr="00326237">
              <w:rPr>
                <w:rFonts w:ascii="Arial" w:hAnsi="Arial" w:cs="Arial"/>
                <w:sz w:val="20"/>
                <w:szCs w:val="20"/>
                <w:lang w:val="es-PR"/>
              </w:rPr>
              <w:t>-paradoja</w:t>
            </w:r>
          </w:p>
          <w:p w:rsidR="00E909BD" w:rsidRPr="00326237" w:rsidRDefault="00E909BD" w:rsidP="00E909BD">
            <w:pPr>
              <w:pStyle w:val="ListParagraph"/>
              <w:spacing w:after="0"/>
              <w:ind w:left="360"/>
              <w:rPr>
                <w:rFonts w:ascii="Arial" w:hAnsi="Arial" w:cs="Arial"/>
                <w:sz w:val="20"/>
                <w:szCs w:val="20"/>
                <w:lang w:val="es-PR"/>
              </w:rPr>
            </w:pPr>
            <w:r w:rsidRPr="00326237">
              <w:rPr>
                <w:rFonts w:ascii="Arial" w:hAnsi="Arial" w:cs="Arial"/>
                <w:sz w:val="20"/>
                <w:szCs w:val="20"/>
                <w:lang w:val="es-PR"/>
              </w:rPr>
              <w:t>-antítesis</w:t>
            </w:r>
          </w:p>
          <w:p w:rsidR="00E909BD" w:rsidRPr="00326237" w:rsidRDefault="00E909BD" w:rsidP="00E909BD">
            <w:pPr>
              <w:pStyle w:val="ListParagraph"/>
              <w:spacing w:after="0"/>
              <w:ind w:left="360"/>
              <w:rPr>
                <w:rFonts w:ascii="Arial" w:hAnsi="Arial" w:cs="Arial"/>
                <w:sz w:val="20"/>
                <w:szCs w:val="20"/>
                <w:lang w:val="es-PR"/>
              </w:rPr>
            </w:pPr>
            <w:r w:rsidRPr="00326237">
              <w:rPr>
                <w:rFonts w:ascii="Arial" w:hAnsi="Arial" w:cs="Arial"/>
                <w:sz w:val="20"/>
                <w:szCs w:val="20"/>
                <w:lang w:val="es-PR"/>
              </w:rPr>
              <w:t>-retruécano</w:t>
            </w:r>
          </w:p>
          <w:p w:rsidR="00E909BD" w:rsidRPr="00326237" w:rsidRDefault="00E909BD" w:rsidP="00E909BD">
            <w:pPr>
              <w:pStyle w:val="ListParagraph"/>
              <w:spacing w:after="0"/>
              <w:ind w:left="360"/>
              <w:rPr>
                <w:rFonts w:ascii="Arial" w:hAnsi="Arial" w:cs="Arial"/>
                <w:sz w:val="20"/>
                <w:szCs w:val="20"/>
                <w:lang w:val="es-PR"/>
              </w:rPr>
            </w:pPr>
            <w:r w:rsidRPr="00326237">
              <w:rPr>
                <w:rFonts w:ascii="Arial" w:hAnsi="Arial" w:cs="Arial"/>
                <w:sz w:val="20"/>
                <w:szCs w:val="20"/>
                <w:lang w:val="es-PR"/>
              </w:rPr>
              <w:t>-apóstrofe</w:t>
            </w:r>
          </w:p>
          <w:p w:rsidR="00E909BD" w:rsidRPr="00326237" w:rsidRDefault="00E909BD" w:rsidP="00E909BD">
            <w:pPr>
              <w:pStyle w:val="ListParagraph"/>
              <w:spacing w:after="0"/>
              <w:ind w:left="360"/>
              <w:rPr>
                <w:rFonts w:ascii="Arial" w:hAnsi="Arial" w:cs="Arial"/>
                <w:sz w:val="20"/>
                <w:szCs w:val="20"/>
                <w:lang w:val="es-PR"/>
              </w:rPr>
            </w:pPr>
            <w:r w:rsidRPr="00326237">
              <w:rPr>
                <w:rFonts w:ascii="Arial" w:hAnsi="Arial" w:cs="Arial"/>
                <w:sz w:val="20"/>
                <w:szCs w:val="20"/>
                <w:lang w:val="es-PR"/>
              </w:rPr>
              <w:t>-repetición</w:t>
            </w:r>
          </w:p>
          <w:p w:rsidR="00E909BD" w:rsidRPr="00326237" w:rsidRDefault="00E909BD" w:rsidP="00E909BD">
            <w:pPr>
              <w:pStyle w:val="ListParagraph"/>
              <w:spacing w:after="0"/>
              <w:ind w:left="360"/>
              <w:rPr>
                <w:rFonts w:ascii="Arial" w:hAnsi="Arial" w:cs="Arial"/>
                <w:sz w:val="20"/>
                <w:szCs w:val="20"/>
                <w:lang w:val="es-PR"/>
              </w:rPr>
            </w:pPr>
            <w:r w:rsidRPr="00326237">
              <w:rPr>
                <w:rFonts w:ascii="Arial" w:hAnsi="Arial" w:cs="Arial"/>
                <w:sz w:val="20"/>
                <w:szCs w:val="20"/>
                <w:lang w:val="es-PR"/>
              </w:rPr>
              <w:t>-hipérbaton</w:t>
            </w:r>
          </w:p>
          <w:p w:rsidR="00851084" w:rsidRPr="00326237" w:rsidRDefault="00E909BD" w:rsidP="00E909BD">
            <w:pPr>
              <w:pStyle w:val="ListParagraph"/>
              <w:spacing w:after="0"/>
              <w:ind w:left="360"/>
              <w:rPr>
                <w:rFonts w:ascii="Arial" w:hAnsi="Arial" w:cs="Arial"/>
                <w:sz w:val="20"/>
                <w:szCs w:val="20"/>
              </w:rPr>
            </w:pPr>
            <w:r w:rsidRPr="00326237">
              <w:rPr>
                <w:rFonts w:ascii="Arial" w:hAnsi="Arial" w:cs="Arial"/>
                <w:sz w:val="20"/>
                <w:szCs w:val="20"/>
                <w:lang w:val="es-PR"/>
              </w:rPr>
              <w:t>-paralelismo</w:t>
            </w:r>
          </w:p>
        </w:tc>
        <w:tc>
          <w:tcPr>
            <w:tcW w:w="867" w:type="pct"/>
          </w:tcPr>
          <w:sdt>
            <w:sdtPr>
              <w:rPr>
                <w:rFonts w:ascii="Arial" w:hAnsi="Arial" w:cs="Arial"/>
                <w:bCs/>
                <w:sz w:val="20"/>
                <w:szCs w:val="20"/>
              </w:rPr>
              <w:id w:val="1707366959"/>
              <w:placeholder>
                <w:docPart w:val="2B8B902B9611436F939CDA81A7AF6C32"/>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Content>
              <w:p w:rsidR="005915B7" w:rsidRPr="00326237" w:rsidRDefault="005915B7" w:rsidP="005915B7">
                <w:pPr>
                  <w:spacing w:after="0" w:line="240" w:lineRule="auto"/>
                  <w:rPr>
                    <w:rFonts w:ascii="Arial" w:hAnsi="Arial" w:cs="Arial"/>
                    <w:bCs/>
                    <w:sz w:val="20"/>
                    <w:szCs w:val="20"/>
                  </w:rPr>
                </w:pPr>
                <w:r w:rsidRPr="00326237">
                  <w:rPr>
                    <w:rFonts w:ascii="Arial" w:hAnsi="Arial" w:cs="Arial"/>
                    <w:bCs/>
                    <w:sz w:val="20"/>
                    <w:szCs w:val="20"/>
                  </w:rPr>
                  <w:t>Trabajo individual del estudiante</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9C3F29" w:rsidRPr="00326237" w:rsidRDefault="009C3F29"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Práctica del análisis del tema, </w:t>
            </w:r>
            <w:r w:rsidRPr="00326237">
              <w:rPr>
                <w:rFonts w:ascii="Arial" w:hAnsi="Arial" w:cs="Arial"/>
                <w:sz w:val="20"/>
                <w:szCs w:val="20"/>
                <w:lang w:val="es-PR"/>
              </w:rPr>
              <w:lastRenderedPageBreak/>
              <w:t xml:space="preserve">figuras y recursos literarios, e interpretación. </w:t>
            </w:r>
          </w:p>
          <w:p w:rsidR="00851084" w:rsidRPr="00326237" w:rsidRDefault="00851084" w:rsidP="009C3F29">
            <w:pPr>
              <w:spacing w:after="0"/>
              <w:ind w:left="360"/>
              <w:rPr>
                <w:rFonts w:ascii="Arial" w:hAnsi="Arial" w:cs="Arial"/>
                <w:sz w:val="20"/>
                <w:szCs w:val="20"/>
              </w:rPr>
            </w:pPr>
          </w:p>
        </w:tc>
        <w:tc>
          <w:tcPr>
            <w:tcW w:w="864" w:type="pct"/>
            <w:gridSpan w:val="2"/>
          </w:tcPr>
          <w:sdt>
            <w:sdtPr>
              <w:rPr>
                <w:rFonts w:ascii="Arial" w:hAnsi="Arial" w:cs="Arial"/>
                <w:bCs/>
                <w:sz w:val="20"/>
                <w:szCs w:val="20"/>
              </w:rPr>
              <w:id w:val="1505248619"/>
              <w:placeholder>
                <w:docPart w:val="8FBBC207709E4BF38204469A0512E56C"/>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Content>
              <w:p w:rsidR="00851084" w:rsidRPr="00326237" w:rsidRDefault="005A475A" w:rsidP="00851084">
                <w:pPr>
                  <w:spacing w:after="0" w:line="240" w:lineRule="auto"/>
                  <w:rPr>
                    <w:rFonts w:ascii="Arial" w:hAnsi="Arial" w:cs="Arial"/>
                    <w:bCs/>
                    <w:sz w:val="20"/>
                    <w:szCs w:val="20"/>
                  </w:rPr>
                </w:pPr>
                <w:r w:rsidRPr="00326237">
                  <w:rPr>
                    <w:rFonts w:ascii="Arial" w:hAnsi="Arial" w:cs="Arial"/>
                    <w:bCs/>
                    <w:sz w:val="20"/>
                    <w:szCs w:val="20"/>
                  </w:rPr>
                  <w:t>Trabajo en grupo</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5A475A" w:rsidRPr="00326237" w:rsidRDefault="005A475A" w:rsidP="00A470E1">
            <w:pPr>
              <w:numPr>
                <w:ilvl w:val="0"/>
                <w:numId w:val="2"/>
              </w:numPr>
              <w:spacing w:after="0" w:line="240" w:lineRule="auto"/>
              <w:textAlignment w:val="center"/>
              <w:rPr>
                <w:rFonts w:ascii="Arial" w:eastAsia="Times New Roman" w:hAnsi="Arial" w:cs="Arial"/>
                <w:sz w:val="20"/>
                <w:szCs w:val="20"/>
                <w:lang w:eastAsia="es-PR"/>
              </w:rPr>
            </w:pPr>
            <w:r w:rsidRPr="00326237">
              <w:rPr>
                <w:rFonts w:ascii="Arial" w:eastAsia="Times New Roman" w:hAnsi="Arial" w:cs="Arial"/>
                <w:sz w:val="20"/>
                <w:szCs w:val="20"/>
                <w:lang w:eastAsia="es-PR"/>
              </w:rPr>
              <w:t xml:space="preserve">El estudiante creará un afiche </w:t>
            </w:r>
            <w:r w:rsidRPr="00326237">
              <w:rPr>
                <w:rFonts w:ascii="Arial" w:eastAsia="Times New Roman" w:hAnsi="Arial" w:cs="Arial"/>
                <w:sz w:val="20"/>
                <w:szCs w:val="20"/>
                <w:lang w:eastAsia="es-PR"/>
              </w:rPr>
              <w:lastRenderedPageBreak/>
              <w:t xml:space="preserve">en una cartulina sobre un poema analizado en clase identificando las figuras literarias y su significado, el lenguaje literal y figurado y su significado y un análisis del impacto de las imágenes visuales. </w:t>
            </w:r>
          </w:p>
          <w:p w:rsidR="00851084" w:rsidRPr="00326237" w:rsidRDefault="005A475A" w:rsidP="00A470E1">
            <w:pPr>
              <w:numPr>
                <w:ilvl w:val="0"/>
                <w:numId w:val="2"/>
              </w:numPr>
              <w:spacing w:after="0"/>
              <w:rPr>
                <w:rFonts w:ascii="Arial" w:hAnsi="Arial" w:cs="Arial"/>
                <w:sz w:val="20"/>
                <w:szCs w:val="20"/>
              </w:rPr>
            </w:pPr>
            <w:r w:rsidRPr="00326237">
              <w:rPr>
                <w:rFonts w:ascii="Arial" w:eastAsia="Times New Roman" w:hAnsi="Arial" w:cs="Arial"/>
                <w:sz w:val="20"/>
                <w:szCs w:val="20"/>
                <w:lang w:eastAsia="es-PR"/>
              </w:rPr>
              <w:t>El afiche debe tener buena presentación y el uso correcto de las palabras de la unidad. </w:t>
            </w:r>
          </w:p>
        </w:tc>
        <w:tc>
          <w:tcPr>
            <w:tcW w:w="866" w:type="pct"/>
            <w:gridSpan w:val="2"/>
          </w:tcPr>
          <w:sdt>
            <w:sdtPr>
              <w:rPr>
                <w:rFonts w:ascii="Arial" w:hAnsi="Arial" w:cs="Arial"/>
                <w:bCs/>
                <w:sz w:val="20"/>
                <w:szCs w:val="20"/>
              </w:rPr>
              <w:id w:val="1964297801"/>
              <w:placeholder>
                <w:docPart w:val="849A71E030754E3AA8E43F14B85E97A9"/>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de los estudiantes" w:value="Presentaciones de los estudiantes"/>
              </w:comboBox>
            </w:sdtPr>
            <w:sdtContent>
              <w:p w:rsidR="00851084" w:rsidRPr="00326237" w:rsidRDefault="005A475A" w:rsidP="00851084">
                <w:pPr>
                  <w:spacing w:after="0" w:line="240" w:lineRule="auto"/>
                  <w:rPr>
                    <w:rFonts w:ascii="Arial" w:hAnsi="Arial" w:cs="Arial"/>
                    <w:bCs/>
                    <w:sz w:val="20"/>
                    <w:szCs w:val="20"/>
                  </w:rPr>
                </w:pPr>
                <w:r w:rsidRPr="00326237">
                  <w:rPr>
                    <w:rFonts w:ascii="Arial" w:hAnsi="Arial" w:cs="Arial"/>
                    <w:bCs/>
                    <w:sz w:val="20"/>
                    <w:szCs w:val="20"/>
                  </w:rPr>
                  <w:t>Presentaciones de los estudiantes</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Explica:</w:t>
            </w:r>
          </w:p>
          <w:p w:rsidR="00851084" w:rsidRPr="00326237" w:rsidRDefault="00D124D3" w:rsidP="00A470E1">
            <w:pPr>
              <w:numPr>
                <w:ilvl w:val="0"/>
                <w:numId w:val="2"/>
              </w:numPr>
              <w:spacing w:after="0"/>
              <w:rPr>
                <w:rFonts w:ascii="Arial" w:hAnsi="Arial" w:cs="Arial"/>
                <w:sz w:val="20"/>
                <w:szCs w:val="20"/>
              </w:rPr>
            </w:pPr>
            <w:r w:rsidRPr="00326237">
              <w:rPr>
                <w:rFonts w:ascii="Arial" w:hAnsi="Arial" w:cs="Arial"/>
                <w:sz w:val="20"/>
                <w:szCs w:val="20"/>
              </w:rPr>
              <w:t xml:space="preserve">En la discusión se enfatizará </w:t>
            </w:r>
            <w:r w:rsidRPr="00326237">
              <w:rPr>
                <w:rFonts w:ascii="Arial" w:hAnsi="Arial" w:cs="Arial"/>
                <w:sz w:val="20"/>
                <w:szCs w:val="20"/>
              </w:rPr>
              <w:lastRenderedPageBreak/>
              <w:t>en el aspecto estético, el uso de las figuras literarias, lenguaje literal y figurado.</w:t>
            </w:r>
          </w:p>
        </w:tc>
      </w:tr>
      <w:tr w:rsidR="00326237" w:rsidRPr="00326237" w:rsidTr="00851084">
        <w:trPr>
          <w:trHeight w:val="189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Actividad de Cierre</w:t>
            </w:r>
          </w:p>
        </w:tc>
        <w:tc>
          <w:tcPr>
            <w:tcW w:w="866" w:type="pct"/>
          </w:tcPr>
          <w:sdt>
            <w:sdtPr>
              <w:rPr>
                <w:rFonts w:ascii="Arial" w:hAnsi="Arial" w:cs="Arial"/>
                <w:bCs/>
                <w:sz w:val="20"/>
                <w:szCs w:val="20"/>
              </w:rPr>
              <w:id w:val="857235360"/>
              <w:placeholder>
                <w:docPart w:val="3AF809E78544497CA5D94748F16B57C5"/>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474D81" w:rsidP="00851084">
                <w:pPr>
                  <w:rPr>
                    <w:rFonts w:ascii="Arial" w:hAnsi="Arial" w:cs="Arial"/>
                    <w:bCs/>
                    <w:sz w:val="20"/>
                    <w:szCs w:val="20"/>
                  </w:rPr>
                </w:pPr>
                <w:r w:rsidRPr="00326237">
                  <w:rPr>
                    <w:rFonts w:ascii="Arial" w:hAnsi="Arial" w:cs="Arial"/>
                    <w:bCs/>
                    <w:sz w:val="20"/>
                    <w:szCs w:val="20"/>
                  </w:rPr>
                  <w:t>Corregir trabajo en la libreta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474D81" w:rsidP="00A470E1">
            <w:pPr>
              <w:numPr>
                <w:ilvl w:val="0"/>
                <w:numId w:val="2"/>
              </w:numPr>
              <w:spacing w:after="0"/>
              <w:rPr>
                <w:rFonts w:ascii="Arial" w:hAnsi="Arial" w:cs="Arial"/>
                <w:sz w:val="20"/>
                <w:szCs w:val="20"/>
              </w:rPr>
            </w:pPr>
            <w:r w:rsidRPr="00326237">
              <w:rPr>
                <w:rFonts w:ascii="Arial" w:hAnsi="Arial" w:cs="Arial"/>
                <w:sz w:val="20"/>
                <w:szCs w:val="20"/>
              </w:rPr>
              <w:t>Aclarar dudas.</w:t>
            </w:r>
          </w:p>
        </w:tc>
        <w:tc>
          <w:tcPr>
            <w:tcW w:w="962" w:type="pct"/>
          </w:tcPr>
          <w:sdt>
            <w:sdtPr>
              <w:rPr>
                <w:rFonts w:ascii="Arial" w:hAnsi="Arial" w:cs="Arial"/>
                <w:bCs/>
                <w:sz w:val="20"/>
                <w:szCs w:val="20"/>
              </w:rPr>
              <w:id w:val="-786126338"/>
              <w:placeholder>
                <w:docPart w:val="B5176FB016A74090BD8421F12CAEA6BE"/>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E909BD" w:rsidP="00851084">
                <w:pPr>
                  <w:rPr>
                    <w:rFonts w:ascii="Arial" w:hAnsi="Arial" w:cs="Arial"/>
                    <w:bCs/>
                    <w:sz w:val="20"/>
                    <w:szCs w:val="20"/>
                  </w:rPr>
                </w:pPr>
                <w:r w:rsidRPr="00326237">
                  <w:rPr>
                    <w:rFonts w:ascii="Arial" w:hAnsi="Arial" w:cs="Arial"/>
                    <w:bCs/>
                    <w:sz w:val="20"/>
                    <w:szCs w:val="20"/>
                  </w:rPr>
                  <w:t>Corregir trabajo en la libreta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E909BD" w:rsidP="00A470E1">
            <w:pPr>
              <w:numPr>
                <w:ilvl w:val="0"/>
                <w:numId w:val="2"/>
              </w:numPr>
              <w:spacing w:after="0"/>
              <w:rPr>
                <w:rFonts w:ascii="Arial" w:hAnsi="Arial" w:cs="Arial"/>
                <w:sz w:val="20"/>
                <w:szCs w:val="20"/>
              </w:rPr>
            </w:pPr>
            <w:r w:rsidRPr="00326237">
              <w:rPr>
                <w:rFonts w:ascii="Arial" w:hAnsi="Arial" w:cs="Arial"/>
                <w:sz w:val="20"/>
                <w:szCs w:val="20"/>
              </w:rPr>
              <w:t>Discuta y aclare dudas.</w:t>
            </w:r>
          </w:p>
        </w:tc>
        <w:tc>
          <w:tcPr>
            <w:tcW w:w="867" w:type="pct"/>
          </w:tcPr>
          <w:sdt>
            <w:sdtPr>
              <w:rPr>
                <w:rFonts w:ascii="Arial" w:hAnsi="Arial" w:cs="Arial"/>
                <w:bCs/>
                <w:sz w:val="20"/>
                <w:szCs w:val="20"/>
              </w:rPr>
              <w:id w:val="-433676106"/>
              <w:placeholder>
                <w:docPart w:val="14CB6910DFCA44DF874D74FCBFF56F20"/>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9C3F29" w:rsidP="00851084">
                <w:pPr>
                  <w:rPr>
                    <w:rFonts w:ascii="Arial" w:hAnsi="Arial" w:cs="Arial"/>
                    <w:bCs/>
                    <w:sz w:val="20"/>
                    <w:szCs w:val="20"/>
                  </w:rPr>
                </w:pPr>
                <w:r w:rsidRPr="00326237">
                  <w:rPr>
                    <w:rFonts w:ascii="Arial" w:hAnsi="Arial" w:cs="Arial"/>
                    <w:bCs/>
                    <w:sz w:val="20"/>
                    <w:szCs w:val="20"/>
                  </w:rPr>
                  <w:t>Corregir trabajo en la libreta</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9C3F29" w:rsidP="00A470E1">
            <w:pPr>
              <w:numPr>
                <w:ilvl w:val="0"/>
                <w:numId w:val="2"/>
              </w:numPr>
              <w:spacing w:after="0"/>
              <w:rPr>
                <w:rFonts w:ascii="Arial" w:hAnsi="Arial" w:cs="Arial"/>
                <w:sz w:val="20"/>
                <w:szCs w:val="20"/>
              </w:rPr>
            </w:pPr>
            <w:r w:rsidRPr="00326237">
              <w:rPr>
                <w:rFonts w:ascii="Arial" w:hAnsi="Arial" w:cs="Arial"/>
                <w:sz w:val="20"/>
                <w:szCs w:val="20"/>
              </w:rPr>
              <w:t>Discuta y aclare dudas.</w:t>
            </w:r>
          </w:p>
        </w:tc>
        <w:tc>
          <w:tcPr>
            <w:tcW w:w="864" w:type="pct"/>
            <w:gridSpan w:val="2"/>
          </w:tcPr>
          <w:sdt>
            <w:sdtPr>
              <w:rPr>
                <w:rFonts w:ascii="Arial" w:hAnsi="Arial" w:cs="Arial"/>
                <w:bCs/>
                <w:sz w:val="20"/>
                <w:szCs w:val="20"/>
              </w:rPr>
              <w:id w:val="-1047058608"/>
              <w:placeholder>
                <w:docPart w:val="BE69B475A0F844449E0BF72009FDCE06"/>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851084" w:rsidRPr="00326237" w:rsidRDefault="005A475A" w:rsidP="00851084">
                <w:pPr>
                  <w:rPr>
                    <w:rFonts w:ascii="Arial" w:hAnsi="Arial" w:cs="Arial"/>
                    <w:bCs/>
                    <w:sz w:val="20"/>
                    <w:szCs w:val="20"/>
                  </w:rPr>
                </w:pPr>
                <w:r w:rsidRPr="00326237">
                  <w:rPr>
                    <w:rFonts w:ascii="Arial" w:hAnsi="Arial" w:cs="Arial"/>
                    <w:bCs/>
                    <w:sz w:val="20"/>
                    <w:szCs w:val="20"/>
                  </w:rPr>
                  <w:t>Contestar dudas</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5A475A" w:rsidP="00A470E1">
            <w:pPr>
              <w:numPr>
                <w:ilvl w:val="0"/>
                <w:numId w:val="2"/>
              </w:numPr>
              <w:spacing w:after="0"/>
              <w:rPr>
                <w:rFonts w:ascii="Arial" w:hAnsi="Arial" w:cs="Arial"/>
                <w:sz w:val="20"/>
                <w:szCs w:val="20"/>
              </w:rPr>
            </w:pPr>
            <w:r w:rsidRPr="00326237">
              <w:rPr>
                <w:rFonts w:ascii="Arial" w:hAnsi="Arial" w:cs="Arial"/>
                <w:sz w:val="20"/>
                <w:szCs w:val="20"/>
              </w:rPr>
              <w:t>Dar seguimiento al progreso de la tarea.</w:t>
            </w:r>
          </w:p>
        </w:tc>
        <w:tc>
          <w:tcPr>
            <w:tcW w:w="866" w:type="pct"/>
            <w:gridSpan w:val="2"/>
          </w:tcPr>
          <w:sdt>
            <w:sdtPr>
              <w:rPr>
                <w:rFonts w:ascii="Arial" w:hAnsi="Arial" w:cs="Arial"/>
                <w:bCs/>
                <w:sz w:val="20"/>
                <w:szCs w:val="20"/>
              </w:rPr>
              <w:id w:val="1784459803"/>
              <w:placeholder>
                <w:docPart w:val="A8188232EE984EB5A8EE0A34CD500A40"/>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Resuen de los trabajos presentados" w:value="Resuen de los trabajos presentados"/>
              </w:dropDownList>
            </w:sdtPr>
            <w:sdtContent>
              <w:p w:rsidR="00851084" w:rsidRPr="00326237" w:rsidRDefault="009F0186" w:rsidP="00851084">
                <w:pPr>
                  <w:rPr>
                    <w:rFonts w:ascii="Arial" w:hAnsi="Arial" w:cs="Arial"/>
                    <w:bCs/>
                    <w:sz w:val="20"/>
                    <w:szCs w:val="20"/>
                  </w:rPr>
                </w:pPr>
                <w:r w:rsidRPr="00326237">
                  <w:rPr>
                    <w:rFonts w:ascii="Arial" w:hAnsi="Arial" w:cs="Arial"/>
                    <w:bCs/>
                    <w:sz w:val="20"/>
                    <w:szCs w:val="20"/>
                  </w:rPr>
                  <w:t>Resuen de los trabajos presentados</w:t>
                </w:r>
              </w:p>
            </w:sdtContent>
          </w:sdt>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B702B9" w:rsidP="00A470E1">
            <w:pPr>
              <w:numPr>
                <w:ilvl w:val="0"/>
                <w:numId w:val="2"/>
              </w:numPr>
              <w:spacing w:after="0"/>
              <w:rPr>
                <w:rFonts w:ascii="Arial" w:hAnsi="Arial" w:cs="Arial"/>
                <w:sz w:val="20"/>
                <w:szCs w:val="20"/>
              </w:rPr>
            </w:pPr>
            <w:r w:rsidRPr="00326237">
              <w:rPr>
                <w:rFonts w:ascii="Arial" w:hAnsi="Arial" w:cs="Arial"/>
                <w:sz w:val="20"/>
                <w:szCs w:val="20"/>
              </w:rPr>
              <w:t>Aclarar dudas.</w:t>
            </w: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Avalúos Formativos - Otras evidencias</w:t>
            </w:r>
          </w:p>
        </w:tc>
        <w:tc>
          <w:tcPr>
            <w:tcW w:w="866" w:type="pct"/>
          </w:tcPr>
          <w:p w:rsidR="00851084" w:rsidRPr="00326237" w:rsidRDefault="00851084" w:rsidP="00851084">
            <w:pPr>
              <w:spacing w:after="0" w:line="240" w:lineRule="auto"/>
              <w:rPr>
                <w:rFonts w:ascii="Arial" w:hAnsi="Arial" w:cs="Arial"/>
                <w:sz w:val="20"/>
                <w:szCs w:val="20"/>
                <w:lang w:val="en-US"/>
              </w:rPr>
            </w:pPr>
          </w:p>
        </w:tc>
        <w:tc>
          <w:tcPr>
            <w:tcW w:w="962" w:type="pct"/>
          </w:tcPr>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851084" w:rsidP="00851084">
            <w:pPr>
              <w:spacing w:after="0" w:line="240" w:lineRule="auto"/>
              <w:rPr>
                <w:rFonts w:ascii="Arial" w:hAnsi="Arial" w:cs="Arial"/>
                <w:sz w:val="20"/>
                <w:szCs w:val="20"/>
              </w:rPr>
            </w:pPr>
          </w:p>
        </w:tc>
        <w:tc>
          <w:tcPr>
            <w:tcW w:w="864" w:type="pct"/>
            <w:gridSpan w:val="2"/>
          </w:tcPr>
          <w:p w:rsidR="00851084" w:rsidRPr="00326237" w:rsidRDefault="00851084" w:rsidP="00851084">
            <w:pPr>
              <w:spacing w:after="0" w:line="240" w:lineRule="auto"/>
              <w:rPr>
                <w:rFonts w:ascii="Arial" w:hAnsi="Arial" w:cs="Arial"/>
                <w:sz w:val="20"/>
                <w:szCs w:val="20"/>
              </w:rPr>
            </w:pPr>
          </w:p>
        </w:tc>
        <w:tc>
          <w:tcPr>
            <w:tcW w:w="866" w:type="pct"/>
            <w:gridSpan w:val="2"/>
          </w:tcPr>
          <w:p w:rsidR="00851084" w:rsidRPr="00326237" w:rsidRDefault="00851084" w:rsidP="00851084">
            <w:pPr>
              <w:spacing w:after="0" w:line="240" w:lineRule="auto"/>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Materiales</w:t>
            </w:r>
          </w:p>
        </w:tc>
        <w:tc>
          <w:tcPr>
            <w:tcW w:w="866" w:type="pct"/>
          </w:tcPr>
          <w:p w:rsidR="00851084" w:rsidRPr="00326237" w:rsidRDefault="00851084" w:rsidP="00851084">
            <w:pPr>
              <w:rPr>
                <w:rFonts w:ascii="Arial" w:eastAsia="Times New Roman" w:hAnsi="Arial" w:cs="Arial"/>
                <w:sz w:val="20"/>
                <w:szCs w:val="20"/>
                <w:lang w:eastAsia="ja-JP"/>
              </w:rPr>
            </w:pPr>
          </w:p>
        </w:tc>
        <w:tc>
          <w:tcPr>
            <w:tcW w:w="962" w:type="pct"/>
          </w:tcPr>
          <w:p w:rsidR="00851084" w:rsidRPr="00326237" w:rsidRDefault="00851084" w:rsidP="00851084">
            <w:pPr>
              <w:rPr>
                <w:rFonts w:ascii="Arial" w:eastAsia="Times New Roman" w:hAnsi="Arial" w:cs="Arial"/>
                <w:sz w:val="20"/>
                <w:szCs w:val="20"/>
                <w:lang w:eastAsia="ja-JP"/>
              </w:rPr>
            </w:pPr>
          </w:p>
        </w:tc>
        <w:tc>
          <w:tcPr>
            <w:tcW w:w="867" w:type="pct"/>
          </w:tcPr>
          <w:p w:rsidR="00851084" w:rsidRPr="00326237" w:rsidRDefault="00851084" w:rsidP="00851084">
            <w:pPr>
              <w:rPr>
                <w:rFonts w:ascii="Arial" w:eastAsia="Times New Roman" w:hAnsi="Arial" w:cs="Arial"/>
                <w:sz w:val="20"/>
                <w:szCs w:val="20"/>
                <w:lang w:eastAsia="ja-JP"/>
              </w:rPr>
            </w:pPr>
          </w:p>
        </w:tc>
        <w:tc>
          <w:tcPr>
            <w:tcW w:w="864" w:type="pct"/>
            <w:gridSpan w:val="2"/>
          </w:tcPr>
          <w:p w:rsidR="00851084" w:rsidRPr="00326237" w:rsidRDefault="00851084" w:rsidP="00851084">
            <w:pPr>
              <w:rPr>
                <w:rFonts w:ascii="Arial" w:eastAsia="Times New Roman" w:hAnsi="Arial" w:cs="Arial"/>
                <w:sz w:val="20"/>
                <w:szCs w:val="20"/>
                <w:lang w:eastAsia="ja-JP"/>
              </w:rPr>
            </w:pPr>
          </w:p>
        </w:tc>
        <w:tc>
          <w:tcPr>
            <w:tcW w:w="866" w:type="pct"/>
            <w:gridSpan w:val="2"/>
          </w:tcPr>
          <w:p w:rsidR="00851084" w:rsidRPr="00326237" w:rsidRDefault="00851084" w:rsidP="00851084">
            <w:pPr>
              <w:rPr>
                <w:rFonts w:ascii="Arial" w:eastAsia="Times New Roman" w:hAnsi="Arial" w:cs="Arial"/>
                <w:sz w:val="20"/>
                <w:szCs w:val="20"/>
                <w:lang w:eastAsia="ja-JP"/>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Asignación</w:t>
            </w:r>
          </w:p>
        </w:tc>
        <w:tc>
          <w:tcPr>
            <w:tcW w:w="866" w:type="pct"/>
          </w:tcPr>
          <w:p w:rsidR="00851084" w:rsidRPr="00326237" w:rsidRDefault="00851084" w:rsidP="00851084">
            <w:pPr>
              <w:rPr>
                <w:rStyle w:val="hps"/>
                <w:rFonts w:ascii="Arial" w:hAnsi="Arial" w:cs="Arial"/>
                <w:sz w:val="20"/>
                <w:szCs w:val="20"/>
              </w:rPr>
            </w:pPr>
          </w:p>
        </w:tc>
        <w:tc>
          <w:tcPr>
            <w:tcW w:w="962" w:type="pct"/>
          </w:tcPr>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851084" w:rsidP="00851084">
            <w:pPr>
              <w:spacing w:after="0" w:line="240" w:lineRule="auto"/>
              <w:rPr>
                <w:rFonts w:ascii="Arial" w:hAnsi="Arial" w:cs="Arial"/>
                <w:sz w:val="20"/>
                <w:szCs w:val="20"/>
              </w:rPr>
            </w:pPr>
          </w:p>
        </w:tc>
        <w:tc>
          <w:tcPr>
            <w:tcW w:w="864" w:type="pct"/>
            <w:gridSpan w:val="2"/>
          </w:tcPr>
          <w:p w:rsidR="00851084" w:rsidRPr="00326237" w:rsidRDefault="00851084" w:rsidP="00851084">
            <w:pPr>
              <w:spacing w:after="0" w:line="240" w:lineRule="auto"/>
              <w:rPr>
                <w:rFonts w:ascii="Arial" w:hAnsi="Arial" w:cs="Arial"/>
                <w:sz w:val="20"/>
                <w:szCs w:val="20"/>
              </w:rPr>
            </w:pPr>
          </w:p>
        </w:tc>
        <w:tc>
          <w:tcPr>
            <w:tcW w:w="866" w:type="pct"/>
            <w:gridSpan w:val="2"/>
          </w:tcPr>
          <w:p w:rsidR="00851084" w:rsidRPr="00326237" w:rsidRDefault="00851084" w:rsidP="00851084">
            <w:pPr>
              <w:spacing w:after="0" w:line="240" w:lineRule="auto"/>
              <w:rPr>
                <w:rFonts w:ascii="Arial" w:hAnsi="Arial" w:cs="Arial"/>
                <w:sz w:val="20"/>
                <w:szCs w:val="20"/>
              </w:rPr>
            </w:pPr>
          </w:p>
        </w:tc>
      </w:tr>
      <w:tr w:rsidR="006E2CFB" w:rsidRPr="00326237" w:rsidTr="00851084">
        <w:trPr>
          <w:trHeight w:val="392"/>
        </w:trPr>
        <w:tc>
          <w:tcPr>
            <w:tcW w:w="575" w:type="pct"/>
          </w:tcPr>
          <w:p w:rsidR="006E2CFB" w:rsidRPr="00326237" w:rsidRDefault="006E2CFB" w:rsidP="00851084">
            <w:pPr>
              <w:spacing w:after="0" w:line="240" w:lineRule="auto"/>
              <w:rPr>
                <w:rFonts w:ascii="Arial" w:hAnsi="Arial" w:cs="Arial"/>
                <w:sz w:val="20"/>
                <w:szCs w:val="20"/>
              </w:rPr>
            </w:pPr>
            <w:r w:rsidRPr="00326237">
              <w:rPr>
                <w:rFonts w:ascii="Arial" w:hAnsi="Arial" w:cs="Arial"/>
                <w:sz w:val="20"/>
                <w:szCs w:val="20"/>
              </w:rPr>
              <w:t>Estrategias de instrucción diferenciada</w:t>
            </w:r>
          </w:p>
          <w:p w:rsidR="006E2CFB" w:rsidRPr="00326237" w:rsidRDefault="006E2CFB" w:rsidP="00851084">
            <w:pPr>
              <w:spacing w:after="0" w:line="240" w:lineRule="auto"/>
              <w:rPr>
                <w:rFonts w:ascii="Arial" w:hAnsi="Arial" w:cs="Arial"/>
                <w:sz w:val="20"/>
                <w:szCs w:val="20"/>
              </w:rPr>
            </w:pPr>
          </w:p>
        </w:tc>
        <w:tc>
          <w:tcPr>
            <w:tcW w:w="866" w:type="pct"/>
          </w:tcPr>
          <w:p w:rsidR="006E2CFB" w:rsidRPr="00326237" w:rsidRDefault="006E2CFB"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6E2CFB" w:rsidRPr="00326237" w:rsidRDefault="006E2CFB" w:rsidP="0094146C">
            <w:pPr>
              <w:spacing w:after="0" w:line="240" w:lineRule="auto"/>
              <w:rPr>
                <w:rFonts w:ascii="Arial" w:hAnsi="Arial" w:cs="Arial"/>
                <w:sz w:val="20"/>
                <w:szCs w:val="20"/>
              </w:rPr>
            </w:pPr>
          </w:p>
          <w:p w:rsidR="006E2CFB" w:rsidRPr="00326237" w:rsidRDefault="006E2CFB" w:rsidP="0094146C">
            <w:pPr>
              <w:spacing w:after="0" w:line="240" w:lineRule="auto"/>
              <w:rPr>
                <w:rFonts w:ascii="Arial" w:hAnsi="Arial" w:cs="Arial"/>
                <w:sz w:val="20"/>
                <w:szCs w:val="20"/>
              </w:rPr>
            </w:pPr>
          </w:p>
          <w:p w:rsidR="006E2CFB" w:rsidRPr="00326237" w:rsidRDefault="006E2CFB" w:rsidP="0094146C">
            <w:pPr>
              <w:spacing w:after="0" w:line="240" w:lineRule="auto"/>
              <w:rPr>
                <w:rFonts w:ascii="Arial" w:hAnsi="Arial" w:cs="Arial"/>
                <w:sz w:val="20"/>
                <w:szCs w:val="20"/>
              </w:rPr>
            </w:pPr>
            <w:r w:rsidRPr="00326237">
              <w:rPr>
                <w:rFonts w:ascii="Arial" w:hAnsi="Arial" w:cs="Arial"/>
                <w:sz w:val="20"/>
                <w:szCs w:val="20"/>
              </w:rPr>
              <w:t>Limitaciones lingüísticas Español:</w:t>
            </w: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420760" w:rsidP="0094146C">
            <w:pPr>
              <w:spacing w:after="0" w:line="240" w:lineRule="auto"/>
              <w:rPr>
                <w:rFonts w:ascii="Arial" w:hAnsi="Arial" w:cs="Arial"/>
                <w:sz w:val="20"/>
                <w:szCs w:val="20"/>
                <w:lang w:val="en-US"/>
              </w:rPr>
            </w:pPr>
            <w:proofErr w:type="spellStart"/>
            <w:r>
              <w:rPr>
                <w:rFonts w:ascii="Arial" w:hAnsi="Arial" w:cs="Arial"/>
                <w:sz w:val="20"/>
                <w:szCs w:val="20"/>
                <w:lang w:val="en-US"/>
              </w:rPr>
              <w:t>Dotados</w:t>
            </w:r>
            <w:proofErr w:type="spellEnd"/>
          </w:p>
          <w:p w:rsidR="006E2CFB" w:rsidRPr="00326237" w:rsidRDefault="006E2CFB" w:rsidP="0094146C">
            <w:pPr>
              <w:spacing w:after="0" w:line="240" w:lineRule="auto"/>
              <w:rPr>
                <w:rFonts w:ascii="Arial" w:hAnsi="Arial" w:cs="Arial"/>
                <w:sz w:val="20"/>
                <w:szCs w:val="20"/>
                <w:lang w:val="en-US"/>
              </w:rPr>
            </w:pPr>
          </w:p>
        </w:tc>
        <w:tc>
          <w:tcPr>
            <w:tcW w:w="962" w:type="pct"/>
          </w:tcPr>
          <w:p w:rsidR="006E2CFB" w:rsidRPr="00326237" w:rsidRDefault="006E2CFB"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Educación</w:t>
            </w:r>
            <w:proofErr w:type="spellEnd"/>
            <w:r w:rsidRPr="00326237">
              <w:rPr>
                <w:rFonts w:ascii="Arial" w:hAnsi="Arial" w:cs="Arial"/>
                <w:sz w:val="20"/>
                <w:szCs w:val="20"/>
                <w:lang w:val="en-US"/>
              </w:rPr>
              <w:t xml:space="preserve"> especial:</w:t>
            </w:r>
          </w:p>
          <w:p w:rsidR="006E2CFB" w:rsidRPr="00326237" w:rsidRDefault="006E2CFB" w:rsidP="0094146C">
            <w:pPr>
              <w:spacing w:after="0" w:line="240" w:lineRule="auto"/>
              <w:rPr>
                <w:rFonts w:ascii="Arial" w:hAnsi="Arial" w:cs="Arial"/>
                <w:sz w:val="20"/>
                <w:szCs w:val="20"/>
              </w:rPr>
            </w:pPr>
          </w:p>
          <w:p w:rsidR="006E2CFB" w:rsidRPr="00326237" w:rsidRDefault="006E2CFB" w:rsidP="0094146C">
            <w:pPr>
              <w:spacing w:after="0" w:line="240" w:lineRule="auto"/>
              <w:rPr>
                <w:rFonts w:ascii="Arial" w:hAnsi="Arial" w:cs="Arial"/>
                <w:sz w:val="20"/>
                <w:szCs w:val="20"/>
              </w:rPr>
            </w:pPr>
          </w:p>
          <w:p w:rsidR="006E2CFB" w:rsidRPr="00326237" w:rsidRDefault="006E2CFB" w:rsidP="0094146C">
            <w:pPr>
              <w:spacing w:after="0" w:line="240" w:lineRule="auto"/>
              <w:rPr>
                <w:rFonts w:ascii="Arial" w:hAnsi="Arial" w:cs="Arial"/>
                <w:sz w:val="20"/>
                <w:szCs w:val="20"/>
              </w:rPr>
            </w:pPr>
            <w:r w:rsidRPr="00326237">
              <w:rPr>
                <w:rFonts w:ascii="Arial" w:hAnsi="Arial" w:cs="Arial"/>
                <w:sz w:val="20"/>
                <w:szCs w:val="20"/>
              </w:rPr>
              <w:t>Limitaciones lingüísticas Español:</w:t>
            </w: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420760" w:rsidP="0094146C">
            <w:pPr>
              <w:spacing w:after="0" w:line="240" w:lineRule="auto"/>
              <w:rPr>
                <w:rFonts w:ascii="Arial" w:hAnsi="Arial" w:cs="Arial"/>
                <w:sz w:val="20"/>
                <w:szCs w:val="20"/>
                <w:lang w:val="en-US"/>
              </w:rPr>
            </w:pPr>
            <w:proofErr w:type="spellStart"/>
            <w:r>
              <w:rPr>
                <w:rFonts w:ascii="Arial" w:hAnsi="Arial" w:cs="Arial"/>
                <w:sz w:val="20"/>
                <w:szCs w:val="20"/>
                <w:lang w:val="en-US"/>
              </w:rPr>
              <w:t>Dotados</w:t>
            </w:r>
            <w:proofErr w:type="spellEnd"/>
          </w:p>
          <w:p w:rsidR="006E2CFB" w:rsidRPr="00326237" w:rsidRDefault="006E2CFB" w:rsidP="0094146C">
            <w:pPr>
              <w:spacing w:after="0" w:line="240" w:lineRule="auto"/>
              <w:rPr>
                <w:rFonts w:ascii="Arial" w:hAnsi="Arial" w:cs="Arial"/>
                <w:sz w:val="20"/>
                <w:szCs w:val="20"/>
                <w:lang w:val="en-US"/>
              </w:rPr>
            </w:pPr>
          </w:p>
        </w:tc>
        <w:tc>
          <w:tcPr>
            <w:tcW w:w="867" w:type="pct"/>
          </w:tcPr>
          <w:p w:rsidR="006E2CFB" w:rsidRPr="00326237" w:rsidRDefault="006E2CFB"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Educación</w:t>
            </w:r>
            <w:proofErr w:type="spellEnd"/>
            <w:r w:rsidRPr="00326237">
              <w:rPr>
                <w:rFonts w:ascii="Arial" w:hAnsi="Arial" w:cs="Arial"/>
                <w:sz w:val="20"/>
                <w:szCs w:val="20"/>
                <w:lang w:val="en-US"/>
              </w:rPr>
              <w:t xml:space="preserve"> especial:</w:t>
            </w:r>
          </w:p>
          <w:p w:rsidR="006E2CFB" w:rsidRPr="00326237" w:rsidRDefault="006E2CFB" w:rsidP="0094146C">
            <w:pPr>
              <w:spacing w:after="0" w:line="240" w:lineRule="auto"/>
              <w:rPr>
                <w:rFonts w:ascii="Arial" w:hAnsi="Arial" w:cs="Arial"/>
                <w:sz w:val="20"/>
                <w:szCs w:val="20"/>
              </w:rPr>
            </w:pPr>
          </w:p>
          <w:p w:rsidR="006E2CFB" w:rsidRPr="00326237" w:rsidRDefault="006E2CFB" w:rsidP="0094146C">
            <w:pPr>
              <w:spacing w:after="0" w:line="240" w:lineRule="auto"/>
              <w:rPr>
                <w:rFonts w:ascii="Arial" w:hAnsi="Arial" w:cs="Arial"/>
                <w:sz w:val="20"/>
                <w:szCs w:val="20"/>
              </w:rPr>
            </w:pPr>
          </w:p>
          <w:p w:rsidR="006E2CFB" w:rsidRPr="00326237" w:rsidRDefault="006E2CFB" w:rsidP="0094146C">
            <w:pPr>
              <w:spacing w:after="0" w:line="240" w:lineRule="auto"/>
              <w:rPr>
                <w:rFonts w:ascii="Arial" w:hAnsi="Arial" w:cs="Arial"/>
                <w:sz w:val="20"/>
                <w:szCs w:val="20"/>
              </w:rPr>
            </w:pPr>
            <w:r w:rsidRPr="00326237">
              <w:rPr>
                <w:rFonts w:ascii="Arial" w:hAnsi="Arial" w:cs="Arial"/>
                <w:sz w:val="20"/>
                <w:szCs w:val="20"/>
              </w:rPr>
              <w:t>Limitaciones lingüísticas Español:</w:t>
            </w: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420760" w:rsidP="0094146C">
            <w:pPr>
              <w:spacing w:after="0" w:line="240" w:lineRule="auto"/>
              <w:rPr>
                <w:rFonts w:ascii="Arial" w:hAnsi="Arial" w:cs="Arial"/>
                <w:sz w:val="20"/>
                <w:szCs w:val="20"/>
                <w:lang w:val="en-US"/>
              </w:rPr>
            </w:pPr>
            <w:proofErr w:type="spellStart"/>
            <w:r>
              <w:rPr>
                <w:rFonts w:ascii="Arial" w:hAnsi="Arial" w:cs="Arial"/>
                <w:sz w:val="20"/>
                <w:szCs w:val="20"/>
                <w:lang w:val="en-US"/>
              </w:rPr>
              <w:t>Dotados</w:t>
            </w:r>
            <w:proofErr w:type="spellEnd"/>
          </w:p>
          <w:p w:rsidR="006E2CFB" w:rsidRPr="00326237" w:rsidRDefault="006E2CFB" w:rsidP="0094146C">
            <w:pPr>
              <w:spacing w:after="0" w:line="240" w:lineRule="auto"/>
              <w:rPr>
                <w:rFonts w:ascii="Arial" w:hAnsi="Arial" w:cs="Arial"/>
                <w:sz w:val="20"/>
                <w:szCs w:val="20"/>
                <w:lang w:val="en-US"/>
              </w:rPr>
            </w:pPr>
          </w:p>
        </w:tc>
        <w:tc>
          <w:tcPr>
            <w:tcW w:w="864" w:type="pct"/>
            <w:gridSpan w:val="2"/>
          </w:tcPr>
          <w:p w:rsidR="006E2CFB" w:rsidRPr="00326237" w:rsidRDefault="006E2CFB"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Educación</w:t>
            </w:r>
            <w:proofErr w:type="spellEnd"/>
            <w:r w:rsidRPr="00326237">
              <w:rPr>
                <w:rFonts w:ascii="Arial" w:hAnsi="Arial" w:cs="Arial"/>
                <w:sz w:val="20"/>
                <w:szCs w:val="20"/>
                <w:lang w:val="en-US"/>
              </w:rPr>
              <w:t xml:space="preserve"> especial:</w:t>
            </w:r>
          </w:p>
          <w:p w:rsidR="006E2CFB" w:rsidRPr="00326237" w:rsidRDefault="006E2CFB" w:rsidP="0094146C">
            <w:pPr>
              <w:spacing w:after="0" w:line="240" w:lineRule="auto"/>
              <w:rPr>
                <w:rFonts w:ascii="Arial" w:hAnsi="Arial" w:cs="Arial"/>
                <w:sz w:val="20"/>
                <w:szCs w:val="20"/>
              </w:rPr>
            </w:pPr>
          </w:p>
          <w:p w:rsidR="006E2CFB" w:rsidRPr="00326237" w:rsidRDefault="006E2CFB" w:rsidP="0094146C">
            <w:pPr>
              <w:spacing w:after="0" w:line="240" w:lineRule="auto"/>
              <w:rPr>
                <w:rFonts w:ascii="Arial" w:hAnsi="Arial" w:cs="Arial"/>
                <w:sz w:val="20"/>
                <w:szCs w:val="20"/>
              </w:rPr>
            </w:pPr>
          </w:p>
          <w:p w:rsidR="006E2CFB" w:rsidRPr="00326237" w:rsidRDefault="006E2CFB" w:rsidP="0094146C">
            <w:pPr>
              <w:spacing w:after="0" w:line="240" w:lineRule="auto"/>
              <w:rPr>
                <w:rFonts w:ascii="Arial" w:hAnsi="Arial" w:cs="Arial"/>
                <w:sz w:val="20"/>
                <w:szCs w:val="20"/>
              </w:rPr>
            </w:pPr>
            <w:r w:rsidRPr="00326237">
              <w:rPr>
                <w:rFonts w:ascii="Arial" w:hAnsi="Arial" w:cs="Arial"/>
                <w:sz w:val="20"/>
                <w:szCs w:val="20"/>
              </w:rPr>
              <w:t>Limitaciones lingüísticas Español:</w:t>
            </w: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420760" w:rsidP="0094146C">
            <w:pPr>
              <w:spacing w:after="0" w:line="240" w:lineRule="auto"/>
              <w:rPr>
                <w:rFonts w:ascii="Arial" w:hAnsi="Arial" w:cs="Arial"/>
                <w:sz w:val="20"/>
                <w:szCs w:val="20"/>
                <w:lang w:val="en-US"/>
              </w:rPr>
            </w:pPr>
            <w:proofErr w:type="spellStart"/>
            <w:r>
              <w:rPr>
                <w:rFonts w:ascii="Arial" w:hAnsi="Arial" w:cs="Arial"/>
                <w:sz w:val="20"/>
                <w:szCs w:val="20"/>
                <w:lang w:val="en-US"/>
              </w:rPr>
              <w:t>Dotados</w:t>
            </w:r>
            <w:proofErr w:type="spellEnd"/>
          </w:p>
          <w:p w:rsidR="006E2CFB" w:rsidRPr="00326237" w:rsidRDefault="006E2CFB" w:rsidP="0094146C">
            <w:pPr>
              <w:spacing w:after="0" w:line="240" w:lineRule="auto"/>
              <w:rPr>
                <w:rFonts w:ascii="Arial" w:hAnsi="Arial" w:cs="Arial"/>
                <w:sz w:val="20"/>
                <w:szCs w:val="20"/>
                <w:lang w:val="en-US"/>
              </w:rPr>
            </w:pPr>
          </w:p>
        </w:tc>
        <w:tc>
          <w:tcPr>
            <w:tcW w:w="866" w:type="pct"/>
            <w:gridSpan w:val="2"/>
          </w:tcPr>
          <w:p w:rsidR="006E2CFB" w:rsidRPr="00326237" w:rsidRDefault="006E2CFB"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lastRenderedPageBreak/>
              <w:t>Educación</w:t>
            </w:r>
            <w:proofErr w:type="spellEnd"/>
            <w:r w:rsidRPr="00326237">
              <w:rPr>
                <w:rFonts w:ascii="Arial" w:hAnsi="Arial" w:cs="Arial"/>
                <w:sz w:val="20"/>
                <w:szCs w:val="20"/>
                <w:lang w:val="en-US"/>
              </w:rPr>
              <w:t xml:space="preserve"> especial:</w:t>
            </w:r>
          </w:p>
          <w:p w:rsidR="006E2CFB" w:rsidRPr="00326237" w:rsidRDefault="006E2CFB" w:rsidP="0094146C">
            <w:pPr>
              <w:spacing w:after="0" w:line="240" w:lineRule="auto"/>
              <w:rPr>
                <w:rFonts w:ascii="Arial" w:hAnsi="Arial" w:cs="Arial"/>
                <w:sz w:val="20"/>
                <w:szCs w:val="20"/>
              </w:rPr>
            </w:pPr>
          </w:p>
          <w:p w:rsidR="006E2CFB" w:rsidRPr="00326237" w:rsidRDefault="006E2CFB" w:rsidP="0094146C">
            <w:pPr>
              <w:spacing w:after="0" w:line="240" w:lineRule="auto"/>
              <w:rPr>
                <w:rFonts w:ascii="Arial" w:hAnsi="Arial" w:cs="Arial"/>
                <w:sz w:val="20"/>
                <w:szCs w:val="20"/>
              </w:rPr>
            </w:pPr>
          </w:p>
          <w:p w:rsidR="006E2CFB" w:rsidRPr="00326237" w:rsidRDefault="006E2CFB" w:rsidP="0094146C">
            <w:pPr>
              <w:spacing w:after="0" w:line="240" w:lineRule="auto"/>
              <w:rPr>
                <w:rFonts w:ascii="Arial" w:hAnsi="Arial" w:cs="Arial"/>
                <w:sz w:val="20"/>
                <w:szCs w:val="20"/>
              </w:rPr>
            </w:pPr>
            <w:r w:rsidRPr="00326237">
              <w:rPr>
                <w:rFonts w:ascii="Arial" w:hAnsi="Arial" w:cs="Arial"/>
                <w:sz w:val="20"/>
                <w:szCs w:val="20"/>
              </w:rPr>
              <w:t>Limitaciones lingüísticas Español:</w:t>
            </w: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6E2CFB" w:rsidRPr="00326237" w:rsidRDefault="006E2CFB" w:rsidP="0094146C">
            <w:pPr>
              <w:spacing w:after="0" w:line="240" w:lineRule="auto"/>
              <w:rPr>
                <w:rFonts w:ascii="Arial" w:hAnsi="Arial" w:cs="Arial"/>
                <w:sz w:val="20"/>
                <w:szCs w:val="20"/>
                <w:lang w:val="en-US"/>
              </w:rPr>
            </w:pPr>
          </w:p>
          <w:p w:rsidR="006E2CFB" w:rsidRPr="00326237" w:rsidRDefault="006E2CFB" w:rsidP="0094146C">
            <w:pPr>
              <w:spacing w:after="0" w:line="240" w:lineRule="auto"/>
              <w:rPr>
                <w:rFonts w:ascii="Arial" w:hAnsi="Arial" w:cs="Arial"/>
                <w:sz w:val="20"/>
                <w:szCs w:val="20"/>
                <w:lang w:val="en-US"/>
              </w:rPr>
            </w:pPr>
          </w:p>
          <w:p w:rsidR="006E2CFB" w:rsidRPr="00326237" w:rsidRDefault="00420760" w:rsidP="0094146C">
            <w:pPr>
              <w:spacing w:after="0" w:line="240" w:lineRule="auto"/>
              <w:rPr>
                <w:rFonts w:ascii="Arial" w:hAnsi="Arial" w:cs="Arial"/>
                <w:sz w:val="20"/>
                <w:szCs w:val="20"/>
                <w:lang w:val="en-US"/>
              </w:rPr>
            </w:pPr>
            <w:proofErr w:type="spellStart"/>
            <w:r>
              <w:rPr>
                <w:rFonts w:ascii="Arial" w:hAnsi="Arial" w:cs="Arial"/>
                <w:sz w:val="20"/>
                <w:szCs w:val="20"/>
                <w:lang w:val="en-US"/>
              </w:rPr>
              <w:t>Dotados</w:t>
            </w:r>
            <w:proofErr w:type="spellEnd"/>
          </w:p>
          <w:p w:rsidR="006E2CFB" w:rsidRPr="00326237" w:rsidRDefault="006E2CFB" w:rsidP="0094146C">
            <w:pPr>
              <w:spacing w:after="0" w:line="240" w:lineRule="auto"/>
              <w:rPr>
                <w:rFonts w:ascii="Arial" w:hAnsi="Arial" w:cs="Arial"/>
                <w:sz w:val="20"/>
                <w:szCs w:val="20"/>
                <w:lang w:val="en-US"/>
              </w:rPr>
            </w:pPr>
          </w:p>
        </w:tc>
      </w:tr>
      <w:tr w:rsidR="00326237" w:rsidRPr="00326237" w:rsidTr="00851084">
        <w:trPr>
          <w:trHeight w:val="99"/>
        </w:trPr>
        <w:tc>
          <w:tcPr>
            <w:tcW w:w="575" w:type="pct"/>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Reflexión de la Praxis</w:t>
            </w:r>
          </w:p>
        </w:tc>
        <w:tc>
          <w:tcPr>
            <w:tcW w:w="866" w:type="pct"/>
            <w:shd w:val="clear" w:color="auto" w:fill="auto"/>
          </w:tcPr>
          <w:p w:rsidR="00851084" w:rsidRPr="00326237" w:rsidRDefault="00851084" w:rsidP="00851084">
            <w:pPr>
              <w:spacing w:after="0" w:line="240" w:lineRule="auto"/>
              <w:rPr>
                <w:rFonts w:ascii="Arial" w:hAnsi="Arial" w:cs="Arial"/>
                <w:sz w:val="20"/>
                <w:szCs w:val="20"/>
              </w:rPr>
            </w:pPr>
          </w:p>
        </w:tc>
        <w:tc>
          <w:tcPr>
            <w:tcW w:w="962" w:type="pct"/>
          </w:tcPr>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851084" w:rsidP="00851084">
            <w:pPr>
              <w:spacing w:after="0" w:line="240" w:lineRule="auto"/>
              <w:rPr>
                <w:rFonts w:ascii="Arial" w:hAnsi="Arial" w:cs="Arial"/>
                <w:sz w:val="20"/>
                <w:szCs w:val="20"/>
              </w:rPr>
            </w:pPr>
          </w:p>
        </w:tc>
        <w:tc>
          <w:tcPr>
            <w:tcW w:w="864" w:type="pct"/>
            <w:gridSpan w:val="2"/>
          </w:tcPr>
          <w:p w:rsidR="00851084" w:rsidRPr="00326237" w:rsidRDefault="00851084" w:rsidP="00851084">
            <w:pPr>
              <w:spacing w:after="0" w:line="240" w:lineRule="auto"/>
              <w:rPr>
                <w:rFonts w:ascii="Arial" w:hAnsi="Arial" w:cs="Arial"/>
                <w:sz w:val="20"/>
                <w:szCs w:val="20"/>
              </w:rPr>
            </w:pPr>
          </w:p>
        </w:tc>
        <w:tc>
          <w:tcPr>
            <w:tcW w:w="866" w:type="pct"/>
            <w:gridSpan w:val="2"/>
          </w:tcPr>
          <w:p w:rsidR="00851084" w:rsidRPr="00326237" w:rsidRDefault="00851084" w:rsidP="00851084">
            <w:pPr>
              <w:spacing w:after="0" w:line="240" w:lineRule="auto"/>
              <w:rPr>
                <w:rFonts w:ascii="Arial" w:hAnsi="Arial" w:cs="Arial"/>
                <w:sz w:val="20"/>
                <w:szCs w:val="20"/>
              </w:rPr>
            </w:pPr>
          </w:p>
        </w:tc>
      </w:tr>
    </w:tbl>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p>
    <w:p w:rsidR="00851084" w:rsidRPr="00326237" w:rsidRDefault="00851084">
      <w:pPr>
        <w:spacing w:after="0" w:line="240" w:lineRule="auto"/>
        <w:rPr>
          <w:rFonts w:ascii="Arial" w:hAnsi="Arial" w:cs="Arial"/>
          <w:sz w:val="20"/>
          <w:szCs w:val="20"/>
        </w:rPr>
      </w:pPr>
      <w:r w:rsidRPr="00326237">
        <w:rPr>
          <w:rFonts w:ascii="Arial" w:hAnsi="Arial" w:cs="Arial"/>
          <w:sz w:val="20"/>
          <w:szCs w:val="20"/>
        </w:rPr>
        <w:br w:type="page"/>
      </w:r>
    </w:p>
    <w:p w:rsidR="00851084" w:rsidRPr="00420760" w:rsidRDefault="00851084" w:rsidP="00851084">
      <w:pPr>
        <w:spacing w:after="0" w:line="240" w:lineRule="auto"/>
        <w:rPr>
          <w:rFonts w:ascii="Arial" w:hAnsi="Arial" w:cs="Arial"/>
          <w:sz w:val="24"/>
          <w:szCs w:val="20"/>
          <w:u w:val="single"/>
        </w:rPr>
      </w:pPr>
      <w:r w:rsidRPr="00326237">
        <w:rPr>
          <w:rFonts w:ascii="Arial" w:hAnsi="Arial" w:cs="Arial"/>
          <w:noProof/>
          <w:sz w:val="20"/>
          <w:szCs w:val="20"/>
          <w:lang w:val="en-US"/>
        </w:rPr>
        <w:lastRenderedPageBreak/>
        <mc:AlternateContent>
          <mc:Choice Requires="wps">
            <w:drawing>
              <wp:anchor distT="0" distB="0" distL="114300" distR="114300" simplePos="0" relativeHeight="251663872" behindDoc="0" locked="0" layoutInCell="1" allowOverlap="1" wp14:anchorId="2B5F75F5" wp14:editId="083CF36D">
                <wp:simplePos x="0" y="0"/>
                <wp:positionH relativeFrom="column">
                  <wp:posOffset>7166610</wp:posOffset>
                </wp:positionH>
                <wp:positionV relativeFrom="paragraph">
                  <wp:posOffset>-848995</wp:posOffset>
                </wp:positionV>
                <wp:extent cx="4735195" cy="672465"/>
                <wp:effectExtent l="7620" t="8255" r="10160" b="508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326237" w:rsidRDefault="00326237" w:rsidP="00851084">
                            <w:r>
                              <w:t>Región</w:t>
                            </w:r>
                            <w:proofErr w:type="gramStart"/>
                            <w:r>
                              <w:t>:_</w:t>
                            </w:r>
                            <w:proofErr w:type="gramEnd"/>
                            <w:r>
                              <w:t>_________________</w:t>
                            </w:r>
                            <w:r>
                              <w:tab/>
                            </w:r>
                            <w:r>
                              <w:tab/>
                              <w:t>Distrito:________________________</w:t>
                            </w:r>
                          </w:p>
                          <w:p w:rsidR="00326237" w:rsidRPr="008B125D" w:rsidRDefault="00326237" w:rsidP="00851084">
                            <w:pPr>
                              <w:rPr>
                                <w:lang w:val="en-US"/>
                              </w:rPr>
                            </w:pPr>
                            <w:r>
                              <w:t>Escuela</w:t>
                            </w:r>
                            <w:proofErr w:type="gramStart"/>
                            <w:r>
                              <w:t>:_</w:t>
                            </w:r>
                            <w:proofErr w:type="gramEnd"/>
                            <w:r>
                              <w:t>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6" o:spid="_x0000_s1027" type="#_x0000_t202" style="position:absolute;margin-left:564.3pt;margin-top:-66.85pt;width:372.85pt;height:52.95pt;z-index:25166387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" strokecolor="gray">
                <v:textbox style="mso-fit-shape-to-text:t">
                  <w:txbxContent>
                    <w:p w:rsidR="00326237" w:rsidRDefault="00326237" w:rsidP="00851084">
                      <w:r>
                        <w:t>Región</w:t>
                      </w:r>
                      <w:proofErr w:type="gramStart"/>
                      <w:r>
                        <w:t>:_</w:t>
                      </w:r>
                      <w:proofErr w:type="gramEnd"/>
                      <w:r>
                        <w:t>_________________</w:t>
                      </w:r>
                      <w:r>
                        <w:tab/>
                      </w:r>
                      <w:r>
                        <w:tab/>
                        <w:t>Distrito:________________________</w:t>
                      </w:r>
                    </w:p>
                    <w:p w:rsidR="00326237" w:rsidRPr="008B125D" w:rsidRDefault="00326237" w:rsidP="00851084">
                      <w:pPr>
                        <w:rPr>
                          <w:lang w:val="en-US"/>
                        </w:rPr>
                      </w:pPr>
                      <w:r>
                        <w:t>Escuela</w:t>
                      </w:r>
                      <w:proofErr w:type="gramStart"/>
                      <w:r>
                        <w:t>:_</w:t>
                      </w:r>
                      <w:proofErr w:type="gramEnd"/>
                      <w:r>
                        <w:t>___________________________________</w:t>
                      </w:r>
                    </w:p>
                  </w:txbxContent>
                </v:textbox>
              </v:shape>
            </w:pict>
          </mc:Fallback>
        </mc:AlternateContent>
      </w:r>
      <w:r w:rsidRPr="00420760">
        <w:rPr>
          <w:rFonts w:ascii="Arial" w:hAnsi="Arial" w:cs="Arial"/>
          <w:sz w:val="24"/>
          <w:szCs w:val="20"/>
        </w:rPr>
        <w:t xml:space="preserve">Título de la Unidad: </w:t>
      </w:r>
      <w:r w:rsidRPr="00420760">
        <w:rPr>
          <w:rFonts w:ascii="Arial" w:hAnsi="Arial" w:cs="Arial"/>
          <w:sz w:val="24"/>
          <w:szCs w:val="20"/>
          <w:u w:val="single"/>
          <w:lang w:val="es-ES"/>
        </w:rPr>
        <w:t>11.7: El mundo poético hispánico</w:t>
      </w:r>
      <w:r w:rsidRPr="00420760">
        <w:rPr>
          <w:rFonts w:ascii="Arial" w:hAnsi="Arial" w:cs="Arial"/>
          <w:sz w:val="24"/>
          <w:szCs w:val="20"/>
        </w:rPr>
        <w:tab/>
      </w:r>
      <w:r w:rsidRPr="00420760">
        <w:rPr>
          <w:rFonts w:ascii="Arial" w:hAnsi="Arial" w:cs="Arial"/>
          <w:sz w:val="24"/>
          <w:szCs w:val="20"/>
        </w:rPr>
        <w:tab/>
      </w:r>
      <w:r w:rsidRPr="00420760">
        <w:rPr>
          <w:rFonts w:ascii="Arial" w:hAnsi="Arial" w:cs="Arial"/>
          <w:sz w:val="24"/>
          <w:szCs w:val="20"/>
        </w:rPr>
        <w:tab/>
      </w:r>
      <w:r w:rsidRPr="00420760">
        <w:rPr>
          <w:rFonts w:ascii="Arial" w:hAnsi="Arial" w:cs="Arial"/>
          <w:sz w:val="24"/>
          <w:szCs w:val="20"/>
        </w:rPr>
        <w:tab/>
        <w:t xml:space="preserve">Duración: </w:t>
      </w:r>
      <w:r w:rsidRPr="00420760">
        <w:rPr>
          <w:rFonts w:ascii="Arial" w:hAnsi="Arial" w:cs="Arial"/>
          <w:sz w:val="24"/>
          <w:szCs w:val="20"/>
          <w:u w:val="single"/>
        </w:rPr>
        <w:t>5 semanas</w:t>
      </w:r>
      <w:r w:rsidRPr="00420760">
        <w:rPr>
          <w:rFonts w:ascii="Arial" w:hAnsi="Arial" w:cs="Arial"/>
          <w:sz w:val="24"/>
          <w:szCs w:val="20"/>
        </w:rPr>
        <w:t xml:space="preserve"> </w:t>
      </w:r>
      <w:r w:rsidRPr="00420760">
        <w:rPr>
          <w:rFonts w:ascii="Arial" w:hAnsi="Arial" w:cs="Arial"/>
          <w:sz w:val="24"/>
          <w:szCs w:val="20"/>
        </w:rPr>
        <w:tab/>
      </w:r>
      <w:r w:rsidRPr="00420760">
        <w:rPr>
          <w:rFonts w:ascii="Arial" w:hAnsi="Arial" w:cs="Arial"/>
          <w:sz w:val="24"/>
          <w:szCs w:val="20"/>
        </w:rPr>
        <w:tab/>
      </w:r>
      <w:r w:rsidRPr="00420760">
        <w:rPr>
          <w:rFonts w:ascii="Arial" w:hAnsi="Arial" w:cs="Arial"/>
          <w:sz w:val="24"/>
          <w:szCs w:val="20"/>
        </w:rPr>
        <w:tab/>
      </w:r>
      <w:r w:rsidRPr="00420760">
        <w:rPr>
          <w:rFonts w:ascii="Arial" w:hAnsi="Arial" w:cs="Arial"/>
          <w:sz w:val="24"/>
          <w:szCs w:val="20"/>
        </w:rPr>
        <w:tab/>
      </w:r>
      <w:r w:rsidRPr="00420760">
        <w:rPr>
          <w:rFonts w:ascii="Arial" w:hAnsi="Arial" w:cs="Arial"/>
          <w:sz w:val="24"/>
          <w:szCs w:val="20"/>
        </w:rPr>
        <w:tab/>
        <w:t>Semana #:</w:t>
      </w:r>
      <w:sdt>
        <w:sdtPr>
          <w:rPr>
            <w:rFonts w:ascii="Arial" w:hAnsi="Arial" w:cs="Arial"/>
            <w:sz w:val="24"/>
            <w:szCs w:val="20"/>
            <w:u w:val="single"/>
          </w:rPr>
          <w:id w:val="1269665621"/>
          <w:placeholder>
            <w:docPart w:val="F3F305C29C564331A9C62DA7D9307830"/>
          </w:placeholder>
          <w:comboBox>
            <w:listItem w:value="Choose an item."/>
            <w:listItem w:displayText="3" w:value="3"/>
            <w:listItem w:displayText="4" w:value="4"/>
            <w:listItem w:displayText="5" w:value="5"/>
            <w:listItem w:displayText="6" w:value="6"/>
          </w:comboBox>
        </w:sdtPr>
        <w:sdtContent>
          <w:r w:rsidR="000312FB" w:rsidRPr="00420760">
            <w:rPr>
              <w:rFonts w:ascii="Arial" w:hAnsi="Arial" w:cs="Arial"/>
              <w:sz w:val="24"/>
              <w:szCs w:val="20"/>
              <w:u w:val="single"/>
            </w:rPr>
            <w:t>5</w:t>
          </w:r>
        </w:sdtContent>
      </w:sdt>
    </w:p>
    <w:p w:rsidR="00851084" w:rsidRPr="00420760" w:rsidRDefault="00851084" w:rsidP="00851084">
      <w:pPr>
        <w:spacing w:after="0" w:line="240" w:lineRule="auto"/>
        <w:rPr>
          <w:rFonts w:ascii="Arial" w:hAnsi="Arial" w:cs="Arial"/>
          <w:sz w:val="24"/>
          <w:szCs w:val="20"/>
        </w:rPr>
      </w:pPr>
    </w:p>
    <w:p w:rsidR="00851084" w:rsidRPr="00420760" w:rsidRDefault="00851084" w:rsidP="00851084">
      <w:pPr>
        <w:spacing w:after="0" w:line="240" w:lineRule="auto"/>
        <w:rPr>
          <w:rFonts w:ascii="Arial" w:hAnsi="Arial" w:cs="Arial"/>
          <w:sz w:val="24"/>
          <w:szCs w:val="20"/>
        </w:rPr>
      </w:pPr>
      <w:r w:rsidRPr="00420760">
        <w:rPr>
          <w:rFonts w:ascii="Arial" w:hAnsi="Arial" w:cs="Arial"/>
          <w:sz w:val="24"/>
          <w:szCs w:val="20"/>
        </w:rPr>
        <w:t xml:space="preserve">Profesor(a): </w:t>
      </w:r>
      <w:r w:rsidRPr="00420760">
        <w:rPr>
          <w:rFonts w:ascii="Arial" w:hAnsi="Arial" w:cs="Arial"/>
          <w:sz w:val="24"/>
          <w:szCs w:val="20"/>
          <w:u w:val="single"/>
        </w:rPr>
        <w:tab/>
      </w:r>
      <w:r w:rsidRPr="00420760">
        <w:rPr>
          <w:rFonts w:ascii="Arial" w:hAnsi="Arial" w:cs="Arial"/>
          <w:sz w:val="24"/>
          <w:szCs w:val="20"/>
          <w:u w:val="single"/>
        </w:rPr>
        <w:tab/>
      </w:r>
      <w:r w:rsidRPr="00420760">
        <w:rPr>
          <w:rFonts w:ascii="Arial" w:hAnsi="Arial" w:cs="Arial"/>
          <w:sz w:val="24"/>
          <w:szCs w:val="20"/>
          <w:u w:val="single"/>
        </w:rPr>
        <w:tab/>
      </w:r>
      <w:r w:rsidRPr="00420760">
        <w:rPr>
          <w:rFonts w:ascii="Arial" w:hAnsi="Arial" w:cs="Arial"/>
          <w:sz w:val="24"/>
          <w:szCs w:val="20"/>
          <w:u w:val="single"/>
        </w:rPr>
        <w:tab/>
      </w:r>
      <w:r w:rsidRPr="00420760">
        <w:rPr>
          <w:rFonts w:ascii="Arial" w:hAnsi="Arial" w:cs="Arial"/>
          <w:sz w:val="24"/>
          <w:szCs w:val="20"/>
          <w:u w:val="single"/>
        </w:rPr>
        <w:tab/>
      </w:r>
      <w:r w:rsidRPr="00420760">
        <w:rPr>
          <w:rFonts w:ascii="Arial" w:hAnsi="Arial" w:cs="Arial"/>
          <w:sz w:val="24"/>
          <w:szCs w:val="20"/>
          <w:u w:val="single"/>
        </w:rPr>
        <w:tab/>
      </w:r>
      <w:r w:rsidRPr="00420760">
        <w:rPr>
          <w:rFonts w:ascii="Arial" w:hAnsi="Arial" w:cs="Arial"/>
          <w:sz w:val="24"/>
          <w:szCs w:val="20"/>
          <w:u w:val="single"/>
        </w:rPr>
        <w:tab/>
      </w:r>
      <w:r w:rsidRPr="00420760">
        <w:rPr>
          <w:rFonts w:ascii="Arial" w:hAnsi="Arial" w:cs="Arial"/>
          <w:sz w:val="24"/>
          <w:szCs w:val="20"/>
        </w:rPr>
        <w:tab/>
      </w:r>
      <w:r w:rsidRPr="00420760">
        <w:rPr>
          <w:rFonts w:ascii="Arial" w:hAnsi="Arial" w:cs="Arial"/>
          <w:sz w:val="24"/>
          <w:szCs w:val="20"/>
        </w:rPr>
        <w:tab/>
        <w:t xml:space="preserve">Materia:  </w:t>
      </w:r>
      <w:sdt>
        <w:sdtPr>
          <w:rPr>
            <w:rFonts w:ascii="Arial" w:hAnsi="Arial" w:cs="Arial"/>
            <w:sz w:val="24"/>
            <w:szCs w:val="20"/>
            <w:u w:val="single"/>
          </w:rPr>
          <w:id w:val="92205140"/>
          <w:placeholder>
            <w:docPart w:val="0B9B42A817D74DF59631EF80E1B5F728"/>
          </w:placeholder>
          <w:dropDownList>
            <w:listItem w:value="Choose an item."/>
            <w:listItem w:displayText="Español " w:value="Español "/>
          </w:dropDownList>
        </w:sdtPr>
        <w:sdtContent>
          <w:r w:rsidRPr="00420760">
            <w:rPr>
              <w:rFonts w:ascii="Arial" w:hAnsi="Arial" w:cs="Arial"/>
              <w:sz w:val="24"/>
              <w:szCs w:val="20"/>
              <w:u w:val="single"/>
            </w:rPr>
            <w:t xml:space="preserve">Español </w:t>
          </w:r>
        </w:sdtContent>
      </w:sdt>
      <w:r w:rsidRPr="00420760">
        <w:rPr>
          <w:rFonts w:ascii="Arial" w:hAnsi="Arial" w:cs="Arial"/>
          <w:sz w:val="24"/>
          <w:szCs w:val="20"/>
        </w:rPr>
        <w:tab/>
      </w:r>
      <w:r w:rsidRPr="00420760">
        <w:rPr>
          <w:rFonts w:ascii="Arial" w:hAnsi="Arial" w:cs="Arial"/>
          <w:sz w:val="24"/>
          <w:szCs w:val="20"/>
        </w:rPr>
        <w:tab/>
      </w:r>
      <w:r w:rsidRPr="00420760">
        <w:rPr>
          <w:rFonts w:ascii="Arial" w:hAnsi="Arial" w:cs="Arial"/>
          <w:sz w:val="24"/>
          <w:szCs w:val="20"/>
        </w:rPr>
        <w:tab/>
        <w:t xml:space="preserve"> </w:t>
      </w:r>
      <w:r w:rsidRPr="00420760">
        <w:rPr>
          <w:rFonts w:ascii="Arial" w:hAnsi="Arial" w:cs="Arial"/>
          <w:sz w:val="24"/>
          <w:szCs w:val="20"/>
        </w:rPr>
        <w:tab/>
        <w:t xml:space="preserve">Grado: </w:t>
      </w:r>
      <w:sdt>
        <w:sdtPr>
          <w:rPr>
            <w:rFonts w:ascii="Arial" w:hAnsi="Arial" w:cs="Arial"/>
            <w:sz w:val="24"/>
            <w:szCs w:val="20"/>
            <w:u w:val="single"/>
          </w:rPr>
          <w:id w:val="931791059"/>
          <w:placeholder>
            <w:docPart w:val="0B9B42A817D74DF59631EF80E1B5F728"/>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Content>
          <w:r w:rsidRPr="00420760">
            <w:rPr>
              <w:rFonts w:ascii="Arial" w:hAnsi="Arial" w:cs="Arial"/>
              <w:sz w:val="24"/>
              <w:szCs w:val="20"/>
              <w:u w:val="single"/>
            </w:rPr>
            <w:t xml:space="preserve">Undécimo </w:t>
          </w:r>
        </w:sdtContent>
      </w:sdt>
      <w:r w:rsidR="00420760">
        <w:rPr>
          <w:rFonts w:ascii="Arial" w:hAnsi="Arial" w:cs="Arial"/>
          <w:sz w:val="24"/>
          <w:szCs w:val="20"/>
        </w:rPr>
        <w:tab/>
      </w:r>
      <w:r w:rsidR="00420760">
        <w:rPr>
          <w:rFonts w:ascii="Arial" w:hAnsi="Arial" w:cs="Arial"/>
          <w:sz w:val="24"/>
          <w:szCs w:val="20"/>
        </w:rPr>
        <w:tab/>
      </w:r>
      <w:r w:rsidR="00420760">
        <w:rPr>
          <w:rFonts w:ascii="Arial" w:hAnsi="Arial" w:cs="Arial"/>
          <w:sz w:val="24"/>
          <w:szCs w:val="20"/>
        </w:rPr>
        <w:tab/>
      </w:r>
      <w:r w:rsidRPr="00420760">
        <w:rPr>
          <w:rFonts w:ascii="Arial" w:hAnsi="Arial" w:cs="Arial"/>
          <w:sz w:val="24"/>
          <w:szCs w:val="20"/>
        </w:rPr>
        <w:t xml:space="preserve"> Del </w:t>
      </w:r>
      <w:r w:rsidR="00420760">
        <w:rPr>
          <w:rFonts w:ascii="Arial" w:hAnsi="Arial" w:cs="Arial"/>
          <w:sz w:val="24"/>
          <w:szCs w:val="20"/>
        </w:rPr>
        <w:t>_________</w:t>
      </w:r>
      <w:r w:rsidRPr="00420760">
        <w:rPr>
          <w:rFonts w:ascii="Arial" w:hAnsi="Arial" w:cs="Arial"/>
          <w:sz w:val="24"/>
          <w:szCs w:val="20"/>
        </w:rPr>
        <w:t xml:space="preserve"> a</w:t>
      </w:r>
      <w:r w:rsidR="00420760" w:rsidRPr="00420760">
        <w:rPr>
          <w:rFonts w:ascii="Arial" w:hAnsi="Arial" w:cs="Arial"/>
          <w:sz w:val="24"/>
          <w:szCs w:val="20"/>
          <w:u w:val="single"/>
        </w:rPr>
        <w:t xml:space="preserve"> </w:t>
      </w:r>
      <w:r w:rsidR="00420760">
        <w:rPr>
          <w:rFonts w:ascii="Arial" w:hAnsi="Arial" w:cs="Arial"/>
          <w:sz w:val="24"/>
          <w:szCs w:val="20"/>
          <w:u w:val="single"/>
        </w:rPr>
        <w:t>_________</w:t>
      </w:r>
      <w:r w:rsidRPr="00420760">
        <w:rPr>
          <w:rFonts w:ascii="Arial" w:hAnsi="Arial" w:cs="Arial"/>
          <w:sz w:val="24"/>
          <w:szCs w:val="20"/>
        </w:rPr>
        <w:t xml:space="preserve">l  </w:t>
      </w:r>
    </w:p>
    <w:p w:rsidR="00851084" w:rsidRPr="00326237" w:rsidRDefault="00851084" w:rsidP="00851084">
      <w:pPr>
        <w:spacing w:after="0" w:line="240" w:lineRule="auto"/>
        <w:rPr>
          <w:rFonts w:ascii="Arial" w:hAnsi="Arial" w:cs="Arial"/>
          <w:sz w:val="20"/>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36"/>
      </w:tblGrid>
      <w:tr w:rsidR="00326237" w:rsidRPr="00326237" w:rsidTr="00851084">
        <w:trPr>
          <w:trHeight w:val="187"/>
        </w:trPr>
        <w:tc>
          <w:tcPr>
            <w:tcW w:w="5000" w:type="pct"/>
            <w:shd w:val="clear" w:color="auto" w:fill="E7E6E6"/>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RESULTADOS DESEADOS</w:t>
            </w:r>
          </w:p>
        </w:tc>
      </w:tr>
      <w:tr w:rsidR="00326237" w:rsidRPr="00326237" w:rsidTr="00851084">
        <w:trPr>
          <w:trHeight w:val="187"/>
        </w:trPr>
        <w:tc>
          <w:tcPr>
            <w:tcW w:w="5000" w:type="pct"/>
            <w:shd w:val="clear" w:color="auto" w:fill="FFFFFF"/>
          </w:tcPr>
          <w:p w:rsidR="000312FB" w:rsidRPr="00326237" w:rsidRDefault="000312FB" w:rsidP="000312FB">
            <w:pPr>
              <w:spacing w:after="0" w:line="240" w:lineRule="auto"/>
              <w:ind w:left="426"/>
              <w:rPr>
                <w:rFonts w:ascii="Arial" w:hAnsi="Arial" w:cs="Arial"/>
                <w:sz w:val="20"/>
                <w:szCs w:val="20"/>
              </w:rPr>
            </w:pPr>
            <w:r w:rsidRPr="00326237">
              <w:rPr>
                <w:rFonts w:ascii="Arial" w:hAnsi="Arial" w:cs="Arial"/>
                <w:sz w:val="20"/>
                <w:szCs w:val="20"/>
              </w:rPr>
              <w:t>Compresión Duradera (entendimientos claves)</w:t>
            </w:r>
          </w:p>
          <w:p w:rsidR="000312FB" w:rsidRPr="00326237" w:rsidRDefault="000312FB" w:rsidP="000312FB">
            <w:pPr>
              <w:spacing w:after="0" w:line="240" w:lineRule="auto"/>
              <w:ind w:left="426"/>
              <w:rPr>
                <w:rFonts w:ascii="Arial" w:hAnsi="Arial" w:cs="Arial"/>
                <w:sz w:val="20"/>
                <w:szCs w:val="20"/>
              </w:rPr>
            </w:pPr>
            <w:r w:rsidRPr="00326237">
              <w:rPr>
                <w:rFonts w:ascii="Arial" w:hAnsi="Arial" w:cs="Arial"/>
                <w:sz w:val="20"/>
                <w:szCs w:val="20"/>
              </w:rPr>
              <w:t>Ejemplo: Los estudiantes entenderán que…</w:t>
            </w:r>
          </w:p>
          <w:p w:rsidR="000312FB" w:rsidRPr="00326237" w:rsidRDefault="000312FB" w:rsidP="000312FB">
            <w:pPr>
              <w:spacing w:after="0" w:line="240" w:lineRule="auto"/>
              <w:ind w:left="426"/>
              <w:rPr>
                <w:rFonts w:ascii="Arial" w:hAnsi="Arial" w:cs="Arial"/>
                <w:sz w:val="20"/>
                <w:szCs w:val="20"/>
                <w:lang w:val="es-ES"/>
              </w:rPr>
            </w:pPr>
            <w:r w:rsidRPr="00326237">
              <w:rPr>
                <w:rFonts w:ascii="Arial" w:hAnsi="Arial" w:cs="Arial"/>
                <w:sz w:val="20"/>
                <w:szCs w:val="20"/>
                <w:lang w:val="es-ES"/>
              </w:rPr>
              <w:t>CD1.  Las personas escriben y leen poemas para expresarse, por placer, motivos académicos y para ampliar su conocimiento.</w:t>
            </w:r>
          </w:p>
          <w:p w:rsidR="000312FB" w:rsidRPr="00326237" w:rsidRDefault="000312FB" w:rsidP="000312FB">
            <w:pPr>
              <w:spacing w:after="0" w:line="240" w:lineRule="auto"/>
              <w:ind w:left="426"/>
              <w:rPr>
                <w:rFonts w:ascii="Arial" w:hAnsi="Arial" w:cs="Arial"/>
                <w:sz w:val="20"/>
                <w:szCs w:val="20"/>
                <w:lang w:val="es-ES"/>
              </w:rPr>
            </w:pPr>
            <w:r w:rsidRPr="00326237">
              <w:rPr>
                <w:rFonts w:ascii="Arial" w:hAnsi="Arial" w:cs="Arial"/>
                <w:sz w:val="20"/>
                <w:szCs w:val="20"/>
                <w:lang w:val="es-ES"/>
              </w:rPr>
              <w:t>CD2.  Los poetas comparten emociones, experiencias, o pensamientos a través de palabras, cuidadosamente seleccionadas, en diferentes formatos, con técnicas y diversos elementos de la poesía.</w:t>
            </w:r>
          </w:p>
          <w:p w:rsidR="000312FB" w:rsidRPr="00326237" w:rsidRDefault="000312FB" w:rsidP="000312FB">
            <w:pPr>
              <w:spacing w:after="0" w:line="240" w:lineRule="auto"/>
              <w:ind w:left="426"/>
              <w:rPr>
                <w:rFonts w:ascii="Arial" w:hAnsi="Arial" w:cs="Arial"/>
                <w:sz w:val="20"/>
                <w:szCs w:val="20"/>
              </w:rPr>
            </w:pPr>
            <w:r w:rsidRPr="00326237">
              <w:rPr>
                <w:rFonts w:ascii="Arial" w:hAnsi="Arial" w:cs="Arial"/>
                <w:sz w:val="20"/>
                <w:szCs w:val="20"/>
                <w:lang w:val="es-ES"/>
              </w:rPr>
              <w:t xml:space="preserve">CD3.  Al igual que otros textos, leer poesía extiende nuestra compresión del mundo, de nosotros mismos y de otros al reflexionar en su contenido. </w:t>
            </w:r>
            <w:r w:rsidRPr="00326237">
              <w:rPr>
                <w:rFonts w:ascii="Arial" w:hAnsi="Arial" w:cs="Arial"/>
                <w:sz w:val="20"/>
                <w:szCs w:val="20"/>
                <w:lang w:val="es-ES_tradnl"/>
              </w:rPr>
              <w:t>La poesía nos sensibiliza.</w:t>
            </w:r>
          </w:p>
        </w:tc>
      </w:tr>
      <w:tr w:rsidR="00326237" w:rsidRPr="00326237" w:rsidTr="00851084">
        <w:trPr>
          <w:trHeight w:val="247"/>
        </w:trPr>
        <w:tc>
          <w:tcPr>
            <w:tcW w:w="5000" w:type="pct"/>
            <w:shd w:val="clear" w:color="auto" w:fill="E7E6E6"/>
          </w:tcPr>
          <w:p w:rsidR="000312FB" w:rsidRPr="00326237" w:rsidRDefault="000312FB" w:rsidP="000312FB">
            <w:pPr>
              <w:spacing w:after="0" w:line="240" w:lineRule="auto"/>
              <w:jc w:val="center"/>
              <w:rPr>
                <w:rFonts w:ascii="Arial" w:hAnsi="Arial" w:cs="Arial"/>
                <w:sz w:val="20"/>
                <w:szCs w:val="20"/>
              </w:rPr>
            </w:pPr>
            <w:r w:rsidRPr="00326237">
              <w:rPr>
                <w:rFonts w:ascii="Arial" w:hAnsi="Arial" w:cs="Arial"/>
                <w:sz w:val="20"/>
                <w:szCs w:val="20"/>
              </w:rPr>
              <w:t>EVALUACION DEL APRENDIZAJE</w:t>
            </w:r>
          </w:p>
        </w:tc>
      </w:tr>
      <w:tr w:rsidR="00326237" w:rsidRPr="00326237" w:rsidTr="00851084">
        <w:trPr>
          <w:trHeight w:val="187"/>
        </w:trPr>
        <w:tc>
          <w:tcPr>
            <w:tcW w:w="5000" w:type="pct"/>
            <w:shd w:val="clear" w:color="auto" w:fill="FFFFFF"/>
          </w:tcPr>
          <w:p w:rsidR="000312FB" w:rsidRPr="00326237" w:rsidRDefault="000312FB" w:rsidP="000312FB">
            <w:pPr>
              <w:spacing w:after="0" w:line="240" w:lineRule="auto"/>
              <w:ind w:left="426"/>
              <w:rPr>
                <w:rFonts w:ascii="Arial" w:hAnsi="Arial" w:cs="Arial"/>
                <w:sz w:val="20"/>
                <w:szCs w:val="20"/>
              </w:rPr>
            </w:pPr>
            <w:r w:rsidRPr="00326237">
              <w:rPr>
                <w:rFonts w:ascii="Arial" w:hAnsi="Arial" w:cs="Arial"/>
                <w:sz w:val="20"/>
                <w:szCs w:val="20"/>
              </w:rPr>
              <w:t xml:space="preserve">Evaluación </w:t>
            </w:r>
            <w:proofErr w:type="spellStart"/>
            <w:r w:rsidRPr="00326237">
              <w:rPr>
                <w:rFonts w:ascii="Arial" w:hAnsi="Arial" w:cs="Arial"/>
                <w:sz w:val="20"/>
                <w:szCs w:val="20"/>
              </w:rPr>
              <w:t>sumativa</w:t>
            </w:r>
            <w:proofErr w:type="spellEnd"/>
            <w:r w:rsidRPr="00326237">
              <w:rPr>
                <w:rFonts w:ascii="Arial" w:hAnsi="Arial" w:cs="Arial"/>
                <w:sz w:val="20"/>
                <w:szCs w:val="20"/>
              </w:rPr>
              <w:t xml:space="preserve"> (TD) (proyectos de unidad, exámenes, otros) </w:t>
            </w:r>
          </w:p>
          <w:p w:rsidR="000312FB" w:rsidRPr="00326237" w:rsidRDefault="000312FB" w:rsidP="00A470E1">
            <w:pPr>
              <w:pStyle w:val="NoSpacing"/>
              <w:numPr>
                <w:ilvl w:val="0"/>
                <w:numId w:val="13"/>
              </w:numPr>
              <w:rPr>
                <w:rFonts w:ascii="Arial" w:hAnsi="Arial" w:cs="Arial"/>
                <w:i/>
                <w:color w:val="auto"/>
                <w:sz w:val="20"/>
                <w:szCs w:val="20"/>
                <w:lang w:val="es-PR"/>
              </w:rPr>
            </w:pPr>
            <w:r w:rsidRPr="00326237">
              <w:rPr>
                <w:rFonts w:ascii="Arial" w:hAnsi="Arial" w:cs="Arial"/>
                <w:i/>
                <w:color w:val="auto"/>
                <w:sz w:val="20"/>
                <w:szCs w:val="20"/>
                <w:lang w:val="es-PR"/>
              </w:rPr>
              <w:t>Canción de poemas</w:t>
            </w:r>
          </w:p>
          <w:p w:rsidR="000312FB" w:rsidRPr="00326237" w:rsidRDefault="000312FB" w:rsidP="00A470E1">
            <w:pPr>
              <w:pStyle w:val="NoSpacing"/>
              <w:numPr>
                <w:ilvl w:val="0"/>
                <w:numId w:val="13"/>
              </w:numPr>
              <w:rPr>
                <w:rFonts w:ascii="Arial" w:hAnsi="Arial" w:cs="Arial"/>
                <w:i/>
                <w:color w:val="auto"/>
                <w:sz w:val="20"/>
                <w:szCs w:val="20"/>
                <w:lang w:val="es-PR"/>
              </w:rPr>
            </w:pPr>
            <w:r w:rsidRPr="00326237">
              <w:rPr>
                <w:rFonts w:ascii="Arial" w:hAnsi="Arial" w:cs="Arial"/>
                <w:i/>
                <w:color w:val="auto"/>
                <w:sz w:val="20"/>
                <w:szCs w:val="20"/>
                <w:lang w:val="es-PR"/>
              </w:rPr>
              <w:t>Investiga el lenguaje poético</w:t>
            </w:r>
          </w:p>
          <w:p w:rsidR="000312FB" w:rsidRPr="00326237" w:rsidRDefault="000312FB" w:rsidP="00A470E1">
            <w:pPr>
              <w:pStyle w:val="NoSpacing"/>
              <w:numPr>
                <w:ilvl w:val="0"/>
                <w:numId w:val="13"/>
              </w:numPr>
              <w:rPr>
                <w:rFonts w:ascii="Arial" w:hAnsi="Arial" w:cs="Arial"/>
                <w:i/>
                <w:color w:val="auto"/>
                <w:sz w:val="20"/>
                <w:szCs w:val="20"/>
              </w:rPr>
            </w:pPr>
            <w:r w:rsidRPr="00326237">
              <w:rPr>
                <w:rFonts w:ascii="Arial" w:hAnsi="Arial" w:cs="Arial"/>
                <w:i/>
                <w:color w:val="auto"/>
                <w:sz w:val="20"/>
                <w:szCs w:val="20"/>
                <w:lang w:val="es-PR"/>
              </w:rPr>
              <w:t>Mi inspiración poética</w:t>
            </w:r>
          </w:p>
        </w:tc>
      </w:tr>
    </w:tbl>
    <w:p w:rsidR="00420760" w:rsidRDefault="0042076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7"/>
        <w:gridCol w:w="3280"/>
        <w:gridCol w:w="3643"/>
        <w:gridCol w:w="3284"/>
        <w:gridCol w:w="3272"/>
        <w:gridCol w:w="3280"/>
      </w:tblGrid>
      <w:tr w:rsidR="00326237" w:rsidRPr="00326237" w:rsidTr="00420760">
        <w:trPr>
          <w:trHeight w:val="187"/>
          <w:tblHeader/>
        </w:trPr>
        <w:tc>
          <w:tcPr>
            <w:tcW w:w="5000" w:type="pct"/>
            <w:gridSpan w:val="6"/>
            <w:shd w:val="clear" w:color="auto" w:fill="E7E6E6"/>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PLAN DE APRENDIZAJE</w:t>
            </w:r>
          </w:p>
        </w:tc>
      </w:tr>
      <w:tr w:rsidR="00326237" w:rsidRPr="00326237" w:rsidTr="00420760">
        <w:trPr>
          <w:trHeight w:val="187"/>
          <w:tblHeader/>
        </w:trPr>
        <w:tc>
          <w:tcPr>
            <w:tcW w:w="5000" w:type="pct"/>
            <w:gridSpan w:val="6"/>
            <w:shd w:val="clear" w:color="auto" w:fill="FFFFFF"/>
          </w:tcPr>
          <w:p w:rsidR="00851084" w:rsidRPr="00326237" w:rsidRDefault="00851084" w:rsidP="00851084">
            <w:pPr>
              <w:spacing w:after="0" w:line="240" w:lineRule="auto"/>
              <w:ind w:left="426"/>
              <w:jc w:val="center"/>
              <w:rPr>
                <w:rFonts w:ascii="Arial" w:hAnsi="Arial" w:cs="Arial"/>
                <w:sz w:val="20"/>
                <w:szCs w:val="20"/>
              </w:rPr>
            </w:pPr>
            <w:r w:rsidRPr="00326237">
              <w:rPr>
                <w:rFonts w:ascii="Arial" w:hAnsi="Arial" w:cs="Arial"/>
                <w:sz w:val="20"/>
                <w:szCs w:val="20"/>
              </w:rPr>
              <w:t>Actividades de Aprendizaje Sugeridas:</w:t>
            </w:r>
          </w:p>
        </w:tc>
      </w:tr>
      <w:tr w:rsidR="00326237" w:rsidRPr="00326237" w:rsidTr="00420760">
        <w:trPr>
          <w:trHeight w:val="79"/>
          <w:tblHeader/>
        </w:trPr>
        <w:tc>
          <w:tcPr>
            <w:tcW w:w="575" w:type="pct"/>
            <w:shd w:val="clear" w:color="auto" w:fill="D9E2F3"/>
          </w:tcPr>
          <w:p w:rsidR="00851084" w:rsidRPr="00326237" w:rsidRDefault="00851084" w:rsidP="00851084">
            <w:pPr>
              <w:spacing w:after="0" w:line="240" w:lineRule="auto"/>
              <w:jc w:val="center"/>
              <w:rPr>
                <w:rFonts w:ascii="Arial" w:hAnsi="Arial" w:cs="Arial"/>
                <w:sz w:val="20"/>
                <w:szCs w:val="20"/>
              </w:rPr>
            </w:pPr>
          </w:p>
        </w:tc>
        <w:tc>
          <w:tcPr>
            <w:tcW w:w="866" w:type="pct"/>
            <w:shd w:val="clear" w:color="auto" w:fill="D9E2F3"/>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 xml:space="preserve">Día </w:t>
            </w:r>
            <w:r w:rsidR="00CA1909" w:rsidRPr="00326237">
              <w:rPr>
                <w:rFonts w:ascii="Arial" w:hAnsi="Arial" w:cs="Arial"/>
                <w:sz w:val="20"/>
                <w:szCs w:val="20"/>
              </w:rPr>
              <w:t>2</w:t>
            </w:r>
            <w:r w:rsidRPr="00326237">
              <w:rPr>
                <w:rFonts w:ascii="Arial" w:hAnsi="Arial" w:cs="Arial"/>
                <w:sz w:val="20"/>
                <w:szCs w:val="20"/>
              </w:rPr>
              <w:t>1</w:t>
            </w:r>
          </w:p>
        </w:tc>
        <w:tc>
          <w:tcPr>
            <w:tcW w:w="962" w:type="pct"/>
            <w:shd w:val="clear" w:color="auto" w:fill="D9E2F3"/>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 xml:space="preserve">Día </w:t>
            </w:r>
            <w:r w:rsidR="00CA1909" w:rsidRPr="00326237">
              <w:rPr>
                <w:rFonts w:ascii="Arial" w:hAnsi="Arial" w:cs="Arial"/>
                <w:sz w:val="20"/>
                <w:szCs w:val="20"/>
              </w:rPr>
              <w:t>2</w:t>
            </w:r>
            <w:r w:rsidRPr="00326237">
              <w:rPr>
                <w:rFonts w:ascii="Arial" w:hAnsi="Arial" w:cs="Arial"/>
                <w:sz w:val="20"/>
                <w:szCs w:val="20"/>
              </w:rPr>
              <w:t>2</w:t>
            </w:r>
          </w:p>
        </w:tc>
        <w:tc>
          <w:tcPr>
            <w:tcW w:w="867" w:type="pct"/>
            <w:shd w:val="clear" w:color="auto" w:fill="D9E2F3"/>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 xml:space="preserve">Día </w:t>
            </w:r>
            <w:r w:rsidR="00CA1909" w:rsidRPr="00326237">
              <w:rPr>
                <w:rFonts w:ascii="Arial" w:hAnsi="Arial" w:cs="Arial"/>
                <w:sz w:val="20"/>
                <w:szCs w:val="20"/>
              </w:rPr>
              <w:t>2</w:t>
            </w:r>
            <w:r w:rsidRPr="00326237">
              <w:rPr>
                <w:rFonts w:ascii="Arial" w:hAnsi="Arial" w:cs="Arial"/>
                <w:sz w:val="20"/>
                <w:szCs w:val="20"/>
              </w:rPr>
              <w:t>3</w:t>
            </w:r>
          </w:p>
        </w:tc>
        <w:tc>
          <w:tcPr>
            <w:tcW w:w="864" w:type="pct"/>
            <w:shd w:val="clear" w:color="auto" w:fill="D9E2F3"/>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 xml:space="preserve">Día </w:t>
            </w:r>
            <w:r w:rsidR="00CA1909" w:rsidRPr="00326237">
              <w:rPr>
                <w:rFonts w:ascii="Arial" w:hAnsi="Arial" w:cs="Arial"/>
                <w:sz w:val="20"/>
                <w:szCs w:val="20"/>
              </w:rPr>
              <w:t>2</w:t>
            </w:r>
            <w:r w:rsidRPr="00326237">
              <w:rPr>
                <w:rFonts w:ascii="Arial" w:hAnsi="Arial" w:cs="Arial"/>
                <w:sz w:val="20"/>
                <w:szCs w:val="20"/>
              </w:rPr>
              <w:t>4</w:t>
            </w:r>
          </w:p>
        </w:tc>
        <w:tc>
          <w:tcPr>
            <w:tcW w:w="866" w:type="pct"/>
            <w:shd w:val="clear" w:color="auto" w:fill="D9E2F3"/>
          </w:tcPr>
          <w:p w:rsidR="00851084" w:rsidRPr="00326237" w:rsidRDefault="00851084" w:rsidP="00851084">
            <w:pPr>
              <w:spacing w:after="0" w:line="240" w:lineRule="auto"/>
              <w:jc w:val="center"/>
              <w:rPr>
                <w:rFonts w:ascii="Arial" w:hAnsi="Arial" w:cs="Arial"/>
                <w:sz w:val="20"/>
                <w:szCs w:val="20"/>
              </w:rPr>
            </w:pPr>
            <w:r w:rsidRPr="00326237">
              <w:rPr>
                <w:rFonts w:ascii="Arial" w:hAnsi="Arial" w:cs="Arial"/>
                <w:sz w:val="20"/>
                <w:szCs w:val="20"/>
              </w:rPr>
              <w:t xml:space="preserve">Día </w:t>
            </w:r>
            <w:r w:rsidR="00CA1909" w:rsidRPr="00326237">
              <w:rPr>
                <w:rFonts w:ascii="Arial" w:hAnsi="Arial" w:cs="Arial"/>
                <w:sz w:val="20"/>
                <w:szCs w:val="20"/>
              </w:rPr>
              <w:t>2</w:t>
            </w:r>
            <w:r w:rsidRPr="00326237">
              <w:rPr>
                <w:rFonts w:ascii="Arial" w:hAnsi="Arial" w:cs="Arial"/>
                <w:sz w:val="20"/>
                <w:szCs w:val="20"/>
              </w:rPr>
              <w:t>5</w:t>
            </w:r>
          </w:p>
        </w:tc>
      </w:tr>
      <w:tr w:rsidR="00326237" w:rsidRPr="00326237" w:rsidTr="00851084">
        <w:trPr>
          <w:trHeight w:val="530"/>
        </w:trPr>
        <w:tc>
          <w:tcPr>
            <w:tcW w:w="575" w:type="pct"/>
            <w:shd w:val="clear" w:color="auto" w:fill="auto"/>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Estándares</w:t>
            </w:r>
          </w:p>
        </w:tc>
        <w:tc>
          <w:tcPr>
            <w:tcW w:w="866" w:type="pct"/>
            <w:shd w:val="clear" w:color="auto" w:fill="auto"/>
            <w:vAlign w:val="center"/>
          </w:tcPr>
          <w:sdt>
            <w:sdtPr>
              <w:rPr>
                <w:rFonts w:ascii="Arial" w:hAnsi="Arial" w:cs="Arial"/>
                <w:sz w:val="20"/>
                <w:szCs w:val="20"/>
              </w:rPr>
              <w:alias w:val="Estándares"/>
              <w:tag w:val="Estándares"/>
              <w:id w:val="-510981878"/>
              <w:placeholder>
                <w:docPart w:val="DEE03C23CC5C4DA4B84C482169758A3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A1909"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561525724"/>
              <w:placeholder>
                <w:docPart w:val="2FE75B2B5CBF41E7853DFA096467EA5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A1909" w:rsidP="00851084">
                <w:pPr>
                  <w:spacing w:after="0" w:line="240" w:lineRule="auto"/>
                  <w:jc w:val="center"/>
                  <w:rPr>
                    <w:rFonts w:ascii="Arial" w:hAnsi="Arial" w:cs="Arial"/>
                    <w:sz w:val="20"/>
                    <w:szCs w:val="20"/>
                  </w:rPr>
                </w:pPr>
                <w:r w:rsidRPr="00326237">
                  <w:rPr>
                    <w:rFonts w:ascii="Arial" w:hAnsi="Arial" w:cs="Arial"/>
                    <w:sz w:val="20"/>
                    <w:szCs w:val="20"/>
                  </w:rPr>
                  <w:t>Comprensión de Lectura</w:t>
                </w:r>
              </w:p>
            </w:sdtContent>
          </w:sdt>
          <w:sdt>
            <w:sdtPr>
              <w:rPr>
                <w:rFonts w:ascii="Arial" w:hAnsi="Arial" w:cs="Arial"/>
                <w:sz w:val="20"/>
                <w:szCs w:val="20"/>
              </w:rPr>
              <w:alias w:val="Estándares"/>
              <w:tag w:val="Estándares"/>
              <w:id w:val="-599030906"/>
              <w:placeholder>
                <w:docPart w:val="C4ECE24D4CF74082AFCB8F234163F561"/>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A1909" w:rsidP="00851084">
                <w:pPr>
                  <w:spacing w:after="0" w:line="240" w:lineRule="auto"/>
                  <w:jc w:val="center"/>
                  <w:rPr>
                    <w:rFonts w:ascii="Arial" w:hAnsi="Arial" w:cs="Arial"/>
                    <w:sz w:val="20"/>
                    <w:szCs w:val="20"/>
                  </w:rPr>
                </w:pPr>
                <w:r w:rsidRPr="00326237">
                  <w:rPr>
                    <w:rFonts w:ascii="Arial" w:hAnsi="Arial" w:cs="Arial"/>
                    <w:sz w:val="20"/>
                    <w:szCs w:val="20"/>
                  </w:rPr>
                  <w:t>Dominio de la Lengua</w:t>
                </w:r>
              </w:p>
            </w:sdtContent>
          </w:sdt>
          <w:p w:rsidR="00851084" w:rsidRPr="00326237" w:rsidRDefault="00851084" w:rsidP="00851084">
            <w:pPr>
              <w:spacing w:after="0" w:line="240" w:lineRule="auto"/>
              <w:jc w:val="center"/>
              <w:rPr>
                <w:rFonts w:ascii="Arial" w:hAnsi="Arial" w:cs="Arial"/>
                <w:sz w:val="20"/>
                <w:szCs w:val="20"/>
                <w:lang w:val="en-US"/>
              </w:rPr>
            </w:pPr>
          </w:p>
        </w:tc>
        <w:tc>
          <w:tcPr>
            <w:tcW w:w="962" w:type="pct"/>
            <w:shd w:val="clear" w:color="auto" w:fill="auto"/>
            <w:vAlign w:val="center"/>
          </w:tcPr>
          <w:sdt>
            <w:sdtPr>
              <w:rPr>
                <w:rFonts w:ascii="Arial" w:hAnsi="Arial" w:cs="Arial"/>
                <w:sz w:val="20"/>
                <w:szCs w:val="20"/>
              </w:rPr>
              <w:alias w:val="Estándares"/>
              <w:tag w:val="Estándares"/>
              <w:id w:val="-1684671344"/>
              <w:placeholder>
                <w:docPart w:val="68C8AC38338247148C0BE60D7E0594F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0A5CA9"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p w:rsidR="00851084" w:rsidRPr="00326237" w:rsidRDefault="00851084" w:rsidP="00851084">
            <w:pPr>
              <w:spacing w:after="0" w:line="240" w:lineRule="auto"/>
              <w:jc w:val="center"/>
              <w:rPr>
                <w:rFonts w:ascii="Arial" w:hAnsi="Arial" w:cs="Arial"/>
                <w:sz w:val="20"/>
                <w:szCs w:val="20"/>
                <w:lang w:val="en-US"/>
              </w:rPr>
            </w:pPr>
          </w:p>
        </w:tc>
        <w:tc>
          <w:tcPr>
            <w:tcW w:w="867" w:type="pct"/>
            <w:shd w:val="clear" w:color="auto" w:fill="auto"/>
            <w:vAlign w:val="center"/>
          </w:tcPr>
          <w:sdt>
            <w:sdtPr>
              <w:rPr>
                <w:rFonts w:ascii="Arial" w:hAnsi="Arial" w:cs="Arial"/>
                <w:sz w:val="20"/>
                <w:szCs w:val="20"/>
              </w:rPr>
              <w:alias w:val="Estándares"/>
              <w:tag w:val="Estándares"/>
              <w:id w:val="-329524834"/>
              <w:placeholder>
                <w:docPart w:val="C1E7C1AFA0284F5991AD58838BB39DF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141FEC"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387650737"/>
              <w:placeholder>
                <w:docPart w:val="F19FA46B9EED4F48A0540F9823EDCB9C"/>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141FEC"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p w:rsidR="00851084" w:rsidRPr="00326237" w:rsidRDefault="00851084" w:rsidP="00851084">
            <w:pPr>
              <w:spacing w:after="0" w:line="240" w:lineRule="auto"/>
              <w:jc w:val="center"/>
              <w:rPr>
                <w:rFonts w:ascii="Arial" w:hAnsi="Arial" w:cs="Arial"/>
                <w:sz w:val="20"/>
                <w:szCs w:val="20"/>
                <w:lang w:val="en-US"/>
              </w:rPr>
            </w:pPr>
          </w:p>
        </w:tc>
        <w:tc>
          <w:tcPr>
            <w:tcW w:w="864" w:type="pct"/>
            <w:shd w:val="clear" w:color="auto" w:fill="auto"/>
            <w:vAlign w:val="center"/>
          </w:tcPr>
          <w:sdt>
            <w:sdtPr>
              <w:rPr>
                <w:rFonts w:ascii="Arial" w:hAnsi="Arial" w:cs="Arial"/>
                <w:sz w:val="20"/>
                <w:szCs w:val="20"/>
              </w:rPr>
              <w:alias w:val="Estándares"/>
              <w:tag w:val="Estándares"/>
              <w:id w:val="-1127460347"/>
              <w:placeholder>
                <w:docPart w:val="DC1E8FD721F3447AB6537EB13CA332C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141FEC" w:rsidP="00851084">
                <w:pPr>
                  <w:spacing w:after="0" w:line="240" w:lineRule="auto"/>
                  <w:jc w:val="center"/>
                  <w:rPr>
                    <w:rFonts w:ascii="Arial" w:hAnsi="Arial" w:cs="Arial"/>
                    <w:sz w:val="20"/>
                    <w:szCs w:val="20"/>
                  </w:rPr>
                </w:pPr>
                <w:r w:rsidRPr="00326237">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767315995"/>
              <w:placeholder>
                <w:docPart w:val="479E044C6DC34F3B927937CEC0426B0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141FEC" w:rsidP="00851084">
                <w:pPr>
                  <w:spacing w:after="0" w:line="240" w:lineRule="auto"/>
                  <w:jc w:val="center"/>
                  <w:rPr>
                    <w:rFonts w:ascii="Arial" w:hAnsi="Arial" w:cs="Arial"/>
                    <w:sz w:val="20"/>
                    <w:szCs w:val="20"/>
                  </w:rPr>
                </w:pPr>
                <w:r w:rsidRPr="00326237">
                  <w:rPr>
                    <w:rFonts w:ascii="Arial" w:hAnsi="Arial" w:cs="Arial"/>
                    <w:sz w:val="20"/>
                    <w:szCs w:val="20"/>
                  </w:rPr>
                  <w:t>Escritura y Producción de Textos</w:t>
                </w:r>
              </w:p>
            </w:sdtContent>
          </w:sdt>
          <w:p w:rsidR="00851084" w:rsidRPr="00326237" w:rsidRDefault="00851084" w:rsidP="00851084">
            <w:pPr>
              <w:spacing w:after="0" w:line="240" w:lineRule="auto"/>
              <w:jc w:val="center"/>
              <w:rPr>
                <w:rFonts w:ascii="Arial" w:hAnsi="Arial" w:cs="Arial"/>
                <w:sz w:val="20"/>
                <w:szCs w:val="20"/>
                <w:lang w:val="en-US"/>
              </w:rPr>
            </w:pPr>
          </w:p>
        </w:tc>
        <w:tc>
          <w:tcPr>
            <w:tcW w:w="866" w:type="pct"/>
            <w:shd w:val="clear" w:color="auto" w:fill="auto"/>
            <w:vAlign w:val="center"/>
          </w:tcPr>
          <w:sdt>
            <w:sdtPr>
              <w:rPr>
                <w:rFonts w:ascii="Arial" w:hAnsi="Arial" w:cs="Arial"/>
                <w:sz w:val="20"/>
                <w:szCs w:val="20"/>
              </w:rPr>
              <w:alias w:val="Estándares"/>
              <w:tag w:val="Estándares"/>
              <w:id w:val="-403455295"/>
              <w:placeholder>
                <w:docPart w:val="DAD47FAA5A254E85AE1BCD13D2ACF3E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863EA" w:rsidP="00851084">
                <w:pPr>
                  <w:spacing w:after="0" w:line="240" w:lineRule="auto"/>
                  <w:jc w:val="center"/>
                  <w:rPr>
                    <w:rFonts w:ascii="Arial" w:hAnsi="Arial" w:cs="Arial"/>
                    <w:sz w:val="20"/>
                    <w:szCs w:val="20"/>
                    <w:lang w:val="en-US"/>
                  </w:rPr>
                </w:pPr>
                <w:r>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759602654"/>
              <w:placeholder>
                <w:docPart w:val="012026ECA37F48C2AF322DFC3535391F"/>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Content>
              <w:p w:rsidR="00851084" w:rsidRPr="00326237" w:rsidRDefault="00C863EA" w:rsidP="00851084">
                <w:pPr>
                  <w:spacing w:after="0" w:line="240" w:lineRule="auto"/>
                  <w:jc w:val="center"/>
                  <w:rPr>
                    <w:rFonts w:ascii="Arial" w:hAnsi="Arial" w:cs="Arial"/>
                    <w:sz w:val="20"/>
                    <w:szCs w:val="20"/>
                    <w:lang w:val="en-US"/>
                  </w:rPr>
                </w:pPr>
                <w:r>
                  <w:rPr>
                    <w:rFonts w:ascii="Arial" w:hAnsi="Arial" w:cs="Arial"/>
                    <w:sz w:val="20"/>
                    <w:szCs w:val="20"/>
                  </w:rPr>
                  <w:t>Escritura y Producción de Textos</w:t>
                </w:r>
              </w:p>
            </w:sdtContent>
          </w:sdt>
          <w:p w:rsidR="00851084" w:rsidRPr="00326237" w:rsidRDefault="00851084" w:rsidP="00851084">
            <w:pPr>
              <w:spacing w:after="0" w:line="240" w:lineRule="auto"/>
              <w:jc w:val="center"/>
              <w:rPr>
                <w:rFonts w:ascii="Arial" w:hAnsi="Arial" w:cs="Arial"/>
                <w:sz w:val="20"/>
                <w:szCs w:val="20"/>
                <w:lang w:val="en-US"/>
              </w:rPr>
            </w:pPr>
          </w:p>
        </w:tc>
      </w:tr>
      <w:tr w:rsidR="00326237" w:rsidRPr="00326237" w:rsidTr="00851084">
        <w:trPr>
          <w:trHeight w:val="530"/>
        </w:trPr>
        <w:tc>
          <w:tcPr>
            <w:tcW w:w="575" w:type="pct"/>
            <w:shd w:val="clear" w:color="auto" w:fill="auto"/>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Expectativas</w:t>
            </w:r>
          </w:p>
        </w:tc>
        <w:tc>
          <w:tcPr>
            <w:tcW w:w="866" w:type="pct"/>
            <w:shd w:val="clear" w:color="auto" w:fill="auto"/>
          </w:tcPr>
          <w:p w:rsidR="00CA1909" w:rsidRPr="00326237" w:rsidRDefault="00CA1909" w:rsidP="00CA1909">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11.AO.CC.1</w:t>
            </w:r>
          </w:p>
          <w:p w:rsidR="00CA1909" w:rsidRPr="00326237" w:rsidRDefault="00CA1909" w:rsidP="00CA1909">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11.AO.PC.7a</w:t>
            </w:r>
          </w:p>
          <w:p w:rsidR="00CA1909" w:rsidRPr="00326237" w:rsidRDefault="00CA1909" w:rsidP="00CA1909">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11.AO.PC.7b</w:t>
            </w:r>
          </w:p>
          <w:p w:rsidR="00CA1909" w:rsidRPr="00326237" w:rsidRDefault="00CA1909" w:rsidP="00CA1909">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11.AO.PC.7c</w:t>
            </w:r>
          </w:p>
          <w:p w:rsidR="00CA1909" w:rsidRPr="00326237" w:rsidRDefault="00CA1909" w:rsidP="00CA1909">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11.AO.PC.8</w:t>
            </w:r>
          </w:p>
          <w:p w:rsidR="00CA1909" w:rsidRPr="00326237" w:rsidRDefault="00CA1909" w:rsidP="00CA1909">
            <w:pPr>
              <w:pStyle w:val="ListParagraph"/>
              <w:spacing w:after="0" w:line="240" w:lineRule="auto"/>
              <w:ind w:left="0"/>
              <w:rPr>
                <w:rFonts w:ascii="Arial" w:hAnsi="Arial" w:cs="Arial"/>
                <w:sz w:val="20"/>
                <w:szCs w:val="20"/>
                <w:lang w:val="en-US"/>
              </w:rPr>
            </w:pPr>
            <w:r w:rsidRPr="00326237">
              <w:rPr>
                <w:rFonts w:ascii="Arial" w:hAnsi="Arial" w:cs="Arial"/>
                <w:sz w:val="20"/>
                <w:szCs w:val="20"/>
                <w:lang w:val="en-US"/>
              </w:rPr>
              <w:t>11.AO.PC.8a</w:t>
            </w:r>
          </w:p>
          <w:p w:rsidR="00CA1909" w:rsidRPr="00326237" w:rsidRDefault="00CA1909" w:rsidP="00CA1909">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11.LL.ICI.10</w:t>
            </w:r>
          </w:p>
          <w:p w:rsidR="00CA1909" w:rsidRPr="00326237" w:rsidRDefault="00CA1909" w:rsidP="00CA1909">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 xml:space="preserve">11.LL.ICI.7a </w:t>
            </w:r>
          </w:p>
          <w:p w:rsidR="00CA1909" w:rsidRPr="00326237" w:rsidRDefault="00CA1909" w:rsidP="00CA1909">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11.LL.TE.4</w:t>
            </w:r>
          </w:p>
          <w:p w:rsidR="00CA1909" w:rsidRPr="00326237" w:rsidRDefault="00CA1909" w:rsidP="00CA1909">
            <w:pPr>
              <w:pStyle w:val="ListParagraph"/>
              <w:spacing w:after="0" w:line="240" w:lineRule="auto"/>
              <w:ind w:left="0"/>
              <w:rPr>
                <w:rFonts w:ascii="Arial" w:hAnsi="Arial" w:cs="Arial"/>
                <w:sz w:val="20"/>
                <w:szCs w:val="20"/>
              </w:rPr>
            </w:pPr>
            <w:r w:rsidRPr="00326237">
              <w:rPr>
                <w:rFonts w:ascii="Arial" w:hAnsi="Arial" w:cs="Arial"/>
                <w:sz w:val="20"/>
                <w:szCs w:val="20"/>
              </w:rPr>
              <w:t xml:space="preserve">11.LL.TE.6 </w:t>
            </w:r>
          </w:p>
          <w:p w:rsidR="00851084" w:rsidRPr="00326237" w:rsidRDefault="00CA1909" w:rsidP="00CA1909">
            <w:pPr>
              <w:pStyle w:val="ListParagraph"/>
              <w:spacing w:after="0" w:line="240" w:lineRule="auto"/>
              <w:ind w:left="0"/>
              <w:rPr>
                <w:rFonts w:ascii="Arial" w:hAnsi="Arial" w:cs="Arial"/>
                <w:sz w:val="20"/>
                <w:szCs w:val="20"/>
              </w:rPr>
            </w:pPr>
            <w:r w:rsidRPr="00326237">
              <w:rPr>
                <w:rFonts w:ascii="Arial" w:hAnsi="Arial" w:cs="Arial"/>
                <w:sz w:val="20"/>
                <w:szCs w:val="20"/>
              </w:rPr>
              <w:t>11.L.CL.3</w:t>
            </w:r>
          </w:p>
        </w:tc>
        <w:tc>
          <w:tcPr>
            <w:tcW w:w="962" w:type="pct"/>
            <w:shd w:val="clear" w:color="auto" w:fill="auto"/>
          </w:tcPr>
          <w:p w:rsidR="000A5CA9" w:rsidRPr="00326237" w:rsidRDefault="000A5CA9" w:rsidP="000A5CA9">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11.E.I.9</w:t>
            </w:r>
          </w:p>
          <w:p w:rsidR="000A5CA9" w:rsidRPr="00326237" w:rsidRDefault="000A5CA9" w:rsidP="000A5CA9">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11.E.PE.4</w:t>
            </w:r>
          </w:p>
          <w:p w:rsidR="000A5CA9" w:rsidRPr="00326237" w:rsidRDefault="000A5CA9" w:rsidP="000A5CA9">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w:t>
            </w:r>
          </w:p>
          <w:p w:rsidR="000A5CA9" w:rsidRPr="00326237" w:rsidRDefault="000A5CA9" w:rsidP="000A5CA9">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11.E.PE.5a</w:t>
            </w:r>
          </w:p>
          <w:p w:rsidR="000A5CA9" w:rsidRPr="00326237" w:rsidRDefault="000A5CA9" w:rsidP="000A5CA9">
            <w:pPr>
              <w:pStyle w:val="ListParagraph"/>
              <w:spacing w:after="0" w:line="240" w:lineRule="auto"/>
              <w:ind w:left="0"/>
              <w:rPr>
                <w:rFonts w:ascii="Arial" w:hAnsi="Arial" w:cs="Arial"/>
                <w:sz w:val="20"/>
                <w:szCs w:val="20"/>
              </w:rPr>
            </w:pPr>
            <w:r w:rsidRPr="00326237">
              <w:rPr>
                <w:rFonts w:ascii="Arial" w:hAnsi="Arial" w:cs="Arial"/>
                <w:sz w:val="20"/>
                <w:szCs w:val="20"/>
              </w:rPr>
              <w:t xml:space="preserve">11.E.I.10a </w:t>
            </w:r>
          </w:p>
          <w:p w:rsidR="00851084" w:rsidRPr="00326237" w:rsidRDefault="00851084" w:rsidP="00851084">
            <w:pPr>
              <w:spacing w:after="0" w:line="240" w:lineRule="auto"/>
              <w:rPr>
                <w:rFonts w:ascii="Arial" w:hAnsi="Arial" w:cs="Arial"/>
                <w:sz w:val="20"/>
                <w:szCs w:val="20"/>
              </w:rPr>
            </w:pPr>
          </w:p>
        </w:tc>
        <w:tc>
          <w:tcPr>
            <w:tcW w:w="867" w:type="pct"/>
            <w:shd w:val="clear" w:color="auto" w:fill="auto"/>
          </w:tcPr>
          <w:p w:rsidR="00141FEC" w:rsidRPr="00326237" w:rsidRDefault="00141FEC" w:rsidP="00141FEC">
            <w:pPr>
              <w:pStyle w:val="NormalWeb"/>
              <w:spacing w:before="0" w:beforeAutospacing="0" w:after="0" w:afterAutospacing="0"/>
              <w:rPr>
                <w:rFonts w:ascii="Arial" w:eastAsia="Calibri" w:hAnsi="Arial" w:cs="Arial"/>
                <w:sz w:val="20"/>
                <w:szCs w:val="20"/>
              </w:rPr>
            </w:pPr>
            <w:r w:rsidRPr="00326237">
              <w:rPr>
                <w:rFonts w:ascii="Arial" w:eastAsia="Calibri" w:hAnsi="Arial" w:cs="Arial"/>
                <w:sz w:val="20"/>
                <w:szCs w:val="20"/>
              </w:rPr>
              <w:t>11.AO.PC.7ª</w:t>
            </w:r>
          </w:p>
          <w:p w:rsidR="00141FEC" w:rsidRPr="00326237" w:rsidRDefault="00141FEC" w:rsidP="00141FEC">
            <w:pPr>
              <w:pStyle w:val="NormalWeb"/>
              <w:spacing w:before="0" w:beforeAutospacing="0" w:after="0" w:afterAutospacing="0"/>
              <w:rPr>
                <w:rFonts w:ascii="Arial" w:hAnsi="Arial" w:cs="Arial"/>
                <w:sz w:val="20"/>
                <w:szCs w:val="20"/>
              </w:rPr>
            </w:pPr>
            <w:r w:rsidRPr="00326237">
              <w:rPr>
                <w:rFonts w:ascii="Arial" w:eastAsia="Calibri" w:hAnsi="Arial" w:cs="Arial"/>
                <w:sz w:val="20"/>
                <w:szCs w:val="20"/>
              </w:rPr>
              <w:t>11.AO.PC.7c</w:t>
            </w:r>
          </w:p>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11.AO.PC.8</w:t>
            </w:r>
          </w:p>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11.AO.PC.8a</w:t>
            </w:r>
          </w:p>
          <w:p w:rsidR="00141FEC" w:rsidRPr="00326237" w:rsidRDefault="00141FEC" w:rsidP="00141FEC">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11.E.I.9</w:t>
            </w:r>
          </w:p>
          <w:p w:rsidR="00141FEC" w:rsidRPr="00326237" w:rsidRDefault="00141FEC" w:rsidP="00141FEC">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11.E.PE.4</w:t>
            </w:r>
          </w:p>
          <w:p w:rsidR="00141FEC" w:rsidRPr="00326237" w:rsidRDefault="00141FEC" w:rsidP="00141FEC">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w:t>
            </w:r>
          </w:p>
          <w:p w:rsidR="00141FEC" w:rsidRPr="00326237" w:rsidRDefault="00141FEC" w:rsidP="00141FEC">
            <w:pPr>
              <w:pStyle w:val="ListParagraph"/>
              <w:spacing w:after="0" w:line="240" w:lineRule="auto"/>
              <w:ind w:left="0"/>
              <w:rPr>
                <w:rFonts w:ascii="Arial" w:hAnsi="Arial" w:cs="Arial"/>
                <w:sz w:val="20"/>
                <w:szCs w:val="20"/>
              </w:rPr>
            </w:pPr>
            <w:r w:rsidRPr="00326237">
              <w:rPr>
                <w:rFonts w:ascii="Arial" w:hAnsi="Arial" w:cs="Arial"/>
                <w:sz w:val="20"/>
                <w:szCs w:val="20"/>
              </w:rPr>
              <w:t>11.E.PE.5a</w:t>
            </w:r>
          </w:p>
          <w:p w:rsidR="00141FEC" w:rsidRPr="00326237" w:rsidRDefault="00141FEC" w:rsidP="00141FEC">
            <w:pPr>
              <w:pStyle w:val="ListParagraph"/>
              <w:spacing w:after="0" w:line="240" w:lineRule="auto"/>
              <w:ind w:left="0"/>
              <w:rPr>
                <w:rFonts w:ascii="Arial" w:hAnsi="Arial" w:cs="Arial"/>
                <w:sz w:val="20"/>
                <w:szCs w:val="20"/>
              </w:rPr>
            </w:pPr>
            <w:r w:rsidRPr="00326237">
              <w:rPr>
                <w:rFonts w:ascii="Arial" w:hAnsi="Arial" w:cs="Arial"/>
                <w:sz w:val="20"/>
                <w:szCs w:val="20"/>
              </w:rPr>
              <w:t xml:space="preserve">11.E.I.10a </w:t>
            </w:r>
          </w:p>
          <w:p w:rsidR="00851084" w:rsidRPr="00326237" w:rsidRDefault="00851084" w:rsidP="00851084">
            <w:pPr>
              <w:spacing w:after="0" w:line="240" w:lineRule="auto"/>
              <w:rPr>
                <w:rFonts w:ascii="Arial" w:hAnsi="Arial" w:cs="Arial"/>
                <w:sz w:val="20"/>
                <w:szCs w:val="20"/>
                <w:lang w:val="en-US"/>
              </w:rPr>
            </w:pPr>
          </w:p>
        </w:tc>
        <w:tc>
          <w:tcPr>
            <w:tcW w:w="864" w:type="pct"/>
            <w:shd w:val="clear" w:color="auto" w:fill="auto"/>
          </w:tcPr>
          <w:p w:rsidR="00141FEC" w:rsidRPr="00326237" w:rsidRDefault="00141FEC" w:rsidP="00141FEC">
            <w:pPr>
              <w:pStyle w:val="NormalWeb"/>
              <w:spacing w:before="0" w:beforeAutospacing="0" w:after="0" w:afterAutospacing="0"/>
              <w:rPr>
                <w:rFonts w:ascii="Arial" w:eastAsia="Calibri" w:hAnsi="Arial" w:cs="Arial"/>
                <w:sz w:val="20"/>
                <w:szCs w:val="20"/>
                <w:lang w:val="en-US"/>
              </w:rPr>
            </w:pPr>
            <w:r w:rsidRPr="00326237">
              <w:rPr>
                <w:rFonts w:ascii="Arial" w:eastAsia="Calibri" w:hAnsi="Arial" w:cs="Arial"/>
                <w:sz w:val="20"/>
                <w:szCs w:val="20"/>
                <w:lang w:val="en-US"/>
              </w:rPr>
              <w:t>11.AO.PC.7ª</w:t>
            </w:r>
          </w:p>
          <w:p w:rsidR="00141FEC" w:rsidRPr="00326237" w:rsidRDefault="00141FEC" w:rsidP="00141FEC">
            <w:pPr>
              <w:pStyle w:val="NormalWeb"/>
              <w:spacing w:before="0" w:beforeAutospacing="0" w:after="0" w:afterAutospacing="0"/>
              <w:rPr>
                <w:rFonts w:ascii="Arial" w:hAnsi="Arial" w:cs="Arial"/>
                <w:sz w:val="20"/>
                <w:szCs w:val="20"/>
                <w:lang w:val="en-US"/>
              </w:rPr>
            </w:pPr>
            <w:r w:rsidRPr="00326237">
              <w:rPr>
                <w:rFonts w:ascii="Arial" w:eastAsia="Calibri" w:hAnsi="Arial" w:cs="Arial"/>
                <w:sz w:val="20"/>
                <w:szCs w:val="20"/>
                <w:lang w:val="en-US"/>
              </w:rPr>
              <w:t>11.AO.PC.7c</w:t>
            </w:r>
          </w:p>
          <w:p w:rsidR="00141FEC" w:rsidRPr="00326237" w:rsidRDefault="00141FEC" w:rsidP="00141FEC">
            <w:pPr>
              <w:spacing w:after="0" w:line="240" w:lineRule="auto"/>
              <w:rPr>
                <w:rFonts w:ascii="Arial" w:hAnsi="Arial" w:cs="Arial"/>
                <w:sz w:val="20"/>
                <w:szCs w:val="20"/>
                <w:lang w:val="en-US"/>
              </w:rPr>
            </w:pPr>
            <w:r w:rsidRPr="00326237">
              <w:rPr>
                <w:rFonts w:ascii="Arial" w:hAnsi="Arial" w:cs="Arial"/>
                <w:sz w:val="20"/>
                <w:szCs w:val="20"/>
                <w:lang w:val="en-US"/>
              </w:rPr>
              <w:t>11.AO.PC.8</w:t>
            </w:r>
          </w:p>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11.AO.PC.8a</w:t>
            </w:r>
          </w:p>
          <w:p w:rsidR="00141FEC" w:rsidRPr="00326237" w:rsidRDefault="00141FEC" w:rsidP="00141FEC">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11.E.I.9</w:t>
            </w:r>
          </w:p>
          <w:p w:rsidR="00141FEC" w:rsidRPr="00326237" w:rsidRDefault="00141FEC" w:rsidP="00141FEC">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11.E.PE.4</w:t>
            </w:r>
          </w:p>
          <w:p w:rsidR="00141FEC" w:rsidRPr="00326237" w:rsidRDefault="00141FEC" w:rsidP="00141FEC">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w:t>
            </w:r>
          </w:p>
          <w:p w:rsidR="00141FEC" w:rsidRPr="00326237" w:rsidRDefault="00141FEC" w:rsidP="00141FEC">
            <w:pPr>
              <w:pStyle w:val="ListParagraph"/>
              <w:spacing w:after="0" w:line="240" w:lineRule="auto"/>
              <w:ind w:left="0"/>
              <w:rPr>
                <w:rFonts w:ascii="Arial" w:hAnsi="Arial" w:cs="Arial"/>
                <w:sz w:val="20"/>
                <w:szCs w:val="20"/>
              </w:rPr>
            </w:pPr>
            <w:r w:rsidRPr="00326237">
              <w:rPr>
                <w:rFonts w:ascii="Arial" w:hAnsi="Arial" w:cs="Arial"/>
                <w:sz w:val="20"/>
                <w:szCs w:val="20"/>
              </w:rPr>
              <w:t>11.E.PE.5a</w:t>
            </w:r>
          </w:p>
          <w:p w:rsidR="00851084" w:rsidRPr="00326237" w:rsidRDefault="00141FEC" w:rsidP="00141FEC">
            <w:pPr>
              <w:pStyle w:val="ListParagraph"/>
              <w:spacing w:after="0" w:line="240" w:lineRule="auto"/>
              <w:ind w:left="0"/>
              <w:rPr>
                <w:rFonts w:ascii="Arial" w:hAnsi="Arial" w:cs="Arial"/>
                <w:sz w:val="20"/>
                <w:szCs w:val="20"/>
              </w:rPr>
            </w:pPr>
            <w:r w:rsidRPr="00326237">
              <w:rPr>
                <w:rFonts w:ascii="Arial" w:hAnsi="Arial" w:cs="Arial"/>
                <w:sz w:val="20"/>
                <w:szCs w:val="20"/>
              </w:rPr>
              <w:t xml:space="preserve">11.E.I.10a </w:t>
            </w:r>
          </w:p>
        </w:tc>
        <w:tc>
          <w:tcPr>
            <w:tcW w:w="866" w:type="pct"/>
            <w:shd w:val="clear" w:color="auto" w:fill="auto"/>
          </w:tcPr>
          <w:p w:rsidR="009F0186" w:rsidRPr="00326237" w:rsidRDefault="009F0186" w:rsidP="009F0186">
            <w:pPr>
              <w:pStyle w:val="NormalWeb"/>
              <w:spacing w:before="0" w:beforeAutospacing="0" w:after="0" w:afterAutospacing="0"/>
              <w:rPr>
                <w:rFonts w:ascii="Arial" w:eastAsia="Calibri" w:hAnsi="Arial" w:cs="Arial"/>
                <w:sz w:val="20"/>
                <w:szCs w:val="20"/>
                <w:lang w:val="en-029"/>
              </w:rPr>
            </w:pPr>
            <w:r w:rsidRPr="00326237">
              <w:rPr>
                <w:rFonts w:ascii="Arial" w:eastAsia="Calibri" w:hAnsi="Arial" w:cs="Arial"/>
                <w:sz w:val="20"/>
                <w:szCs w:val="20"/>
                <w:lang w:val="en-029"/>
              </w:rPr>
              <w:t>11.AO.PC.7ª</w:t>
            </w:r>
          </w:p>
          <w:p w:rsidR="009F0186" w:rsidRPr="00326237" w:rsidRDefault="009F0186" w:rsidP="009F0186">
            <w:pPr>
              <w:pStyle w:val="NormalWeb"/>
              <w:spacing w:before="0" w:beforeAutospacing="0" w:after="0" w:afterAutospacing="0"/>
              <w:rPr>
                <w:rFonts w:ascii="Arial" w:hAnsi="Arial" w:cs="Arial"/>
                <w:sz w:val="20"/>
                <w:szCs w:val="20"/>
                <w:lang w:val="en-029"/>
              </w:rPr>
            </w:pPr>
            <w:r w:rsidRPr="00326237">
              <w:rPr>
                <w:rFonts w:ascii="Arial" w:eastAsia="Calibri" w:hAnsi="Arial" w:cs="Arial"/>
                <w:sz w:val="20"/>
                <w:szCs w:val="20"/>
                <w:lang w:val="en-029"/>
              </w:rPr>
              <w:t>11.AO.PC.7c</w:t>
            </w:r>
          </w:p>
          <w:p w:rsidR="009F0186" w:rsidRPr="00326237" w:rsidRDefault="009F0186" w:rsidP="009F0186">
            <w:pPr>
              <w:spacing w:after="0" w:line="240" w:lineRule="auto"/>
              <w:rPr>
                <w:rFonts w:ascii="Arial" w:hAnsi="Arial" w:cs="Arial"/>
                <w:sz w:val="20"/>
                <w:szCs w:val="20"/>
                <w:lang w:val="en-029"/>
              </w:rPr>
            </w:pPr>
            <w:r w:rsidRPr="00326237">
              <w:rPr>
                <w:rFonts w:ascii="Arial" w:hAnsi="Arial" w:cs="Arial"/>
                <w:sz w:val="20"/>
                <w:szCs w:val="20"/>
                <w:lang w:val="en-029"/>
              </w:rPr>
              <w:t>11.AO.PC.8</w:t>
            </w:r>
          </w:p>
          <w:p w:rsidR="009F0186" w:rsidRPr="00326237" w:rsidRDefault="009F0186" w:rsidP="009F0186">
            <w:pPr>
              <w:spacing w:after="0" w:line="240" w:lineRule="auto"/>
              <w:rPr>
                <w:rFonts w:ascii="Arial" w:hAnsi="Arial" w:cs="Arial"/>
                <w:sz w:val="20"/>
                <w:szCs w:val="20"/>
              </w:rPr>
            </w:pPr>
            <w:r w:rsidRPr="00326237">
              <w:rPr>
                <w:rFonts w:ascii="Arial" w:hAnsi="Arial" w:cs="Arial"/>
                <w:sz w:val="20"/>
                <w:szCs w:val="20"/>
              </w:rPr>
              <w:t>11.AO.PC.8a</w:t>
            </w:r>
          </w:p>
          <w:p w:rsidR="009F0186" w:rsidRPr="00326237" w:rsidRDefault="009F0186" w:rsidP="009F0186">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11.E.I.9</w:t>
            </w:r>
          </w:p>
          <w:p w:rsidR="009F0186" w:rsidRPr="00326237" w:rsidRDefault="009F0186" w:rsidP="009F0186">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11.E.PE.4</w:t>
            </w:r>
          </w:p>
          <w:p w:rsidR="009F0186" w:rsidRPr="00326237" w:rsidRDefault="009F0186" w:rsidP="009F0186">
            <w:pPr>
              <w:pStyle w:val="ListParagraph"/>
              <w:spacing w:after="0" w:line="240" w:lineRule="auto"/>
              <w:ind w:left="0"/>
              <w:rPr>
                <w:rFonts w:ascii="Arial" w:hAnsi="Arial" w:cs="Arial"/>
                <w:sz w:val="20"/>
                <w:szCs w:val="20"/>
                <w:lang w:val="es-PR"/>
              </w:rPr>
            </w:pPr>
            <w:r w:rsidRPr="00326237">
              <w:rPr>
                <w:rFonts w:ascii="Arial" w:hAnsi="Arial" w:cs="Arial"/>
                <w:sz w:val="20"/>
                <w:szCs w:val="20"/>
                <w:lang w:val="es-PR"/>
              </w:rPr>
              <w:t>11.E.PE.5</w:t>
            </w:r>
          </w:p>
          <w:p w:rsidR="009F0186" w:rsidRPr="00326237" w:rsidRDefault="009F0186" w:rsidP="009F0186">
            <w:pPr>
              <w:pStyle w:val="ListParagraph"/>
              <w:spacing w:after="0" w:line="240" w:lineRule="auto"/>
              <w:ind w:left="0"/>
              <w:rPr>
                <w:rFonts w:ascii="Arial" w:hAnsi="Arial" w:cs="Arial"/>
                <w:sz w:val="20"/>
                <w:szCs w:val="20"/>
              </w:rPr>
            </w:pPr>
            <w:r w:rsidRPr="00326237">
              <w:rPr>
                <w:rFonts w:ascii="Arial" w:hAnsi="Arial" w:cs="Arial"/>
                <w:sz w:val="20"/>
                <w:szCs w:val="20"/>
              </w:rPr>
              <w:t>11.E.PE.5a</w:t>
            </w:r>
          </w:p>
          <w:p w:rsidR="00851084" w:rsidRPr="00326237" w:rsidRDefault="009F0186" w:rsidP="009F0186">
            <w:pPr>
              <w:pStyle w:val="ListParagraph"/>
              <w:spacing w:after="0" w:line="240" w:lineRule="auto"/>
              <w:ind w:left="0"/>
              <w:rPr>
                <w:rFonts w:ascii="Arial" w:hAnsi="Arial" w:cs="Arial"/>
                <w:sz w:val="20"/>
                <w:szCs w:val="20"/>
              </w:rPr>
            </w:pPr>
            <w:r w:rsidRPr="00326237">
              <w:rPr>
                <w:rFonts w:ascii="Arial" w:hAnsi="Arial" w:cs="Arial"/>
                <w:sz w:val="20"/>
                <w:szCs w:val="20"/>
              </w:rPr>
              <w:t xml:space="preserve">11.E.I.10a </w:t>
            </w:r>
          </w:p>
        </w:tc>
      </w:tr>
      <w:tr w:rsidR="00326237" w:rsidRPr="00326237" w:rsidTr="00851084">
        <w:trPr>
          <w:trHeight w:val="713"/>
        </w:trPr>
        <w:tc>
          <w:tcPr>
            <w:tcW w:w="575" w:type="pct"/>
            <w:vAlign w:val="center"/>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Estrategia Académica</w:t>
            </w:r>
          </w:p>
        </w:tc>
        <w:tc>
          <w:tcPr>
            <w:tcW w:w="866" w:type="pct"/>
            <w:vAlign w:val="center"/>
          </w:tcPr>
          <w:p w:rsidR="00851084" w:rsidRPr="00326237" w:rsidRDefault="00851084" w:rsidP="00851084">
            <w:pPr>
              <w:spacing w:after="0" w:line="240" w:lineRule="auto"/>
              <w:jc w:val="center"/>
              <w:rPr>
                <w:rFonts w:ascii="Arial" w:hAnsi="Arial" w:cs="Arial"/>
                <w:sz w:val="20"/>
                <w:szCs w:val="20"/>
              </w:rPr>
            </w:pPr>
          </w:p>
        </w:tc>
        <w:tc>
          <w:tcPr>
            <w:tcW w:w="962" w:type="pct"/>
            <w:vAlign w:val="center"/>
          </w:tcPr>
          <w:p w:rsidR="00851084" w:rsidRPr="00326237" w:rsidRDefault="00851084" w:rsidP="00851084">
            <w:pPr>
              <w:spacing w:after="0" w:line="240" w:lineRule="auto"/>
              <w:jc w:val="center"/>
              <w:rPr>
                <w:rFonts w:ascii="Arial" w:hAnsi="Arial" w:cs="Arial"/>
                <w:sz w:val="20"/>
                <w:szCs w:val="20"/>
              </w:rPr>
            </w:pPr>
          </w:p>
        </w:tc>
        <w:tc>
          <w:tcPr>
            <w:tcW w:w="867" w:type="pct"/>
            <w:vAlign w:val="center"/>
          </w:tcPr>
          <w:p w:rsidR="00851084" w:rsidRPr="00326237" w:rsidRDefault="00851084" w:rsidP="00851084">
            <w:pPr>
              <w:spacing w:after="0" w:line="240" w:lineRule="auto"/>
              <w:jc w:val="center"/>
              <w:rPr>
                <w:rFonts w:ascii="Arial" w:hAnsi="Arial" w:cs="Arial"/>
                <w:sz w:val="20"/>
                <w:szCs w:val="20"/>
              </w:rPr>
            </w:pPr>
          </w:p>
        </w:tc>
        <w:tc>
          <w:tcPr>
            <w:tcW w:w="864" w:type="pct"/>
            <w:vAlign w:val="center"/>
          </w:tcPr>
          <w:p w:rsidR="00851084" w:rsidRPr="00326237" w:rsidRDefault="00851084" w:rsidP="00851084">
            <w:pPr>
              <w:spacing w:after="0" w:line="240" w:lineRule="auto"/>
              <w:jc w:val="center"/>
              <w:rPr>
                <w:rFonts w:ascii="Arial" w:hAnsi="Arial" w:cs="Arial"/>
                <w:sz w:val="20"/>
                <w:szCs w:val="20"/>
              </w:rPr>
            </w:pPr>
          </w:p>
        </w:tc>
        <w:tc>
          <w:tcPr>
            <w:tcW w:w="866" w:type="pct"/>
            <w:vAlign w:val="center"/>
          </w:tcPr>
          <w:p w:rsidR="00851084" w:rsidRPr="00326237" w:rsidRDefault="00851084" w:rsidP="00851084">
            <w:pPr>
              <w:spacing w:after="0" w:line="240" w:lineRule="auto"/>
              <w:jc w:val="center"/>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Objetivos</w:t>
            </w:r>
          </w:p>
        </w:tc>
        <w:tc>
          <w:tcPr>
            <w:tcW w:w="866"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1531259953"/>
                <w:placeholder>
                  <w:docPart w:val="8255332D2814429A9041CEE60CA7FEFE"/>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173007" w:rsidRPr="00326237">
                  <w:rPr>
                    <w:rFonts w:ascii="Arial" w:hAnsi="Arial" w:cs="Arial"/>
                    <w:sz w:val="20"/>
                    <w:szCs w:val="20"/>
                  </w:rPr>
                  <w:t xml:space="preserve">  Al terminar la clase, el estudiante</w:t>
                </w:r>
              </w:sdtContent>
            </w:sdt>
          </w:p>
          <w:p w:rsidR="00851084" w:rsidRPr="00326237" w:rsidRDefault="00652951" w:rsidP="00652951">
            <w:pPr>
              <w:pStyle w:val="ListParagraph"/>
              <w:numPr>
                <w:ilvl w:val="0"/>
                <w:numId w:val="35"/>
              </w:numPr>
              <w:rPr>
                <w:rFonts w:ascii="Arial" w:hAnsi="Arial" w:cs="Arial"/>
                <w:sz w:val="20"/>
                <w:szCs w:val="20"/>
                <w:lang w:val="es-PR"/>
              </w:rPr>
            </w:pPr>
            <w:r w:rsidRPr="00326237">
              <w:rPr>
                <w:rFonts w:ascii="Arial" w:hAnsi="Arial" w:cs="Arial"/>
                <w:sz w:val="20"/>
                <w:szCs w:val="20"/>
                <w:lang w:val="es-PR"/>
              </w:rPr>
              <w:lastRenderedPageBreak/>
              <w:t xml:space="preserve">comenta el material estudiado e intercambia ideas demostrando preparación i una progresión lógica de ideas.  </w:t>
            </w:r>
          </w:p>
          <w:p w:rsidR="00652951" w:rsidRPr="00326237" w:rsidRDefault="00652951" w:rsidP="00652951">
            <w:pPr>
              <w:pStyle w:val="ListParagraph"/>
              <w:numPr>
                <w:ilvl w:val="0"/>
                <w:numId w:val="35"/>
              </w:numPr>
              <w:spacing w:after="0" w:line="240" w:lineRule="auto"/>
              <w:rPr>
                <w:rFonts w:ascii="Arial" w:hAnsi="Arial" w:cs="Arial"/>
                <w:sz w:val="20"/>
                <w:szCs w:val="20"/>
                <w:lang w:val="es-PR"/>
              </w:rPr>
            </w:pPr>
            <w:r w:rsidRPr="00326237">
              <w:rPr>
                <w:rFonts w:ascii="Arial" w:hAnsi="Arial" w:cs="Arial"/>
                <w:sz w:val="20"/>
                <w:szCs w:val="20"/>
                <w:lang w:val="es-PR"/>
              </w:rPr>
              <w:t>utiliza adecuadamente estrategias de lectura para derivar significados de diversos textos.</w:t>
            </w:r>
          </w:p>
          <w:p w:rsidR="00851084" w:rsidRPr="00326237" w:rsidRDefault="00851084" w:rsidP="00851084">
            <w:pPr>
              <w:spacing w:after="0" w:line="240" w:lineRule="auto"/>
              <w:rPr>
                <w:rFonts w:ascii="Arial" w:hAnsi="Arial" w:cs="Arial"/>
                <w:sz w:val="20"/>
                <w:szCs w:val="20"/>
              </w:rPr>
            </w:pPr>
          </w:p>
        </w:tc>
        <w:tc>
          <w:tcPr>
            <w:tcW w:w="962"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399096323"/>
                <w:placeholder>
                  <w:docPart w:val="38DAA9502F8E4550A6AF837954462AD1"/>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173007" w:rsidRPr="00326237">
                  <w:rPr>
                    <w:rFonts w:ascii="Arial" w:hAnsi="Arial" w:cs="Arial"/>
                    <w:sz w:val="20"/>
                    <w:szCs w:val="20"/>
                  </w:rPr>
                  <w:t xml:space="preserve">  Al terminar la clase, el estudiante</w:t>
                </w:r>
              </w:sdtContent>
            </w:sdt>
          </w:p>
          <w:p w:rsidR="00652951" w:rsidRPr="00326237" w:rsidRDefault="00652951" w:rsidP="00652951">
            <w:pPr>
              <w:pStyle w:val="ListParagraph"/>
              <w:numPr>
                <w:ilvl w:val="0"/>
                <w:numId w:val="30"/>
              </w:numPr>
              <w:rPr>
                <w:rFonts w:ascii="Arial" w:hAnsi="Arial" w:cs="Arial"/>
                <w:sz w:val="20"/>
                <w:szCs w:val="20"/>
                <w:lang w:val="es-PR"/>
              </w:rPr>
            </w:pPr>
            <w:r w:rsidRPr="00326237">
              <w:rPr>
                <w:rFonts w:ascii="Arial" w:hAnsi="Arial" w:cs="Arial"/>
                <w:sz w:val="20"/>
                <w:szCs w:val="20"/>
                <w:lang w:val="es-PR"/>
              </w:rPr>
              <w:lastRenderedPageBreak/>
              <w:t xml:space="preserve">escribe rutinariamente atendiendo las normas de gramática y ortografía para realizar una variedad de tareas o propósitos.  </w:t>
            </w:r>
          </w:p>
          <w:p w:rsidR="00652951" w:rsidRPr="00326237" w:rsidRDefault="00652951" w:rsidP="00652951">
            <w:pPr>
              <w:pStyle w:val="ListParagraph"/>
              <w:numPr>
                <w:ilvl w:val="0"/>
                <w:numId w:val="30"/>
              </w:numPr>
              <w:rPr>
                <w:rFonts w:ascii="Arial" w:hAnsi="Arial" w:cs="Arial"/>
                <w:sz w:val="20"/>
                <w:szCs w:val="20"/>
                <w:lang w:val="es-PR"/>
              </w:rPr>
            </w:pPr>
            <w:r w:rsidRPr="00326237">
              <w:rPr>
                <w:rFonts w:ascii="Arial" w:hAnsi="Arial" w:cs="Arial"/>
                <w:sz w:val="20"/>
                <w:szCs w:val="20"/>
                <w:lang w:val="es-PR"/>
              </w:rPr>
              <w:t xml:space="preserve">organiza e integra información variada al escribir. </w:t>
            </w:r>
          </w:p>
          <w:p w:rsidR="00652951" w:rsidRPr="00326237" w:rsidRDefault="00652951" w:rsidP="00652951">
            <w:pPr>
              <w:pStyle w:val="ListParagraph"/>
              <w:numPr>
                <w:ilvl w:val="0"/>
                <w:numId w:val="30"/>
              </w:numPr>
              <w:rPr>
                <w:rFonts w:ascii="Arial" w:hAnsi="Arial" w:cs="Arial"/>
                <w:sz w:val="20"/>
                <w:szCs w:val="20"/>
                <w:lang w:val="es-PR"/>
              </w:rPr>
            </w:pPr>
            <w:r w:rsidRPr="00326237">
              <w:rPr>
                <w:rFonts w:ascii="Arial" w:hAnsi="Arial" w:cs="Arial"/>
                <w:sz w:val="20"/>
                <w:szCs w:val="20"/>
                <w:lang w:val="es-PR"/>
              </w:rPr>
              <w:t>establece y mantiene un estilo formal al escribir.</w:t>
            </w:r>
          </w:p>
          <w:p w:rsidR="00652951" w:rsidRPr="00326237" w:rsidRDefault="00652951" w:rsidP="00652951">
            <w:pPr>
              <w:pStyle w:val="ListParagraph"/>
              <w:numPr>
                <w:ilvl w:val="0"/>
                <w:numId w:val="30"/>
              </w:numPr>
              <w:rPr>
                <w:rFonts w:ascii="Arial" w:hAnsi="Arial" w:cs="Arial"/>
                <w:sz w:val="20"/>
                <w:szCs w:val="20"/>
                <w:lang w:val="es-PR"/>
              </w:rPr>
            </w:pPr>
            <w:r w:rsidRPr="00326237">
              <w:rPr>
                <w:rFonts w:ascii="Arial" w:hAnsi="Arial" w:cs="Arial"/>
                <w:sz w:val="20"/>
                <w:szCs w:val="20"/>
                <w:lang w:val="es-PR"/>
              </w:rPr>
              <w:t xml:space="preserve">juzga y valida la importancia de trabajar la escritura como un proceso: </w:t>
            </w:r>
          </w:p>
          <w:p w:rsidR="00652951" w:rsidRPr="00326237" w:rsidRDefault="00652951" w:rsidP="00652951">
            <w:pPr>
              <w:numPr>
                <w:ilvl w:val="1"/>
                <w:numId w:val="30"/>
              </w:numPr>
              <w:spacing w:after="0" w:line="256" w:lineRule="auto"/>
              <w:rPr>
                <w:rFonts w:ascii="Arial" w:hAnsi="Arial" w:cs="Arial"/>
                <w:sz w:val="20"/>
                <w:szCs w:val="20"/>
              </w:rPr>
            </w:pPr>
            <w:r w:rsidRPr="00326237">
              <w:rPr>
                <w:rFonts w:ascii="Arial" w:hAnsi="Arial" w:cs="Arial"/>
                <w:sz w:val="20"/>
                <w:szCs w:val="20"/>
              </w:rPr>
              <w:t xml:space="preserve">planificación, </w:t>
            </w:r>
          </w:p>
          <w:p w:rsidR="00652951" w:rsidRPr="00326237" w:rsidRDefault="00652951" w:rsidP="00652951">
            <w:pPr>
              <w:numPr>
                <w:ilvl w:val="1"/>
                <w:numId w:val="30"/>
              </w:numPr>
              <w:spacing w:after="0" w:line="256" w:lineRule="auto"/>
              <w:rPr>
                <w:rFonts w:ascii="Arial" w:hAnsi="Arial" w:cs="Arial"/>
                <w:sz w:val="20"/>
                <w:szCs w:val="20"/>
              </w:rPr>
            </w:pPr>
            <w:proofErr w:type="spellStart"/>
            <w:r w:rsidRPr="00326237">
              <w:rPr>
                <w:rFonts w:ascii="Arial" w:hAnsi="Arial" w:cs="Arial"/>
                <w:sz w:val="20"/>
                <w:szCs w:val="20"/>
              </w:rPr>
              <w:t>textualización</w:t>
            </w:r>
            <w:proofErr w:type="spellEnd"/>
            <w:r w:rsidRPr="00326237">
              <w:rPr>
                <w:rFonts w:ascii="Arial" w:hAnsi="Arial" w:cs="Arial"/>
                <w:sz w:val="20"/>
                <w:szCs w:val="20"/>
              </w:rPr>
              <w:t xml:space="preserve"> y</w:t>
            </w:r>
          </w:p>
          <w:p w:rsidR="00652951" w:rsidRPr="00326237" w:rsidRDefault="00652951" w:rsidP="00652951">
            <w:pPr>
              <w:numPr>
                <w:ilvl w:val="1"/>
                <w:numId w:val="30"/>
              </w:numPr>
              <w:spacing w:after="0" w:line="256" w:lineRule="auto"/>
              <w:rPr>
                <w:rFonts w:ascii="Arial" w:hAnsi="Arial" w:cs="Arial"/>
                <w:sz w:val="20"/>
                <w:szCs w:val="20"/>
              </w:rPr>
            </w:pPr>
            <w:r w:rsidRPr="00326237">
              <w:rPr>
                <w:rFonts w:ascii="Arial" w:hAnsi="Arial" w:cs="Arial"/>
                <w:sz w:val="20"/>
                <w:szCs w:val="20"/>
              </w:rPr>
              <w:t>edición</w:t>
            </w:r>
          </w:p>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1928066093"/>
                <w:placeholder>
                  <w:docPart w:val="BE581C8D17994EF38FD58E2983DDD7D5"/>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173007" w:rsidRPr="00326237">
                  <w:rPr>
                    <w:rFonts w:ascii="Arial" w:hAnsi="Arial" w:cs="Arial"/>
                    <w:sz w:val="20"/>
                    <w:szCs w:val="20"/>
                  </w:rPr>
                  <w:t xml:space="preserve">  Al terminar la clase, el estudiante</w:t>
                </w:r>
              </w:sdtContent>
            </w:sdt>
          </w:p>
          <w:p w:rsidR="00652951" w:rsidRPr="00326237" w:rsidRDefault="00652951" w:rsidP="00652951">
            <w:pPr>
              <w:pStyle w:val="ListParagraph"/>
              <w:numPr>
                <w:ilvl w:val="0"/>
                <w:numId w:val="37"/>
              </w:numPr>
              <w:rPr>
                <w:rFonts w:ascii="Arial" w:hAnsi="Arial" w:cs="Arial"/>
                <w:sz w:val="20"/>
                <w:szCs w:val="20"/>
                <w:lang w:val="es-PR"/>
              </w:rPr>
            </w:pPr>
            <w:r w:rsidRPr="00326237">
              <w:rPr>
                <w:rFonts w:ascii="Arial" w:hAnsi="Arial" w:cs="Arial"/>
                <w:sz w:val="20"/>
                <w:szCs w:val="20"/>
                <w:lang w:val="es-PR"/>
              </w:rPr>
              <w:lastRenderedPageBreak/>
              <w:t xml:space="preserve">escribe rutinariamente atendiendo las normas de gramática y ortografía para realizar una variedad de tareas o propósitos.  </w:t>
            </w:r>
          </w:p>
          <w:p w:rsidR="00652951" w:rsidRPr="00326237" w:rsidRDefault="00652951" w:rsidP="00652951">
            <w:pPr>
              <w:pStyle w:val="ListParagraph"/>
              <w:numPr>
                <w:ilvl w:val="0"/>
                <w:numId w:val="37"/>
              </w:numPr>
              <w:rPr>
                <w:rFonts w:ascii="Arial" w:hAnsi="Arial" w:cs="Arial"/>
                <w:sz w:val="20"/>
                <w:szCs w:val="20"/>
                <w:lang w:val="es-PR"/>
              </w:rPr>
            </w:pPr>
            <w:r w:rsidRPr="00326237">
              <w:rPr>
                <w:rFonts w:ascii="Arial" w:hAnsi="Arial" w:cs="Arial"/>
                <w:sz w:val="20"/>
                <w:szCs w:val="20"/>
                <w:lang w:val="es-PR"/>
              </w:rPr>
              <w:t xml:space="preserve">organiza e integra información variada al escribir. </w:t>
            </w:r>
          </w:p>
          <w:p w:rsidR="00652951" w:rsidRPr="00326237" w:rsidRDefault="00652951" w:rsidP="00652951">
            <w:pPr>
              <w:pStyle w:val="ListParagraph"/>
              <w:numPr>
                <w:ilvl w:val="0"/>
                <w:numId w:val="37"/>
              </w:numPr>
              <w:rPr>
                <w:rFonts w:ascii="Arial" w:hAnsi="Arial" w:cs="Arial"/>
                <w:sz w:val="20"/>
                <w:szCs w:val="20"/>
                <w:lang w:val="es-PR"/>
              </w:rPr>
            </w:pPr>
            <w:r w:rsidRPr="00326237">
              <w:rPr>
                <w:rFonts w:ascii="Arial" w:hAnsi="Arial" w:cs="Arial"/>
                <w:sz w:val="20"/>
                <w:szCs w:val="20"/>
                <w:lang w:val="es-PR"/>
              </w:rPr>
              <w:t>establece y mantiene un estilo formal al escribir.</w:t>
            </w:r>
          </w:p>
          <w:p w:rsidR="00652951" w:rsidRPr="00326237" w:rsidRDefault="00652951" w:rsidP="00652951">
            <w:pPr>
              <w:pStyle w:val="ListParagraph"/>
              <w:numPr>
                <w:ilvl w:val="0"/>
                <w:numId w:val="37"/>
              </w:numPr>
              <w:rPr>
                <w:rFonts w:ascii="Arial" w:hAnsi="Arial" w:cs="Arial"/>
                <w:sz w:val="20"/>
                <w:szCs w:val="20"/>
                <w:lang w:val="es-PR"/>
              </w:rPr>
            </w:pPr>
            <w:r w:rsidRPr="00326237">
              <w:rPr>
                <w:rFonts w:ascii="Arial" w:hAnsi="Arial" w:cs="Arial"/>
                <w:sz w:val="20"/>
                <w:szCs w:val="20"/>
                <w:lang w:val="es-PR"/>
              </w:rPr>
              <w:t xml:space="preserve">juzga y valida la importancia de trabajar la escritura como un proceso: </w:t>
            </w:r>
          </w:p>
          <w:p w:rsidR="00652951" w:rsidRPr="00326237" w:rsidRDefault="00652951" w:rsidP="00652951">
            <w:pPr>
              <w:numPr>
                <w:ilvl w:val="1"/>
                <w:numId w:val="37"/>
              </w:numPr>
              <w:spacing w:after="0" w:line="256" w:lineRule="auto"/>
              <w:rPr>
                <w:rFonts w:ascii="Arial" w:hAnsi="Arial" w:cs="Arial"/>
                <w:sz w:val="20"/>
                <w:szCs w:val="20"/>
              </w:rPr>
            </w:pPr>
            <w:r w:rsidRPr="00326237">
              <w:rPr>
                <w:rFonts w:ascii="Arial" w:hAnsi="Arial" w:cs="Arial"/>
                <w:sz w:val="20"/>
                <w:szCs w:val="20"/>
              </w:rPr>
              <w:t xml:space="preserve">planificación, </w:t>
            </w:r>
          </w:p>
          <w:p w:rsidR="00652951" w:rsidRPr="00326237" w:rsidRDefault="00652951" w:rsidP="00652951">
            <w:pPr>
              <w:numPr>
                <w:ilvl w:val="1"/>
                <w:numId w:val="37"/>
              </w:numPr>
              <w:spacing w:after="0" w:line="256" w:lineRule="auto"/>
              <w:rPr>
                <w:rFonts w:ascii="Arial" w:hAnsi="Arial" w:cs="Arial"/>
                <w:sz w:val="20"/>
                <w:szCs w:val="20"/>
              </w:rPr>
            </w:pPr>
            <w:proofErr w:type="spellStart"/>
            <w:r w:rsidRPr="00326237">
              <w:rPr>
                <w:rFonts w:ascii="Arial" w:hAnsi="Arial" w:cs="Arial"/>
                <w:sz w:val="20"/>
                <w:szCs w:val="20"/>
              </w:rPr>
              <w:t>textualización</w:t>
            </w:r>
            <w:proofErr w:type="spellEnd"/>
            <w:r w:rsidRPr="00326237">
              <w:rPr>
                <w:rFonts w:ascii="Arial" w:hAnsi="Arial" w:cs="Arial"/>
                <w:sz w:val="20"/>
                <w:szCs w:val="20"/>
              </w:rPr>
              <w:t xml:space="preserve"> y</w:t>
            </w:r>
          </w:p>
          <w:p w:rsidR="00652951" w:rsidRPr="00326237" w:rsidRDefault="00652951" w:rsidP="00652951">
            <w:pPr>
              <w:numPr>
                <w:ilvl w:val="1"/>
                <w:numId w:val="37"/>
              </w:numPr>
              <w:spacing w:after="0" w:line="256" w:lineRule="auto"/>
              <w:rPr>
                <w:rFonts w:ascii="Arial" w:hAnsi="Arial" w:cs="Arial"/>
                <w:sz w:val="20"/>
                <w:szCs w:val="20"/>
              </w:rPr>
            </w:pPr>
            <w:r w:rsidRPr="00326237">
              <w:rPr>
                <w:rFonts w:ascii="Arial" w:hAnsi="Arial" w:cs="Arial"/>
                <w:sz w:val="20"/>
                <w:szCs w:val="20"/>
              </w:rPr>
              <w:t>edición</w:t>
            </w:r>
          </w:p>
          <w:p w:rsidR="00851084" w:rsidRPr="00326237" w:rsidRDefault="00851084" w:rsidP="00851084">
            <w:pPr>
              <w:spacing w:after="0" w:line="240" w:lineRule="auto"/>
              <w:rPr>
                <w:rFonts w:ascii="Arial" w:hAnsi="Arial" w:cs="Arial"/>
                <w:sz w:val="20"/>
                <w:szCs w:val="20"/>
              </w:rPr>
            </w:pPr>
          </w:p>
        </w:tc>
        <w:tc>
          <w:tcPr>
            <w:tcW w:w="864"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845938139"/>
                <w:placeholder>
                  <w:docPart w:val="8F2682435BAD4A59B289D5CBC7B0ACFB"/>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173007" w:rsidRPr="00326237">
                  <w:rPr>
                    <w:rFonts w:ascii="Arial" w:hAnsi="Arial" w:cs="Arial"/>
                    <w:sz w:val="20"/>
                    <w:szCs w:val="20"/>
                  </w:rPr>
                  <w:t xml:space="preserve">  Al terminar la clase, el </w:t>
                </w:r>
                <w:r w:rsidR="00173007" w:rsidRPr="00326237">
                  <w:rPr>
                    <w:rFonts w:ascii="Arial" w:hAnsi="Arial" w:cs="Arial"/>
                    <w:sz w:val="20"/>
                    <w:szCs w:val="20"/>
                  </w:rPr>
                  <w:lastRenderedPageBreak/>
                  <w:t>estudiante</w:t>
                </w:r>
              </w:sdtContent>
            </w:sdt>
          </w:p>
          <w:p w:rsidR="00652951" w:rsidRPr="00326237" w:rsidRDefault="00652951" w:rsidP="00652951">
            <w:pPr>
              <w:pStyle w:val="ListParagraph"/>
              <w:numPr>
                <w:ilvl w:val="0"/>
                <w:numId w:val="38"/>
              </w:numPr>
              <w:rPr>
                <w:rFonts w:ascii="Arial" w:hAnsi="Arial" w:cs="Arial"/>
                <w:sz w:val="20"/>
                <w:szCs w:val="20"/>
                <w:lang w:val="es-PR"/>
              </w:rPr>
            </w:pPr>
            <w:r w:rsidRPr="00326237">
              <w:rPr>
                <w:rFonts w:ascii="Arial" w:hAnsi="Arial" w:cs="Arial"/>
                <w:sz w:val="20"/>
                <w:szCs w:val="20"/>
                <w:lang w:val="es-PR"/>
              </w:rPr>
              <w:t xml:space="preserve">escribe rutinariamente atendiendo las normas de gramática y ortografía para realizar una variedad de tareas o propósitos.  </w:t>
            </w:r>
          </w:p>
          <w:p w:rsidR="00652951" w:rsidRPr="00326237" w:rsidRDefault="00652951" w:rsidP="00652951">
            <w:pPr>
              <w:pStyle w:val="ListParagraph"/>
              <w:numPr>
                <w:ilvl w:val="0"/>
                <w:numId w:val="38"/>
              </w:numPr>
              <w:rPr>
                <w:rFonts w:ascii="Arial" w:hAnsi="Arial" w:cs="Arial"/>
                <w:sz w:val="20"/>
                <w:szCs w:val="20"/>
                <w:lang w:val="es-PR"/>
              </w:rPr>
            </w:pPr>
            <w:r w:rsidRPr="00326237">
              <w:rPr>
                <w:rFonts w:ascii="Arial" w:hAnsi="Arial" w:cs="Arial"/>
                <w:sz w:val="20"/>
                <w:szCs w:val="20"/>
                <w:lang w:val="es-PR"/>
              </w:rPr>
              <w:t xml:space="preserve">organiza e integra información variada al escribir. </w:t>
            </w:r>
          </w:p>
          <w:p w:rsidR="00652951" w:rsidRPr="00326237" w:rsidRDefault="00652951" w:rsidP="00652951">
            <w:pPr>
              <w:pStyle w:val="ListParagraph"/>
              <w:numPr>
                <w:ilvl w:val="0"/>
                <w:numId w:val="38"/>
              </w:numPr>
              <w:rPr>
                <w:rFonts w:ascii="Arial" w:hAnsi="Arial" w:cs="Arial"/>
                <w:sz w:val="20"/>
                <w:szCs w:val="20"/>
                <w:lang w:val="es-PR"/>
              </w:rPr>
            </w:pPr>
            <w:r w:rsidRPr="00326237">
              <w:rPr>
                <w:rFonts w:ascii="Arial" w:hAnsi="Arial" w:cs="Arial"/>
                <w:sz w:val="20"/>
                <w:szCs w:val="20"/>
                <w:lang w:val="es-PR"/>
              </w:rPr>
              <w:t>establece y mantiene un estilo formal al escribir.</w:t>
            </w:r>
          </w:p>
          <w:p w:rsidR="00652951" w:rsidRPr="00326237" w:rsidRDefault="00652951" w:rsidP="00652951">
            <w:pPr>
              <w:pStyle w:val="ListParagraph"/>
              <w:numPr>
                <w:ilvl w:val="0"/>
                <w:numId w:val="38"/>
              </w:numPr>
              <w:rPr>
                <w:rFonts w:ascii="Arial" w:hAnsi="Arial" w:cs="Arial"/>
                <w:sz w:val="20"/>
                <w:szCs w:val="20"/>
                <w:lang w:val="es-PR"/>
              </w:rPr>
            </w:pPr>
            <w:r w:rsidRPr="00326237">
              <w:rPr>
                <w:rFonts w:ascii="Arial" w:hAnsi="Arial" w:cs="Arial"/>
                <w:sz w:val="20"/>
                <w:szCs w:val="20"/>
                <w:lang w:val="es-PR"/>
              </w:rPr>
              <w:t xml:space="preserve">juzga y valida la importancia de trabajar la escritura como un proceso: </w:t>
            </w:r>
          </w:p>
          <w:p w:rsidR="00652951" w:rsidRPr="00326237" w:rsidRDefault="00652951" w:rsidP="00652951">
            <w:pPr>
              <w:numPr>
                <w:ilvl w:val="1"/>
                <w:numId w:val="30"/>
              </w:numPr>
              <w:spacing w:after="0" w:line="256" w:lineRule="auto"/>
              <w:rPr>
                <w:rFonts w:ascii="Arial" w:hAnsi="Arial" w:cs="Arial"/>
                <w:sz w:val="20"/>
                <w:szCs w:val="20"/>
              </w:rPr>
            </w:pPr>
            <w:r w:rsidRPr="00326237">
              <w:rPr>
                <w:rFonts w:ascii="Arial" w:hAnsi="Arial" w:cs="Arial"/>
                <w:sz w:val="20"/>
                <w:szCs w:val="20"/>
              </w:rPr>
              <w:t xml:space="preserve">planificación, </w:t>
            </w:r>
          </w:p>
          <w:p w:rsidR="00652951" w:rsidRPr="00326237" w:rsidRDefault="00652951" w:rsidP="00652951">
            <w:pPr>
              <w:numPr>
                <w:ilvl w:val="1"/>
                <w:numId w:val="30"/>
              </w:numPr>
              <w:spacing w:after="0" w:line="256" w:lineRule="auto"/>
              <w:rPr>
                <w:rFonts w:ascii="Arial" w:hAnsi="Arial" w:cs="Arial"/>
                <w:sz w:val="20"/>
                <w:szCs w:val="20"/>
              </w:rPr>
            </w:pPr>
            <w:proofErr w:type="spellStart"/>
            <w:r w:rsidRPr="00326237">
              <w:rPr>
                <w:rFonts w:ascii="Arial" w:hAnsi="Arial" w:cs="Arial"/>
                <w:sz w:val="20"/>
                <w:szCs w:val="20"/>
              </w:rPr>
              <w:t>textualización</w:t>
            </w:r>
            <w:proofErr w:type="spellEnd"/>
            <w:r w:rsidRPr="00326237">
              <w:rPr>
                <w:rFonts w:ascii="Arial" w:hAnsi="Arial" w:cs="Arial"/>
                <w:sz w:val="20"/>
                <w:szCs w:val="20"/>
              </w:rPr>
              <w:t xml:space="preserve"> y</w:t>
            </w:r>
          </w:p>
          <w:p w:rsidR="00652951" w:rsidRPr="00326237" w:rsidRDefault="00652951" w:rsidP="00652951">
            <w:pPr>
              <w:numPr>
                <w:ilvl w:val="1"/>
                <w:numId w:val="30"/>
              </w:numPr>
              <w:spacing w:after="0" w:line="256" w:lineRule="auto"/>
              <w:rPr>
                <w:rFonts w:ascii="Arial" w:hAnsi="Arial" w:cs="Arial"/>
                <w:sz w:val="20"/>
                <w:szCs w:val="20"/>
              </w:rPr>
            </w:pPr>
            <w:r w:rsidRPr="00326237">
              <w:rPr>
                <w:rFonts w:ascii="Arial" w:hAnsi="Arial" w:cs="Arial"/>
                <w:sz w:val="20"/>
                <w:szCs w:val="20"/>
              </w:rPr>
              <w:t>edición</w:t>
            </w:r>
          </w:p>
          <w:p w:rsidR="00851084" w:rsidRPr="00326237" w:rsidRDefault="00851084" w:rsidP="00851084">
            <w:pPr>
              <w:spacing w:after="0" w:line="240" w:lineRule="auto"/>
              <w:rPr>
                <w:rFonts w:ascii="Arial" w:hAnsi="Arial" w:cs="Arial"/>
                <w:sz w:val="20"/>
                <w:szCs w:val="20"/>
              </w:rPr>
            </w:pPr>
          </w:p>
        </w:tc>
        <w:tc>
          <w:tcPr>
            <w:tcW w:w="866" w:type="pct"/>
          </w:tcPr>
          <w:p w:rsidR="00851084" w:rsidRPr="00326237" w:rsidRDefault="00326237" w:rsidP="00851084">
            <w:pPr>
              <w:rPr>
                <w:rFonts w:ascii="Arial" w:hAnsi="Arial" w:cs="Arial"/>
                <w:sz w:val="20"/>
                <w:szCs w:val="20"/>
              </w:rPr>
            </w:pPr>
            <w:sdt>
              <w:sdtPr>
                <w:rPr>
                  <w:rFonts w:ascii="Arial" w:hAnsi="Arial" w:cs="Arial"/>
                  <w:sz w:val="20"/>
                  <w:szCs w:val="20"/>
                </w:rPr>
                <w:alias w:val="Situaciones Objetivos específicos"/>
                <w:tag w:val="Objetivos específicos"/>
                <w:id w:val="-2037582762"/>
                <w:placeholder>
                  <w:docPart w:val="96DD0FD9ECD14C05AFC71E5FA9D5AB59"/>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Content>
                <w:r w:rsidR="00173007" w:rsidRPr="00326237">
                  <w:rPr>
                    <w:rFonts w:ascii="Arial" w:hAnsi="Arial" w:cs="Arial"/>
                    <w:sz w:val="20"/>
                    <w:szCs w:val="20"/>
                  </w:rPr>
                  <w:t xml:space="preserve">  Al terminar la clase, el estudiante</w:t>
                </w:r>
              </w:sdtContent>
            </w:sdt>
          </w:p>
          <w:p w:rsidR="00652951" w:rsidRPr="00326237" w:rsidRDefault="00652951" w:rsidP="00652951">
            <w:pPr>
              <w:pStyle w:val="ListParagraph"/>
              <w:numPr>
                <w:ilvl w:val="0"/>
                <w:numId w:val="39"/>
              </w:numPr>
              <w:rPr>
                <w:rFonts w:ascii="Arial" w:hAnsi="Arial" w:cs="Arial"/>
                <w:sz w:val="20"/>
                <w:szCs w:val="20"/>
                <w:lang w:val="es-PR"/>
              </w:rPr>
            </w:pPr>
            <w:r w:rsidRPr="00326237">
              <w:rPr>
                <w:rFonts w:ascii="Arial" w:hAnsi="Arial" w:cs="Arial"/>
                <w:sz w:val="20"/>
                <w:szCs w:val="20"/>
                <w:lang w:val="es-PR"/>
              </w:rPr>
              <w:lastRenderedPageBreak/>
              <w:t xml:space="preserve">escribe rutinariamente atendiendo las normas de gramática y ortografía para realizar una variedad de tareas o propósitos.  </w:t>
            </w:r>
          </w:p>
          <w:p w:rsidR="00652951" w:rsidRPr="00326237" w:rsidRDefault="00652951" w:rsidP="00652951">
            <w:pPr>
              <w:pStyle w:val="ListParagraph"/>
              <w:numPr>
                <w:ilvl w:val="0"/>
                <w:numId w:val="39"/>
              </w:numPr>
              <w:rPr>
                <w:rFonts w:ascii="Arial" w:hAnsi="Arial" w:cs="Arial"/>
                <w:sz w:val="20"/>
                <w:szCs w:val="20"/>
                <w:lang w:val="es-PR"/>
              </w:rPr>
            </w:pPr>
            <w:r w:rsidRPr="00326237">
              <w:rPr>
                <w:rFonts w:ascii="Arial" w:hAnsi="Arial" w:cs="Arial"/>
                <w:sz w:val="20"/>
                <w:szCs w:val="20"/>
                <w:lang w:val="es-PR"/>
              </w:rPr>
              <w:t xml:space="preserve">organiza e integra información variada al escribir. </w:t>
            </w:r>
          </w:p>
          <w:p w:rsidR="00652951" w:rsidRPr="00326237" w:rsidRDefault="00652951" w:rsidP="00652951">
            <w:pPr>
              <w:pStyle w:val="ListParagraph"/>
              <w:numPr>
                <w:ilvl w:val="0"/>
                <w:numId w:val="39"/>
              </w:numPr>
              <w:rPr>
                <w:rFonts w:ascii="Arial" w:hAnsi="Arial" w:cs="Arial"/>
                <w:sz w:val="20"/>
                <w:szCs w:val="20"/>
                <w:lang w:val="es-PR"/>
              </w:rPr>
            </w:pPr>
            <w:r w:rsidRPr="00326237">
              <w:rPr>
                <w:rFonts w:ascii="Arial" w:hAnsi="Arial" w:cs="Arial"/>
                <w:sz w:val="20"/>
                <w:szCs w:val="20"/>
                <w:lang w:val="es-PR"/>
              </w:rPr>
              <w:t>establece y mantiene un estilo formal al escribir.</w:t>
            </w:r>
          </w:p>
          <w:p w:rsidR="00652951" w:rsidRPr="00326237" w:rsidRDefault="00652951" w:rsidP="00652951">
            <w:pPr>
              <w:pStyle w:val="ListParagraph"/>
              <w:numPr>
                <w:ilvl w:val="0"/>
                <w:numId w:val="39"/>
              </w:numPr>
              <w:rPr>
                <w:rFonts w:ascii="Arial" w:hAnsi="Arial" w:cs="Arial"/>
                <w:sz w:val="20"/>
                <w:szCs w:val="20"/>
                <w:lang w:val="es-PR"/>
              </w:rPr>
            </w:pPr>
            <w:r w:rsidRPr="00326237">
              <w:rPr>
                <w:rFonts w:ascii="Arial" w:hAnsi="Arial" w:cs="Arial"/>
                <w:sz w:val="20"/>
                <w:szCs w:val="20"/>
                <w:lang w:val="es-PR"/>
              </w:rPr>
              <w:t xml:space="preserve">juzga y valida la importancia de trabajar la escritura como un proceso: </w:t>
            </w:r>
          </w:p>
          <w:p w:rsidR="00652951" w:rsidRPr="00326237" w:rsidRDefault="00652951" w:rsidP="00652951">
            <w:pPr>
              <w:numPr>
                <w:ilvl w:val="1"/>
                <w:numId w:val="39"/>
              </w:numPr>
              <w:spacing w:after="0" w:line="256" w:lineRule="auto"/>
              <w:rPr>
                <w:rFonts w:ascii="Arial" w:hAnsi="Arial" w:cs="Arial"/>
                <w:sz w:val="20"/>
                <w:szCs w:val="20"/>
              </w:rPr>
            </w:pPr>
            <w:r w:rsidRPr="00326237">
              <w:rPr>
                <w:rFonts w:ascii="Arial" w:hAnsi="Arial" w:cs="Arial"/>
                <w:sz w:val="20"/>
                <w:szCs w:val="20"/>
              </w:rPr>
              <w:t xml:space="preserve">planificación, </w:t>
            </w:r>
          </w:p>
          <w:p w:rsidR="00652951" w:rsidRPr="00326237" w:rsidRDefault="00652951" w:rsidP="00652951">
            <w:pPr>
              <w:numPr>
                <w:ilvl w:val="1"/>
                <w:numId w:val="39"/>
              </w:numPr>
              <w:spacing w:after="0" w:line="256" w:lineRule="auto"/>
              <w:rPr>
                <w:rFonts w:ascii="Arial" w:hAnsi="Arial" w:cs="Arial"/>
                <w:sz w:val="20"/>
                <w:szCs w:val="20"/>
              </w:rPr>
            </w:pPr>
            <w:proofErr w:type="spellStart"/>
            <w:r w:rsidRPr="00326237">
              <w:rPr>
                <w:rFonts w:ascii="Arial" w:hAnsi="Arial" w:cs="Arial"/>
                <w:sz w:val="20"/>
                <w:szCs w:val="20"/>
              </w:rPr>
              <w:t>textualización</w:t>
            </w:r>
            <w:proofErr w:type="spellEnd"/>
            <w:r w:rsidRPr="00326237">
              <w:rPr>
                <w:rFonts w:ascii="Arial" w:hAnsi="Arial" w:cs="Arial"/>
                <w:sz w:val="20"/>
                <w:szCs w:val="20"/>
              </w:rPr>
              <w:t xml:space="preserve"> y</w:t>
            </w:r>
          </w:p>
          <w:p w:rsidR="00652951" w:rsidRPr="00326237" w:rsidRDefault="00652951" w:rsidP="00652951">
            <w:pPr>
              <w:numPr>
                <w:ilvl w:val="1"/>
                <w:numId w:val="39"/>
              </w:numPr>
              <w:spacing w:after="0" w:line="256" w:lineRule="auto"/>
              <w:rPr>
                <w:rFonts w:ascii="Arial" w:hAnsi="Arial" w:cs="Arial"/>
                <w:sz w:val="20"/>
                <w:szCs w:val="20"/>
              </w:rPr>
            </w:pPr>
            <w:r w:rsidRPr="00326237">
              <w:rPr>
                <w:rFonts w:ascii="Arial" w:hAnsi="Arial" w:cs="Arial"/>
                <w:sz w:val="20"/>
                <w:szCs w:val="20"/>
              </w:rPr>
              <w:t>edición</w:t>
            </w:r>
          </w:p>
          <w:p w:rsidR="00851084" w:rsidRPr="00326237" w:rsidRDefault="00851084" w:rsidP="00851084">
            <w:pPr>
              <w:spacing w:after="0" w:line="240" w:lineRule="auto"/>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Actividad de Inicio</w:t>
            </w:r>
          </w:p>
        </w:tc>
        <w:tc>
          <w:tcPr>
            <w:tcW w:w="866" w:type="pct"/>
          </w:tcPr>
          <w:sdt>
            <w:sdtPr>
              <w:rPr>
                <w:rFonts w:ascii="Arial" w:hAnsi="Arial" w:cs="Arial"/>
                <w:sz w:val="20"/>
                <w:szCs w:val="20"/>
              </w:rPr>
              <w:id w:val="-226916793"/>
              <w:placeholder>
                <w:docPart w:val="C5EFA3909B0043899336C90F89E41A7C"/>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Content>
              <w:p w:rsidR="00851084" w:rsidRPr="00326237" w:rsidRDefault="00A47DB0" w:rsidP="00851084">
                <w:pPr>
                  <w:rPr>
                    <w:rFonts w:ascii="Arial" w:hAnsi="Arial" w:cs="Arial"/>
                    <w:sz w:val="20"/>
                    <w:szCs w:val="20"/>
                  </w:rPr>
                </w:pPr>
                <w:r w:rsidRPr="00326237">
                  <w:rPr>
                    <w:rFonts w:ascii="Arial" w:hAnsi="Arial" w:cs="Arial"/>
                    <w:sz w:val="20"/>
                    <w:szCs w:val="20"/>
                  </w:rPr>
                  <w:t>Presentación del tema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851084" w:rsidRPr="00326237" w:rsidRDefault="00A47DB0" w:rsidP="00A470E1">
            <w:pPr>
              <w:numPr>
                <w:ilvl w:val="0"/>
                <w:numId w:val="2"/>
              </w:numPr>
              <w:spacing w:after="0" w:line="240" w:lineRule="auto"/>
              <w:textAlignment w:val="center"/>
              <w:rPr>
                <w:rFonts w:ascii="Arial" w:eastAsia="Times New Roman" w:hAnsi="Arial" w:cs="Arial"/>
                <w:sz w:val="20"/>
                <w:szCs w:val="20"/>
                <w:lang w:eastAsia="es-PR"/>
              </w:rPr>
            </w:pPr>
            <w:r w:rsidRPr="00326237">
              <w:rPr>
                <w:rFonts w:ascii="Arial" w:eastAsia="Times New Roman" w:hAnsi="Arial" w:cs="Arial"/>
                <w:sz w:val="20"/>
                <w:szCs w:val="20"/>
                <w:lang w:eastAsia="es-PR"/>
              </w:rPr>
              <w:t xml:space="preserve">El maestro leerá y modelará la lectura de diversos poemas y métodos de redacción de poemas (acróstico, sonetos, haikus y otros). </w:t>
            </w:r>
          </w:p>
        </w:tc>
        <w:tc>
          <w:tcPr>
            <w:tcW w:w="962" w:type="pct"/>
          </w:tcPr>
          <w:sdt>
            <w:sdtPr>
              <w:rPr>
                <w:rFonts w:ascii="Arial" w:hAnsi="Arial" w:cs="Arial"/>
                <w:sz w:val="20"/>
                <w:szCs w:val="20"/>
              </w:rPr>
              <w:id w:val="-1117514139"/>
              <w:placeholder>
                <w:docPart w:val="C4BCEEB1884446409888138A58A3018E"/>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ónes de la tarea" w:value="Impartir instrucciónes de la tarea"/>
              </w:dropDownList>
            </w:sdtPr>
            <w:sdtContent>
              <w:p w:rsidR="00851084" w:rsidRPr="00326237" w:rsidRDefault="000A5CA9" w:rsidP="00851084">
                <w:pPr>
                  <w:rPr>
                    <w:rFonts w:ascii="Arial" w:hAnsi="Arial" w:cs="Arial"/>
                    <w:sz w:val="20"/>
                    <w:szCs w:val="20"/>
                  </w:rPr>
                </w:pPr>
                <w:r w:rsidRPr="00326237">
                  <w:rPr>
                    <w:rFonts w:ascii="Arial" w:hAnsi="Arial" w:cs="Arial"/>
                    <w:sz w:val="20"/>
                    <w:szCs w:val="20"/>
                  </w:rPr>
                  <w:t>Impartir instrucciónes de la tarea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0A5CA9" w:rsidRPr="00326237" w:rsidRDefault="000A5CA9"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El maestro presentará una lista de temas para que los estudiantes escojan el tema para modelar la creación de un Haiku o soneto. </w:t>
            </w:r>
          </w:p>
          <w:p w:rsidR="000A5CA9" w:rsidRPr="00326237" w:rsidRDefault="000A5CA9"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En el Haiku, el maestro debe hacer énfasis en la métrica y el sentido. Recuerde que los haikus se escriben, según la tradición, en tres versos de 5, 7 y 5 sílabas, sin rima. </w:t>
            </w:r>
          </w:p>
          <w:p w:rsidR="000A5CA9" w:rsidRPr="00326237" w:rsidRDefault="000A5CA9"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Suelen hacer referencia a escenas de la naturaleza o de la vida cotidiana.</w:t>
            </w:r>
          </w:p>
          <w:p w:rsidR="00851084" w:rsidRPr="00326237" w:rsidRDefault="000A5CA9"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En el soneto, debe velar porque se cumpla con la estructura del </w:t>
            </w:r>
            <w:r w:rsidRPr="00326237">
              <w:rPr>
                <w:rFonts w:ascii="Arial" w:hAnsi="Arial" w:cs="Arial"/>
                <w:sz w:val="20"/>
                <w:szCs w:val="20"/>
                <w:lang w:val="es-PR"/>
              </w:rPr>
              <w:lastRenderedPageBreak/>
              <w:t xml:space="preserve">soneto. </w:t>
            </w:r>
          </w:p>
        </w:tc>
        <w:tc>
          <w:tcPr>
            <w:tcW w:w="867" w:type="pct"/>
          </w:tcPr>
          <w:sdt>
            <w:sdtPr>
              <w:rPr>
                <w:rFonts w:ascii="Arial" w:hAnsi="Arial" w:cs="Arial"/>
                <w:sz w:val="20"/>
                <w:szCs w:val="20"/>
              </w:rPr>
              <w:id w:val="1821002330"/>
              <w:placeholder>
                <w:docPart w:val="50BBFD300F444590B9AEE45A53F5E4CE"/>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las instrucciones para la tarea de desempeño" w:value="Impartir las instrucciones para la tarea de desempeño"/>
              </w:dropDownList>
            </w:sdtPr>
            <w:sdtContent>
              <w:p w:rsidR="00851084" w:rsidRPr="00326237" w:rsidRDefault="00141FEC" w:rsidP="00851084">
                <w:pPr>
                  <w:rPr>
                    <w:rFonts w:ascii="Arial" w:hAnsi="Arial" w:cs="Arial"/>
                    <w:sz w:val="20"/>
                    <w:szCs w:val="20"/>
                  </w:rPr>
                </w:pPr>
                <w:r w:rsidRPr="00326237">
                  <w:rPr>
                    <w:rFonts w:ascii="Arial" w:hAnsi="Arial" w:cs="Arial"/>
                    <w:sz w:val="20"/>
                    <w:szCs w:val="20"/>
                  </w:rPr>
                  <w:t>Impartir las instrucciones para la tarea de desempeño</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141FEC" w:rsidRPr="00326237" w:rsidRDefault="00141FEC" w:rsidP="00141FEC">
            <w:pPr>
              <w:spacing w:after="0"/>
              <w:rPr>
                <w:rFonts w:ascii="Arial" w:hAnsi="Arial" w:cs="Arial"/>
                <w:sz w:val="20"/>
                <w:szCs w:val="20"/>
              </w:rPr>
            </w:pPr>
            <w:r w:rsidRPr="00326237">
              <w:rPr>
                <w:rFonts w:ascii="Arial" w:hAnsi="Arial" w:cs="Arial"/>
                <w:sz w:val="20"/>
                <w:szCs w:val="20"/>
              </w:rPr>
              <w:t>TAREA DE DESEMPEÑO</w:t>
            </w:r>
            <w:r w:rsidRPr="00326237">
              <w:rPr>
                <w:rFonts w:ascii="Arial" w:hAnsi="Arial" w:cs="Arial"/>
                <w:i/>
                <w:sz w:val="20"/>
                <w:szCs w:val="20"/>
              </w:rPr>
              <w:t>: MI INSPIRACIÓN POÉTICA</w:t>
            </w:r>
            <w:r w:rsidRPr="00326237">
              <w:rPr>
                <w:rFonts w:ascii="Arial" w:hAnsi="Arial" w:cs="Arial"/>
                <w:sz w:val="20"/>
                <w:szCs w:val="20"/>
              </w:rPr>
              <w:t xml:space="preserve"> </w:t>
            </w:r>
          </w:p>
          <w:p w:rsidR="00141FEC" w:rsidRPr="00326237" w:rsidRDefault="00141FEC" w:rsidP="00A470E1">
            <w:pPr>
              <w:pStyle w:val="NormalWeb"/>
              <w:numPr>
                <w:ilvl w:val="0"/>
                <w:numId w:val="2"/>
              </w:numPr>
              <w:spacing w:before="0" w:beforeAutospacing="0" w:after="0" w:afterAutospacing="0"/>
              <w:rPr>
                <w:rFonts w:ascii="Arial" w:hAnsi="Arial" w:cs="Arial"/>
                <w:sz w:val="20"/>
                <w:szCs w:val="20"/>
              </w:rPr>
            </w:pPr>
            <w:r w:rsidRPr="00326237">
              <w:rPr>
                <w:rFonts w:ascii="Arial" w:hAnsi="Arial" w:cs="Arial"/>
                <w:sz w:val="20"/>
                <w:szCs w:val="20"/>
              </w:rPr>
              <w:t xml:space="preserve">La siguiente tarea de desempeño tiene como objetivo que el estudiante prepare su propio poema y los declame. </w:t>
            </w:r>
          </w:p>
          <w:p w:rsidR="00851084" w:rsidRPr="00326237" w:rsidRDefault="00141FEC" w:rsidP="00A470E1">
            <w:pPr>
              <w:pStyle w:val="NormalWeb"/>
              <w:numPr>
                <w:ilvl w:val="0"/>
                <w:numId w:val="2"/>
              </w:numPr>
              <w:spacing w:before="0" w:beforeAutospacing="0" w:after="0" w:afterAutospacing="0"/>
              <w:rPr>
                <w:rFonts w:ascii="Arial" w:hAnsi="Arial" w:cs="Arial"/>
                <w:sz w:val="20"/>
                <w:szCs w:val="20"/>
              </w:rPr>
            </w:pPr>
            <w:r w:rsidRPr="00326237">
              <w:rPr>
                <w:rFonts w:ascii="Arial" w:hAnsi="Arial" w:cs="Arial"/>
                <w:sz w:val="20"/>
                <w:szCs w:val="20"/>
              </w:rPr>
              <w:t>Ver las instrucciones completas en el Mapa Curricular, página 11.</w:t>
            </w:r>
          </w:p>
        </w:tc>
        <w:tc>
          <w:tcPr>
            <w:tcW w:w="864" w:type="pct"/>
          </w:tcPr>
          <w:sdt>
            <w:sdtPr>
              <w:rPr>
                <w:rFonts w:ascii="Arial" w:hAnsi="Arial" w:cs="Arial"/>
                <w:sz w:val="20"/>
                <w:szCs w:val="20"/>
              </w:rPr>
              <w:id w:val="-1338531855"/>
              <w:placeholder>
                <w:docPart w:val="DCF9302E08754B8590D3BD6E2419C08D"/>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Repasar las instrucciones para la terea" w:value="Repasar las instrucciones para la terea"/>
              </w:dropDownList>
            </w:sdtPr>
            <w:sdtContent>
              <w:p w:rsidR="00851084" w:rsidRPr="00326237" w:rsidRDefault="00141FEC" w:rsidP="00851084">
                <w:pPr>
                  <w:rPr>
                    <w:rFonts w:ascii="Arial" w:hAnsi="Arial" w:cs="Arial"/>
                    <w:sz w:val="20"/>
                    <w:szCs w:val="20"/>
                  </w:rPr>
                </w:pPr>
                <w:r w:rsidRPr="00326237">
                  <w:rPr>
                    <w:rFonts w:ascii="Arial" w:hAnsi="Arial" w:cs="Arial"/>
                    <w:sz w:val="20"/>
                    <w:szCs w:val="20"/>
                  </w:rPr>
                  <w:t>Repasar las instrucciones para la terea</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141FEC" w:rsidRPr="00326237" w:rsidRDefault="00141FEC" w:rsidP="00141FEC">
            <w:pPr>
              <w:spacing w:after="0"/>
              <w:rPr>
                <w:rFonts w:ascii="Arial" w:hAnsi="Arial" w:cs="Arial"/>
                <w:sz w:val="20"/>
                <w:szCs w:val="20"/>
              </w:rPr>
            </w:pPr>
            <w:r w:rsidRPr="00326237">
              <w:rPr>
                <w:rFonts w:ascii="Arial" w:hAnsi="Arial" w:cs="Arial"/>
                <w:sz w:val="20"/>
                <w:szCs w:val="20"/>
              </w:rPr>
              <w:t>TAREA DE DESEMPEÑO</w:t>
            </w:r>
            <w:r w:rsidRPr="00326237">
              <w:rPr>
                <w:rFonts w:ascii="Arial" w:hAnsi="Arial" w:cs="Arial"/>
                <w:i/>
                <w:sz w:val="20"/>
                <w:szCs w:val="20"/>
              </w:rPr>
              <w:t>: MI INSPIRACIÓN POÉTICA</w:t>
            </w:r>
            <w:r w:rsidRPr="00326237">
              <w:rPr>
                <w:rFonts w:ascii="Arial" w:hAnsi="Arial" w:cs="Arial"/>
                <w:sz w:val="20"/>
                <w:szCs w:val="20"/>
              </w:rPr>
              <w:t xml:space="preserve"> </w:t>
            </w:r>
          </w:p>
          <w:p w:rsidR="00141FEC" w:rsidRPr="00326237" w:rsidRDefault="00141FEC" w:rsidP="00A470E1">
            <w:pPr>
              <w:pStyle w:val="NormalWeb"/>
              <w:numPr>
                <w:ilvl w:val="0"/>
                <w:numId w:val="2"/>
              </w:numPr>
              <w:spacing w:before="0" w:beforeAutospacing="0" w:after="0" w:afterAutospacing="0"/>
              <w:rPr>
                <w:rFonts w:ascii="Arial" w:hAnsi="Arial" w:cs="Arial"/>
                <w:sz w:val="20"/>
                <w:szCs w:val="20"/>
              </w:rPr>
            </w:pPr>
            <w:r w:rsidRPr="00326237">
              <w:rPr>
                <w:rFonts w:ascii="Arial" w:hAnsi="Arial" w:cs="Arial"/>
                <w:sz w:val="20"/>
                <w:szCs w:val="20"/>
              </w:rPr>
              <w:t>La siguiente tarea de desempeño tiene como objetivo que el estudiante prepare su propio poema y lo declame.</w:t>
            </w:r>
          </w:p>
          <w:p w:rsidR="00141FEC" w:rsidRPr="00326237" w:rsidRDefault="00141FEC" w:rsidP="00A470E1">
            <w:pPr>
              <w:pStyle w:val="NormalWeb"/>
              <w:numPr>
                <w:ilvl w:val="0"/>
                <w:numId w:val="2"/>
              </w:numPr>
              <w:spacing w:before="0" w:beforeAutospacing="0" w:after="0" w:afterAutospacing="0"/>
              <w:rPr>
                <w:rFonts w:ascii="Arial" w:hAnsi="Arial" w:cs="Arial"/>
                <w:sz w:val="20"/>
                <w:szCs w:val="20"/>
              </w:rPr>
            </w:pPr>
            <w:r w:rsidRPr="00326237">
              <w:rPr>
                <w:rFonts w:ascii="Arial" w:hAnsi="Arial" w:cs="Arial"/>
                <w:sz w:val="20"/>
                <w:szCs w:val="20"/>
              </w:rPr>
              <w:t>Ver las instrucciones completas en el Mapa Curricular, página 11.</w:t>
            </w:r>
          </w:p>
          <w:p w:rsidR="00851084" w:rsidRPr="00326237" w:rsidRDefault="00851084" w:rsidP="00141FEC">
            <w:pPr>
              <w:spacing w:after="0"/>
              <w:ind w:left="360"/>
              <w:rPr>
                <w:rFonts w:ascii="Arial" w:hAnsi="Arial" w:cs="Arial"/>
                <w:sz w:val="20"/>
                <w:szCs w:val="20"/>
              </w:rPr>
            </w:pPr>
          </w:p>
        </w:tc>
        <w:tc>
          <w:tcPr>
            <w:tcW w:w="866" w:type="pct"/>
          </w:tcPr>
          <w:sdt>
            <w:sdtPr>
              <w:rPr>
                <w:rFonts w:ascii="Arial" w:hAnsi="Arial" w:cs="Arial"/>
                <w:sz w:val="20"/>
                <w:szCs w:val="20"/>
              </w:rPr>
              <w:id w:val="577334334"/>
              <w:placeholder>
                <w:docPart w:val="7642EEE9841348D391ADA2FEAA09C8CF"/>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las instrucciones para la tarea de desempeño" w:value="Impartir las instrucciones para la tarea de desempeño"/>
                <w:listItem w:displayText="Impartir las instrucciones para la presentación de la tarea de desempeño" w:value="Impartir las instrucciones para la presentación de la tarea de desempeño"/>
              </w:dropDownList>
            </w:sdtPr>
            <w:sdtContent>
              <w:p w:rsidR="009F0186" w:rsidRPr="00326237" w:rsidRDefault="009F0186" w:rsidP="009F0186">
                <w:pPr>
                  <w:rPr>
                    <w:rFonts w:ascii="Arial" w:hAnsi="Arial" w:cs="Arial"/>
                    <w:sz w:val="20"/>
                    <w:szCs w:val="20"/>
                  </w:rPr>
                </w:pPr>
                <w:r w:rsidRPr="00326237">
                  <w:rPr>
                    <w:rFonts w:ascii="Arial" w:hAnsi="Arial" w:cs="Arial"/>
                    <w:sz w:val="20"/>
                    <w:szCs w:val="20"/>
                  </w:rPr>
                  <w:t>Impartir las instrucciones para la presentación de la tarea de desempeño</w:t>
                </w:r>
              </w:p>
            </w:sdtContent>
          </w:sdt>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 xml:space="preserve">Explica: </w:t>
            </w:r>
          </w:p>
          <w:p w:rsidR="009F0186" w:rsidRPr="00326237" w:rsidRDefault="009F0186" w:rsidP="009F0186">
            <w:pPr>
              <w:spacing w:after="0"/>
              <w:rPr>
                <w:rFonts w:ascii="Arial" w:hAnsi="Arial" w:cs="Arial"/>
                <w:i/>
                <w:sz w:val="20"/>
                <w:szCs w:val="20"/>
              </w:rPr>
            </w:pPr>
            <w:r w:rsidRPr="00326237">
              <w:rPr>
                <w:rFonts w:ascii="Arial" w:hAnsi="Arial" w:cs="Arial"/>
                <w:sz w:val="20"/>
                <w:szCs w:val="20"/>
              </w:rPr>
              <w:t xml:space="preserve">TAREA DE DESEMPEÑO: </w:t>
            </w:r>
            <w:r w:rsidRPr="00326237">
              <w:rPr>
                <w:rFonts w:ascii="Arial" w:hAnsi="Arial" w:cs="Arial"/>
                <w:i/>
                <w:sz w:val="20"/>
                <w:szCs w:val="20"/>
              </w:rPr>
              <w:t>MI INSPIRACIÓN POÉTICA</w:t>
            </w:r>
          </w:p>
          <w:p w:rsidR="009F0186" w:rsidRPr="00326237" w:rsidRDefault="009F0186" w:rsidP="00A470E1">
            <w:pPr>
              <w:pStyle w:val="NormalWeb"/>
              <w:numPr>
                <w:ilvl w:val="0"/>
                <w:numId w:val="2"/>
              </w:numPr>
              <w:spacing w:before="0" w:beforeAutospacing="0" w:after="0" w:afterAutospacing="0"/>
              <w:rPr>
                <w:rFonts w:ascii="Arial" w:hAnsi="Arial" w:cs="Arial"/>
                <w:sz w:val="20"/>
                <w:szCs w:val="20"/>
              </w:rPr>
            </w:pPr>
            <w:r w:rsidRPr="00326237">
              <w:rPr>
                <w:rFonts w:ascii="Arial" w:hAnsi="Arial" w:cs="Arial"/>
                <w:sz w:val="20"/>
                <w:szCs w:val="20"/>
              </w:rPr>
              <w:t>La siguiente tarea de desempeño tiene como objetivo que el estudiante prepare su propio poema y lo declame.</w:t>
            </w:r>
          </w:p>
          <w:p w:rsidR="00851084" w:rsidRPr="00326237" w:rsidRDefault="009F0186" w:rsidP="00A470E1">
            <w:pPr>
              <w:pStyle w:val="NormalWeb"/>
              <w:numPr>
                <w:ilvl w:val="0"/>
                <w:numId w:val="2"/>
              </w:numPr>
              <w:spacing w:before="0" w:beforeAutospacing="0" w:after="0" w:afterAutospacing="0"/>
              <w:rPr>
                <w:rFonts w:ascii="Arial" w:hAnsi="Arial" w:cs="Arial"/>
                <w:sz w:val="20"/>
                <w:szCs w:val="20"/>
              </w:rPr>
            </w:pPr>
            <w:r w:rsidRPr="00326237">
              <w:rPr>
                <w:rFonts w:ascii="Arial" w:hAnsi="Arial" w:cs="Arial"/>
                <w:sz w:val="20"/>
                <w:szCs w:val="20"/>
              </w:rPr>
              <w:t xml:space="preserve"> Ver las instrucciones completas en el Mapa Curricular, página 11.</w:t>
            </w:r>
          </w:p>
        </w:tc>
      </w:tr>
      <w:tr w:rsidR="00326237" w:rsidRPr="00326237" w:rsidTr="00851084">
        <w:trPr>
          <w:trHeight w:val="58"/>
        </w:trPr>
        <w:tc>
          <w:tcPr>
            <w:tcW w:w="575" w:type="pct"/>
            <w:vAlign w:val="center"/>
          </w:tcPr>
          <w:p w:rsidR="00141FEC" w:rsidRPr="00326237" w:rsidRDefault="00141FEC" w:rsidP="00141FEC">
            <w:pPr>
              <w:spacing w:before="120" w:after="120" w:line="240" w:lineRule="auto"/>
              <w:rPr>
                <w:rFonts w:ascii="Arial" w:hAnsi="Arial" w:cs="Arial"/>
                <w:sz w:val="20"/>
                <w:szCs w:val="20"/>
              </w:rPr>
            </w:pPr>
            <w:r w:rsidRPr="00326237">
              <w:rPr>
                <w:rFonts w:ascii="Arial" w:hAnsi="Arial" w:cs="Arial"/>
                <w:sz w:val="20"/>
                <w:szCs w:val="20"/>
              </w:rPr>
              <w:lastRenderedPageBreak/>
              <w:t>Actividad de Desarrollo</w:t>
            </w:r>
          </w:p>
        </w:tc>
        <w:tc>
          <w:tcPr>
            <w:tcW w:w="866" w:type="pct"/>
          </w:tcPr>
          <w:sdt>
            <w:sdtPr>
              <w:rPr>
                <w:rFonts w:ascii="Arial" w:hAnsi="Arial" w:cs="Arial"/>
                <w:bCs/>
                <w:sz w:val="20"/>
                <w:szCs w:val="20"/>
              </w:rPr>
              <w:id w:val="-1446154912"/>
              <w:placeholder>
                <w:docPart w:val="8DE4C783B1CC49E088C8DEC65636B12E"/>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Content>
              <w:p w:rsidR="00141FEC" w:rsidRPr="00326237" w:rsidRDefault="00141FEC" w:rsidP="00141FEC">
                <w:pPr>
                  <w:spacing w:after="0" w:line="240" w:lineRule="auto"/>
                  <w:rPr>
                    <w:rFonts w:ascii="Arial" w:hAnsi="Arial" w:cs="Arial"/>
                    <w:bCs/>
                    <w:sz w:val="20"/>
                    <w:szCs w:val="20"/>
                  </w:rPr>
                </w:pPr>
                <w:r w:rsidRPr="00326237">
                  <w:rPr>
                    <w:rFonts w:ascii="Arial" w:hAnsi="Arial" w:cs="Arial"/>
                    <w:bCs/>
                    <w:sz w:val="20"/>
                    <w:szCs w:val="20"/>
                  </w:rPr>
                  <w:t>Trabajo individual del estudiante</w:t>
                </w:r>
              </w:p>
            </w:sdtContent>
          </w:sdt>
          <w:p w:rsidR="00141FEC" w:rsidRPr="00326237" w:rsidRDefault="00141FEC" w:rsidP="00141FEC">
            <w:pPr>
              <w:spacing w:after="0" w:line="240" w:lineRule="auto"/>
              <w:rPr>
                <w:rFonts w:ascii="Arial" w:hAnsi="Arial" w:cs="Arial"/>
                <w:sz w:val="20"/>
                <w:szCs w:val="20"/>
              </w:rPr>
            </w:pPr>
          </w:p>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Explica:</w:t>
            </w:r>
          </w:p>
          <w:p w:rsidR="00141FEC" w:rsidRPr="00326237" w:rsidRDefault="00141FEC"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El estudiante diseñará el organizador gráfico de su preferencia para mostrar los diferentes tipos de poemas, sus características y estructura. </w:t>
            </w:r>
          </w:p>
          <w:p w:rsidR="00141FEC" w:rsidRPr="00326237" w:rsidRDefault="00141FEC" w:rsidP="00A470E1">
            <w:pPr>
              <w:pStyle w:val="ListParagraph"/>
              <w:numPr>
                <w:ilvl w:val="0"/>
                <w:numId w:val="2"/>
              </w:numPr>
              <w:spacing w:after="0" w:line="240" w:lineRule="auto"/>
              <w:rPr>
                <w:rFonts w:ascii="Arial" w:hAnsi="Arial" w:cs="Arial"/>
                <w:sz w:val="20"/>
                <w:szCs w:val="20"/>
                <w:lang w:val="es-PR"/>
              </w:rPr>
            </w:pPr>
            <w:r w:rsidRPr="00326237">
              <w:rPr>
                <w:rFonts w:ascii="Arial" w:hAnsi="Arial" w:cs="Arial"/>
                <w:sz w:val="20"/>
                <w:szCs w:val="20"/>
                <w:lang w:val="es-PR"/>
              </w:rPr>
              <w:t xml:space="preserve">Trabajará un ejemplo de cada poema y una lista de autores que crearon o hicieron famosos esos formatos. </w:t>
            </w:r>
          </w:p>
        </w:tc>
        <w:tc>
          <w:tcPr>
            <w:tcW w:w="962" w:type="pct"/>
          </w:tcPr>
          <w:sdt>
            <w:sdtPr>
              <w:rPr>
                <w:rFonts w:ascii="Arial" w:hAnsi="Arial" w:cs="Arial"/>
                <w:bCs/>
                <w:sz w:val="20"/>
                <w:szCs w:val="20"/>
              </w:rPr>
              <w:id w:val="-1408452282"/>
              <w:placeholder>
                <w:docPart w:val="D7AE316A638D45DFA35ACA3E52CC2DBD"/>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Content>
              <w:p w:rsidR="00141FEC" w:rsidRPr="00326237" w:rsidRDefault="00141FEC" w:rsidP="00141FEC">
                <w:pPr>
                  <w:spacing w:after="0" w:line="240" w:lineRule="auto"/>
                  <w:rPr>
                    <w:rFonts w:ascii="Arial" w:hAnsi="Arial" w:cs="Arial"/>
                    <w:bCs/>
                    <w:sz w:val="20"/>
                    <w:szCs w:val="20"/>
                  </w:rPr>
                </w:pPr>
                <w:r w:rsidRPr="00326237">
                  <w:rPr>
                    <w:rFonts w:ascii="Arial" w:hAnsi="Arial" w:cs="Arial"/>
                    <w:bCs/>
                    <w:sz w:val="20"/>
                    <w:szCs w:val="20"/>
                  </w:rPr>
                  <w:t>Trabajo individual del estudiante</w:t>
                </w:r>
              </w:p>
            </w:sdtContent>
          </w:sdt>
          <w:p w:rsidR="00141FEC" w:rsidRPr="00326237" w:rsidRDefault="00141FEC" w:rsidP="00141FEC">
            <w:pPr>
              <w:spacing w:after="0" w:line="240" w:lineRule="auto"/>
              <w:rPr>
                <w:rFonts w:ascii="Arial" w:hAnsi="Arial" w:cs="Arial"/>
                <w:sz w:val="20"/>
                <w:szCs w:val="20"/>
              </w:rPr>
            </w:pPr>
          </w:p>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Explica:</w:t>
            </w:r>
          </w:p>
          <w:p w:rsidR="00141FEC" w:rsidRPr="00326237" w:rsidRDefault="00141FEC" w:rsidP="00A470E1">
            <w:pPr>
              <w:numPr>
                <w:ilvl w:val="0"/>
                <w:numId w:val="2"/>
              </w:numPr>
              <w:spacing w:after="0"/>
              <w:rPr>
                <w:rFonts w:ascii="Arial" w:hAnsi="Arial" w:cs="Arial"/>
                <w:sz w:val="20"/>
                <w:szCs w:val="20"/>
              </w:rPr>
            </w:pPr>
            <w:r w:rsidRPr="00326237">
              <w:rPr>
                <w:rFonts w:ascii="Arial" w:hAnsi="Arial" w:cs="Arial"/>
                <w:sz w:val="20"/>
                <w:szCs w:val="20"/>
              </w:rPr>
              <w:t>Los estudiantes crearán un Haiku o soneto.</w:t>
            </w:r>
          </w:p>
        </w:tc>
        <w:tc>
          <w:tcPr>
            <w:tcW w:w="867" w:type="pct"/>
          </w:tcPr>
          <w:sdt>
            <w:sdtPr>
              <w:rPr>
                <w:rFonts w:ascii="Arial" w:hAnsi="Arial" w:cs="Arial"/>
                <w:bCs/>
                <w:sz w:val="20"/>
                <w:szCs w:val="20"/>
              </w:rPr>
              <w:id w:val="2126497343"/>
              <w:placeholder>
                <w:docPart w:val="756B636DFD5D401CB0256D594A3BDFDE"/>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Content>
              <w:p w:rsidR="00141FEC" w:rsidRPr="00326237" w:rsidRDefault="00141FEC" w:rsidP="00141FEC">
                <w:pPr>
                  <w:spacing w:after="0" w:line="240" w:lineRule="auto"/>
                  <w:rPr>
                    <w:rFonts w:ascii="Arial" w:hAnsi="Arial" w:cs="Arial"/>
                    <w:bCs/>
                    <w:sz w:val="20"/>
                    <w:szCs w:val="20"/>
                  </w:rPr>
                </w:pPr>
                <w:r w:rsidRPr="00326237">
                  <w:rPr>
                    <w:rFonts w:ascii="Arial" w:hAnsi="Arial" w:cs="Arial"/>
                    <w:bCs/>
                    <w:sz w:val="20"/>
                    <w:szCs w:val="20"/>
                  </w:rPr>
                  <w:t>Trabajo individual del estudiante</w:t>
                </w:r>
              </w:p>
            </w:sdtContent>
          </w:sdt>
          <w:p w:rsidR="00141FEC" w:rsidRPr="00326237" w:rsidRDefault="00141FEC" w:rsidP="00141FEC">
            <w:pPr>
              <w:spacing w:after="0" w:line="240" w:lineRule="auto"/>
              <w:rPr>
                <w:rFonts w:ascii="Arial" w:hAnsi="Arial" w:cs="Arial"/>
                <w:sz w:val="20"/>
                <w:szCs w:val="20"/>
              </w:rPr>
            </w:pPr>
          </w:p>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Explica:</w:t>
            </w:r>
          </w:p>
          <w:p w:rsidR="00141FEC" w:rsidRPr="00326237" w:rsidRDefault="00141FEC" w:rsidP="00A470E1">
            <w:pPr>
              <w:numPr>
                <w:ilvl w:val="0"/>
                <w:numId w:val="2"/>
              </w:numPr>
              <w:spacing w:after="0" w:line="240" w:lineRule="auto"/>
              <w:rPr>
                <w:rFonts w:ascii="Arial" w:hAnsi="Arial" w:cs="Arial"/>
                <w:sz w:val="20"/>
                <w:szCs w:val="20"/>
              </w:rPr>
            </w:pPr>
            <w:r w:rsidRPr="00326237">
              <w:rPr>
                <w:rFonts w:ascii="Arial" w:hAnsi="Arial" w:cs="Arial"/>
                <w:sz w:val="20"/>
                <w:szCs w:val="20"/>
              </w:rPr>
              <w:t xml:space="preserve">Cada estudiante debe crear un mínimo de dos poemas sobre su vida, las personas en su vida o de hechos acontecidos. </w:t>
            </w:r>
          </w:p>
          <w:p w:rsidR="00141FEC" w:rsidRPr="00326237" w:rsidRDefault="00141FEC" w:rsidP="00A470E1">
            <w:pPr>
              <w:numPr>
                <w:ilvl w:val="0"/>
                <w:numId w:val="2"/>
              </w:numPr>
              <w:spacing w:after="0" w:line="240" w:lineRule="auto"/>
              <w:rPr>
                <w:rFonts w:ascii="Arial" w:hAnsi="Arial" w:cs="Arial"/>
                <w:sz w:val="20"/>
                <w:szCs w:val="20"/>
              </w:rPr>
            </w:pPr>
            <w:r w:rsidRPr="00326237">
              <w:rPr>
                <w:rFonts w:ascii="Arial" w:hAnsi="Arial" w:cs="Arial"/>
                <w:sz w:val="20"/>
                <w:szCs w:val="20"/>
              </w:rPr>
              <w:t>La estructura de los poemas no es lo que importa en esta actividad. Debe producir un poema a partir de su experiencia como lector.  </w:t>
            </w:r>
          </w:p>
        </w:tc>
        <w:tc>
          <w:tcPr>
            <w:tcW w:w="864" w:type="pct"/>
          </w:tcPr>
          <w:sdt>
            <w:sdtPr>
              <w:rPr>
                <w:rFonts w:ascii="Arial" w:hAnsi="Arial" w:cs="Arial"/>
                <w:bCs/>
                <w:sz w:val="20"/>
                <w:szCs w:val="20"/>
              </w:rPr>
              <w:id w:val="-688532936"/>
              <w:placeholder>
                <w:docPart w:val="72F0CB60383F4FC18B4E7C46C520FC8C"/>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Trabajo individual del estudiante" w:value="Trabajo individual del estudiante"/>
              </w:comboBox>
            </w:sdtPr>
            <w:sdtContent>
              <w:p w:rsidR="00141FEC" w:rsidRPr="00326237" w:rsidRDefault="00141FEC" w:rsidP="00141FEC">
                <w:pPr>
                  <w:spacing w:after="0" w:line="240" w:lineRule="auto"/>
                  <w:rPr>
                    <w:rFonts w:ascii="Arial" w:hAnsi="Arial" w:cs="Arial"/>
                    <w:bCs/>
                    <w:sz w:val="20"/>
                    <w:szCs w:val="20"/>
                  </w:rPr>
                </w:pPr>
                <w:r w:rsidRPr="00326237">
                  <w:rPr>
                    <w:rFonts w:ascii="Arial" w:hAnsi="Arial" w:cs="Arial"/>
                    <w:bCs/>
                    <w:sz w:val="20"/>
                    <w:szCs w:val="20"/>
                  </w:rPr>
                  <w:t>Trabajo individual del estudiante</w:t>
                </w:r>
              </w:p>
            </w:sdtContent>
          </w:sdt>
          <w:p w:rsidR="00141FEC" w:rsidRPr="00326237" w:rsidRDefault="00141FEC" w:rsidP="00141FEC">
            <w:pPr>
              <w:spacing w:after="0" w:line="240" w:lineRule="auto"/>
              <w:rPr>
                <w:rFonts w:ascii="Arial" w:hAnsi="Arial" w:cs="Arial"/>
                <w:sz w:val="20"/>
                <w:szCs w:val="20"/>
              </w:rPr>
            </w:pPr>
          </w:p>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Explica:</w:t>
            </w:r>
          </w:p>
          <w:p w:rsidR="00141FEC" w:rsidRPr="00326237" w:rsidRDefault="00141FEC" w:rsidP="00A470E1">
            <w:pPr>
              <w:numPr>
                <w:ilvl w:val="0"/>
                <w:numId w:val="2"/>
              </w:numPr>
              <w:spacing w:after="0" w:line="240" w:lineRule="auto"/>
              <w:rPr>
                <w:rFonts w:ascii="Arial" w:hAnsi="Arial" w:cs="Arial"/>
                <w:sz w:val="20"/>
                <w:szCs w:val="20"/>
              </w:rPr>
            </w:pPr>
            <w:r w:rsidRPr="00326237">
              <w:rPr>
                <w:rFonts w:ascii="Arial" w:hAnsi="Arial" w:cs="Arial"/>
                <w:sz w:val="20"/>
                <w:szCs w:val="20"/>
              </w:rPr>
              <w:t xml:space="preserve">Cada estudiante debe crear un mínimo de dos poemas sobre su vida, las personas en su vida o de hechos acontecidos. </w:t>
            </w:r>
          </w:p>
          <w:p w:rsidR="009F0186" w:rsidRPr="00326237" w:rsidRDefault="00141FEC" w:rsidP="00A470E1">
            <w:pPr>
              <w:numPr>
                <w:ilvl w:val="0"/>
                <w:numId w:val="2"/>
              </w:numPr>
              <w:spacing w:after="0" w:line="240" w:lineRule="auto"/>
              <w:rPr>
                <w:rFonts w:ascii="Arial" w:hAnsi="Arial" w:cs="Arial"/>
                <w:sz w:val="20"/>
                <w:szCs w:val="20"/>
              </w:rPr>
            </w:pPr>
            <w:r w:rsidRPr="00326237">
              <w:rPr>
                <w:rFonts w:ascii="Arial" w:hAnsi="Arial" w:cs="Arial"/>
                <w:sz w:val="20"/>
                <w:szCs w:val="20"/>
              </w:rPr>
              <w:t>La estructura de los poemas no es lo que importa en esta actividad. Debe producir un poema a partir de su experiencia como lector.  </w:t>
            </w:r>
          </w:p>
          <w:p w:rsidR="009F0186" w:rsidRPr="00326237" w:rsidRDefault="009F0186" w:rsidP="00A470E1">
            <w:pPr>
              <w:numPr>
                <w:ilvl w:val="0"/>
                <w:numId w:val="2"/>
              </w:numPr>
              <w:spacing w:after="0" w:line="240" w:lineRule="auto"/>
              <w:rPr>
                <w:rFonts w:ascii="Arial" w:hAnsi="Arial" w:cs="Arial"/>
                <w:sz w:val="20"/>
                <w:szCs w:val="20"/>
              </w:rPr>
            </w:pPr>
            <w:r w:rsidRPr="00326237">
              <w:rPr>
                <w:rFonts w:ascii="Arial" w:hAnsi="Arial" w:cs="Arial"/>
                <w:sz w:val="20"/>
                <w:szCs w:val="20"/>
              </w:rPr>
              <w:t xml:space="preserve">Luego de escribir su poema, el estudiante hace un análisis poético correspondiente y contesta a las siguientes preguntas: ¿Cómo fue el proceso creador de escribir? ¿Qué cualidades artísticas definen tu estilo? El maestro puede añadir más preguntas como crea necesario. </w:t>
            </w:r>
          </w:p>
          <w:p w:rsidR="00141FEC" w:rsidRPr="00326237" w:rsidRDefault="00141FEC" w:rsidP="00A470E1">
            <w:pPr>
              <w:numPr>
                <w:ilvl w:val="0"/>
                <w:numId w:val="2"/>
              </w:numPr>
              <w:spacing w:after="0" w:line="240" w:lineRule="auto"/>
              <w:rPr>
                <w:rFonts w:ascii="Arial" w:hAnsi="Arial" w:cs="Arial"/>
                <w:sz w:val="20"/>
                <w:szCs w:val="20"/>
              </w:rPr>
            </w:pPr>
          </w:p>
        </w:tc>
        <w:tc>
          <w:tcPr>
            <w:tcW w:w="866" w:type="pct"/>
          </w:tcPr>
          <w:sdt>
            <w:sdtPr>
              <w:rPr>
                <w:rFonts w:ascii="Arial" w:hAnsi="Arial" w:cs="Arial"/>
                <w:bCs/>
                <w:sz w:val="20"/>
                <w:szCs w:val="20"/>
              </w:rPr>
              <w:id w:val="953598174"/>
              <w:placeholder>
                <w:docPart w:val="5976AFDDFE344FF48BFA54D0A874507D"/>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de los estudiantes" w:value="Presentaciones de los estudiantes"/>
              </w:comboBox>
            </w:sdtPr>
            <w:sdtContent>
              <w:p w:rsidR="009F0186" w:rsidRPr="00326237" w:rsidRDefault="009F0186" w:rsidP="009F0186">
                <w:pPr>
                  <w:spacing w:after="0" w:line="240" w:lineRule="auto"/>
                  <w:rPr>
                    <w:rFonts w:ascii="Arial" w:hAnsi="Arial" w:cs="Arial"/>
                    <w:bCs/>
                    <w:sz w:val="20"/>
                    <w:szCs w:val="20"/>
                  </w:rPr>
                </w:pPr>
                <w:r w:rsidRPr="00326237">
                  <w:rPr>
                    <w:rFonts w:ascii="Arial" w:hAnsi="Arial" w:cs="Arial"/>
                    <w:bCs/>
                    <w:sz w:val="20"/>
                    <w:szCs w:val="20"/>
                  </w:rPr>
                  <w:t>Presentaciones de los estudiantes</w:t>
                </w:r>
              </w:p>
            </w:sdtContent>
          </w:sdt>
          <w:p w:rsidR="00141FEC" w:rsidRPr="00326237" w:rsidRDefault="00141FEC" w:rsidP="00141FEC">
            <w:pPr>
              <w:spacing w:after="0" w:line="240" w:lineRule="auto"/>
              <w:rPr>
                <w:rFonts w:ascii="Arial" w:hAnsi="Arial" w:cs="Arial"/>
                <w:sz w:val="20"/>
                <w:szCs w:val="20"/>
              </w:rPr>
            </w:pPr>
          </w:p>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Explica:</w:t>
            </w:r>
          </w:p>
          <w:p w:rsidR="00141FEC" w:rsidRPr="00326237" w:rsidRDefault="00141FEC" w:rsidP="00A470E1">
            <w:pPr>
              <w:numPr>
                <w:ilvl w:val="0"/>
                <w:numId w:val="2"/>
              </w:numPr>
              <w:spacing w:after="0" w:line="240" w:lineRule="auto"/>
              <w:rPr>
                <w:rFonts w:ascii="Arial" w:hAnsi="Arial" w:cs="Arial"/>
                <w:sz w:val="20"/>
                <w:szCs w:val="20"/>
              </w:rPr>
            </w:pPr>
            <w:r w:rsidRPr="00326237">
              <w:rPr>
                <w:rFonts w:ascii="Arial" w:hAnsi="Arial" w:cs="Arial"/>
                <w:sz w:val="20"/>
                <w:szCs w:val="20"/>
              </w:rPr>
              <w:t xml:space="preserve">Cada estudiante hará una presentación formal de sus poemas y su análisis. Cada estudiante deberá leer al menos uno de sus poemas para la clase y debe demostrar sentido de trascendencia e introspección en su expresión oral de su poema. </w:t>
            </w:r>
          </w:p>
          <w:p w:rsidR="00141FEC" w:rsidRPr="00326237" w:rsidRDefault="00141FEC" w:rsidP="009F0186">
            <w:pPr>
              <w:spacing w:after="0"/>
              <w:rPr>
                <w:rFonts w:ascii="Arial" w:hAnsi="Arial" w:cs="Arial"/>
                <w:sz w:val="20"/>
                <w:szCs w:val="20"/>
              </w:rPr>
            </w:pPr>
          </w:p>
        </w:tc>
      </w:tr>
      <w:tr w:rsidR="00326237" w:rsidRPr="00326237" w:rsidTr="00851084">
        <w:trPr>
          <w:trHeight w:val="1898"/>
        </w:trPr>
        <w:tc>
          <w:tcPr>
            <w:tcW w:w="575" w:type="pct"/>
            <w:vAlign w:val="center"/>
          </w:tcPr>
          <w:p w:rsidR="00141FEC" w:rsidRPr="00326237" w:rsidRDefault="00141FEC" w:rsidP="00141FEC">
            <w:pPr>
              <w:spacing w:before="120" w:after="120" w:line="240" w:lineRule="auto"/>
              <w:rPr>
                <w:rFonts w:ascii="Arial" w:hAnsi="Arial" w:cs="Arial"/>
                <w:sz w:val="20"/>
                <w:szCs w:val="20"/>
              </w:rPr>
            </w:pPr>
            <w:r w:rsidRPr="00326237">
              <w:rPr>
                <w:rFonts w:ascii="Arial" w:hAnsi="Arial" w:cs="Arial"/>
                <w:sz w:val="20"/>
                <w:szCs w:val="20"/>
              </w:rPr>
              <w:t>Actividad de Cierre</w:t>
            </w:r>
          </w:p>
        </w:tc>
        <w:tc>
          <w:tcPr>
            <w:tcW w:w="866" w:type="pct"/>
          </w:tcPr>
          <w:sdt>
            <w:sdtPr>
              <w:rPr>
                <w:rFonts w:ascii="Arial" w:hAnsi="Arial" w:cs="Arial"/>
                <w:bCs/>
                <w:sz w:val="20"/>
                <w:szCs w:val="20"/>
              </w:rPr>
              <w:id w:val="-1924795622"/>
              <w:placeholder>
                <w:docPart w:val="31B28FD1221E445EB55EBFAADA72DBB0"/>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Discusión de la tarea" w:value="Discusión de la tarea"/>
              </w:dropDownList>
            </w:sdtPr>
            <w:sdtContent>
              <w:p w:rsidR="00141FEC" w:rsidRPr="00326237" w:rsidRDefault="00141FEC" w:rsidP="00141FEC">
                <w:pPr>
                  <w:rPr>
                    <w:rFonts w:ascii="Arial" w:hAnsi="Arial" w:cs="Arial"/>
                    <w:bCs/>
                    <w:sz w:val="20"/>
                    <w:szCs w:val="20"/>
                  </w:rPr>
                </w:pPr>
                <w:r w:rsidRPr="00326237">
                  <w:rPr>
                    <w:rFonts w:ascii="Arial" w:hAnsi="Arial" w:cs="Arial"/>
                    <w:bCs/>
                    <w:sz w:val="20"/>
                    <w:szCs w:val="20"/>
                  </w:rPr>
                  <w:t>Discusión de la tarea</w:t>
                </w:r>
              </w:p>
            </w:sdtContent>
          </w:sdt>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 xml:space="preserve">Explica: </w:t>
            </w:r>
          </w:p>
          <w:p w:rsidR="00141FEC" w:rsidRPr="00326237" w:rsidRDefault="00141FEC" w:rsidP="00A470E1">
            <w:pPr>
              <w:numPr>
                <w:ilvl w:val="0"/>
                <w:numId w:val="2"/>
              </w:numPr>
              <w:spacing w:after="0"/>
              <w:rPr>
                <w:rFonts w:ascii="Arial" w:hAnsi="Arial" w:cs="Arial"/>
                <w:sz w:val="20"/>
                <w:szCs w:val="20"/>
              </w:rPr>
            </w:pPr>
            <w:r w:rsidRPr="00326237">
              <w:rPr>
                <w:rFonts w:ascii="Arial" w:hAnsi="Arial" w:cs="Arial"/>
                <w:sz w:val="20"/>
                <w:szCs w:val="20"/>
              </w:rPr>
              <w:t>Corregir el trabajo y discutirlo para aclarar las dudas.</w:t>
            </w:r>
          </w:p>
        </w:tc>
        <w:tc>
          <w:tcPr>
            <w:tcW w:w="962" w:type="pct"/>
          </w:tcPr>
          <w:sdt>
            <w:sdtPr>
              <w:rPr>
                <w:rFonts w:ascii="Arial" w:hAnsi="Arial" w:cs="Arial"/>
                <w:bCs/>
                <w:sz w:val="20"/>
                <w:szCs w:val="20"/>
              </w:rPr>
              <w:id w:val="-1742018822"/>
              <w:placeholder>
                <w:docPart w:val="BA5C2765EBAE4433B07F983937616B89"/>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141FEC" w:rsidRPr="00326237" w:rsidRDefault="00141FEC" w:rsidP="00141FEC">
                <w:pPr>
                  <w:rPr>
                    <w:rFonts w:ascii="Arial" w:hAnsi="Arial" w:cs="Arial"/>
                    <w:bCs/>
                    <w:sz w:val="20"/>
                    <w:szCs w:val="20"/>
                  </w:rPr>
                </w:pPr>
                <w:r w:rsidRPr="00326237">
                  <w:rPr>
                    <w:rFonts w:ascii="Arial" w:hAnsi="Arial" w:cs="Arial"/>
                    <w:bCs/>
                    <w:sz w:val="20"/>
                    <w:szCs w:val="20"/>
                  </w:rPr>
                  <w:t>Corregir trabajo en la libreta</w:t>
                </w:r>
              </w:p>
            </w:sdtContent>
          </w:sdt>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 xml:space="preserve">Explica: </w:t>
            </w:r>
          </w:p>
          <w:p w:rsidR="00141FEC" w:rsidRPr="00326237" w:rsidRDefault="00141FEC" w:rsidP="00A470E1">
            <w:pPr>
              <w:numPr>
                <w:ilvl w:val="0"/>
                <w:numId w:val="2"/>
              </w:numPr>
              <w:spacing w:after="0"/>
              <w:rPr>
                <w:rFonts w:ascii="Arial" w:hAnsi="Arial" w:cs="Arial"/>
                <w:sz w:val="20"/>
                <w:szCs w:val="20"/>
              </w:rPr>
            </w:pPr>
            <w:r w:rsidRPr="00326237">
              <w:rPr>
                <w:rFonts w:ascii="Arial" w:hAnsi="Arial" w:cs="Arial"/>
                <w:sz w:val="20"/>
                <w:szCs w:val="20"/>
              </w:rPr>
              <w:t xml:space="preserve">Permitir a los estudiantes que así lo deseen leer su poema a la clase. </w:t>
            </w:r>
          </w:p>
        </w:tc>
        <w:tc>
          <w:tcPr>
            <w:tcW w:w="867" w:type="pct"/>
          </w:tcPr>
          <w:sdt>
            <w:sdtPr>
              <w:rPr>
                <w:rFonts w:ascii="Arial" w:hAnsi="Arial" w:cs="Arial"/>
                <w:bCs/>
                <w:sz w:val="20"/>
                <w:szCs w:val="20"/>
              </w:rPr>
              <w:id w:val="1575238735"/>
              <w:placeholder>
                <w:docPart w:val="0A3EFD46DCFA4DE78A0A756583462970"/>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141FEC" w:rsidRPr="00326237" w:rsidRDefault="00141FEC" w:rsidP="00141FEC">
                <w:pPr>
                  <w:rPr>
                    <w:rFonts w:ascii="Arial" w:hAnsi="Arial" w:cs="Arial"/>
                    <w:bCs/>
                    <w:sz w:val="20"/>
                    <w:szCs w:val="20"/>
                  </w:rPr>
                </w:pPr>
                <w:r w:rsidRPr="00326237">
                  <w:rPr>
                    <w:rFonts w:ascii="Arial" w:hAnsi="Arial" w:cs="Arial"/>
                    <w:bCs/>
                    <w:sz w:val="20"/>
                    <w:szCs w:val="20"/>
                  </w:rPr>
                  <w:t>Contestar dudas</w:t>
                </w:r>
              </w:p>
            </w:sdtContent>
          </w:sdt>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 xml:space="preserve">Explica: </w:t>
            </w:r>
          </w:p>
          <w:p w:rsidR="00141FEC" w:rsidRPr="00326237" w:rsidRDefault="00141FEC" w:rsidP="00A470E1">
            <w:pPr>
              <w:numPr>
                <w:ilvl w:val="0"/>
                <w:numId w:val="2"/>
              </w:numPr>
              <w:spacing w:after="0"/>
              <w:rPr>
                <w:rFonts w:ascii="Arial" w:hAnsi="Arial" w:cs="Arial"/>
                <w:sz w:val="20"/>
                <w:szCs w:val="20"/>
              </w:rPr>
            </w:pPr>
            <w:r w:rsidRPr="00326237">
              <w:rPr>
                <w:rFonts w:ascii="Arial" w:hAnsi="Arial" w:cs="Arial"/>
                <w:sz w:val="20"/>
                <w:szCs w:val="20"/>
              </w:rPr>
              <w:t xml:space="preserve">Evaluar el proceso de la tarea </w:t>
            </w:r>
            <w:r w:rsidR="00697E03" w:rsidRPr="00326237">
              <w:rPr>
                <w:rFonts w:ascii="Arial" w:hAnsi="Arial" w:cs="Arial"/>
                <w:sz w:val="20"/>
                <w:szCs w:val="20"/>
              </w:rPr>
              <w:t>oralmente. Establecer dirección</w:t>
            </w:r>
            <w:r w:rsidRPr="00326237">
              <w:rPr>
                <w:rFonts w:ascii="Arial" w:hAnsi="Arial" w:cs="Arial"/>
                <w:sz w:val="20"/>
                <w:szCs w:val="20"/>
              </w:rPr>
              <w:t xml:space="preserve"> para el próximo día. </w:t>
            </w:r>
          </w:p>
        </w:tc>
        <w:tc>
          <w:tcPr>
            <w:tcW w:w="864" w:type="pct"/>
          </w:tcPr>
          <w:sdt>
            <w:sdtPr>
              <w:rPr>
                <w:rFonts w:ascii="Arial" w:hAnsi="Arial" w:cs="Arial"/>
                <w:bCs/>
                <w:sz w:val="20"/>
                <w:szCs w:val="20"/>
              </w:rPr>
              <w:id w:val="-1218046349"/>
              <w:placeholder>
                <w:docPart w:val="ED2795E14F354E7BB2E6FCC9247CA073"/>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Content>
              <w:p w:rsidR="00141FEC" w:rsidRPr="00326237" w:rsidRDefault="00141FEC" w:rsidP="00141FEC">
                <w:pPr>
                  <w:rPr>
                    <w:rFonts w:ascii="Arial" w:hAnsi="Arial" w:cs="Arial"/>
                    <w:bCs/>
                    <w:sz w:val="20"/>
                    <w:szCs w:val="20"/>
                  </w:rPr>
                </w:pPr>
                <w:r w:rsidRPr="00326237">
                  <w:rPr>
                    <w:rFonts w:ascii="Arial" w:hAnsi="Arial" w:cs="Arial"/>
                    <w:bCs/>
                    <w:sz w:val="20"/>
                    <w:szCs w:val="20"/>
                  </w:rPr>
                  <w:t>Contestar dudas</w:t>
                </w:r>
              </w:p>
            </w:sdtContent>
          </w:sdt>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 xml:space="preserve">Explica: </w:t>
            </w:r>
          </w:p>
          <w:p w:rsidR="00141FEC" w:rsidRPr="00326237" w:rsidRDefault="00141FEC" w:rsidP="00A470E1">
            <w:pPr>
              <w:numPr>
                <w:ilvl w:val="0"/>
                <w:numId w:val="2"/>
              </w:numPr>
              <w:spacing w:after="0"/>
              <w:rPr>
                <w:rFonts w:ascii="Arial" w:hAnsi="Arial" w:cs="Arial"/>
                <w:sz w:val="20"/>
                <w:szCs w:val="20"/>
              </w:rPr>
            </w:pPr>
            <w:r w:rsidRPr="00326237">
              <w:rPr>
                <w:rFonts w:ascii="Arial" w:hAnsi="Arial" w:cs="Arial"/>
                <w:sz w:val="20"/>
                <w:szCs w:val="20"/>
              </w:rPr>
              <w:t xml:space="preserve">Evaluar el progreso de la tarea oralmente. </w:t>
            </w:r>
          </w:p>
        </w:tc>
        <w:tc>
          <w:tcPr>
            <w:tcW w:w="866" w:type="pct"/>
          </w:tcPr>
          <w:sdt>
            <w:sdtPr>
              <w:rPr>
                <w:rFonts w:ascii="Arial" w:hAnsi="Arial" w:cs="Arial"/>
                <w:bCs/>
                <w:sz w:val="20"/>
                <w:szCs w:val="20"/>
              </w:rPr>
              <w:id w:val="871650836"/>
              <w:placeholder>
                <w:docPart w:val="A0B3F6E001C248D8A39EE199345DF7EE"/>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Resuen de los trabajos presentados" w:value="Resuen de los trabajos presentados"/>
              </w:dropDownList>
            </w:sdtPr>
            <w:sdtContent>
              <w:p w:rsidR="009F0186" w:rsidRPr="00326237" w:rsidRDefault="009F0186" w:rsidP="009F0186">
                <w:pPr>
                  <w:rPr>
                    <w:rFonts w:ascii="Arial" w:hAnsi="Arial" w:cs="Arial"/>
                    <w:bCs/>
                    <w:sz w:val="20"/>
                    <w:szCs w:val="20"/>
                  </w:rPr>
                </w:pPr>
                <w:r w:rsidRPr="00326237">
                  <w:rPr>
                    <w:rFonts w:ascii="Arial" w:hAnsi="Arial" w:cs="Arial"/>
                    <w:bCs/>
                    <w:sz w:val="20"/>
                    <w:szCs w:val="20"/>
                  </w:rPr>
                  <w:t>Resuen de los trabajos presentados</w:t>
                </w:r>
              </w:p>
            </w:sdtContent>
          </w:sdt>
          <w:p w:rsidR="00141FEC" w:rsidRPr="00326237" w:rsidRDefault="00141FEC" w:rsidP="00141FEC">
            <w:pPr>
              <w:spacing w:after="0" w:line="240" w:lineRule="auto"/>
              <w:rPr>
                <w:rFonts w:ascii="Arial" w:hAnsi="Arial" w:cs="Arial"/>
                <w:sz w:val="20"/>
                <w:szCs w:val="20"/>
              </w:rPr>
            </w:pPr>
            <w:r w:rsidRPr="00326237">
              <w:rPr>
                <w:rFonts w:ascii="Arial" w:hAnsi="Arial" w:cs="Arial"/>
                <w:sz w:val="20"/>
                <w:szCs w:val="20"/>
              </w:rPr>
              <w:t xml:space="preserve">Explica: </w:t>
            </w:r>
          </w:p>
          <w:p w:rsidR="00141FEC" w:rsidRPr="00326237" w:rsidRDefault="00B43ED0" w:rsidP="00A470E1">
            <w:pPr>
              <w:numPr>
                <w:ilvl w:val="0"/>
                <w:numId w:val="2"/>
              </w:numPr>
              <w:spacing w:after="0"/>
              <w:rPr>
                <w:rFonts w:ascii="Arial" w:hAnsi="Arial" w:cs="Arial"/>
                <w:sz w:val="20"/>
                <w:szCs w:val="20"/>
              </w:rPr>
            </w:pPr>
            <w:r w:rsidRPr="00326237">
              <w:rPr>
                <w:rFonts w:ascii="Arial" w:hAnsi="Arial" w:cs="Arial"/>
                <w:sz w:val="20"/>
                <w:szCs w:val="20"/>
              </w:rPr>
              <w:t>Aclarar dudas.</w:t>
            </w: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Avalúos Formativos - Otras evidencias</w:t>
            </w:r>
          </w:p>
        </w:tc>
        <w:tc>
          <w:tcPr>
            <w:tcW w:w="866" w:type="pct"/>
          </w:tcPr>
          <w:p w:rsidR="00851084" w:rsidRPr="00326237" w:rsidRDefault="00851084" w:rsidP="00851084">
            <w:pPr>
              <w:spacing w:after="0" w:line="240" w:lineRule="auto"/>
              <w:rPr>
                <w:rFonts w:ascii="Arial" w:hAnsi="Arial" w:cs="Arial"/>
                <w:sz w:val="20"/>
                <w:szCs w:val="20"/>
                <w:lang w:val="en-US"/>
              </w:rPr>
            </w:pPr>
          </w:p>
        </w:tc>
        <w:tc>
          <w:tcPr>
            <w:tcW w:w="962" w:type="pct"/>
          </w:tcPr>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851084" w:rsidP="00851084">
            <w:pPr>
              <w:spacing w:after="0" w:line="240" w:lineRule="auto"/>
              <w:rPr>
                <w:rFonts w:ascii="Arial" w:hAnsi="Arial" w:cs="Arial"/>
                <w:sz w:val="20"/>
                <w:szCs w:val="20"/>
              </w:rPr>
            </w:pPr>
          </w:p>
        </w:tc>
        <w:tc>
          <w:tcPr>
            <w:tcW w:w="864" w:type="pct"/>
          </w:tcPr>
          <w:p w:rsidR="00851084" w:rsidRPr="00326237" w:rsidRDefault="00851084" w:rsidP="00851084">
            <w:pPr>
              <w:spacing w:after="0" w:line="240" w:lineRule="auto"/>
              <w:rPr>
                <w:rFonts w:ascii="Arial" w:hAnsi="Arial" w:cs="Arial"/>
                <w:sz w:val="20"/>
                <w:szCs w:val="20"/>
              </w:rPr>
            </w:pPr>
          </w:p>
        </w:tc>
        <w:tc>
          <w:tcPr>
            <w:tcW w:w="866" w:type="pct"/>
          </w:tcPr>
          <w:p w:rsidR="00851084" w:rsidRPr="00326237" w:rsidRDefault="00851084" w:rsidP="00851084">
            <w:pPr>
              <w:spacing w:after="0" w:line="240" w:lineRule="auto"/>
              <w:rPr>
                <w:rFonts w:ascii="Arial" w:hAnsi="Arial" w:cs="Arial"/>
                <w:sz w:val="20"/>
                <w:szCs w:val="20"/>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Materiales</w:t>
            </w:r>
          </w:p>
        </w:tc>
        <w:tc>
          <w:tcPr>
            <w:tcW w:w="866" w:type="pct"/>
          </w:tcPr>
          <w:p w:rsidR="00851084" w:rsidRPr="00326237" w:rsidRDefault="00326237" w:rsidP="00851084">
            <w:pPr>
              <w:rPr>
                <w:rFonts w:ascii="Arial" w:hAnsi="Arial" w:cs="Arial"/>
                <w:sz w:val="20"/>
                <w:szCs w:val="20"/>
              </w:rPr>
            </w:pPr>
            <w:sdt>
              <w:sdtPr>
                <w:rPr>
                  <w:rFonts w:ascii="Arial" w:hAnsi="Arial" w:cs="Arial"/>
                  <w:sz w:val="20"/>
                  <w:szCs w:val="20"/>
                </w:rPr>
                <w:id w:val="1938789753"/>
                <w:placeholder>
                  <w:docPart w:val="97945609B41B4AB3BB7A7EC97D94C2A1"/>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Content>
                <w:r w:rsidR="000A5CA9" w:rsidRPr="00326237">
                  <w:rPr>
                    <w:rFonts w:ascii="Arial" w:hAnsi="Arial" w:cs="Arial"/>
                    <w:sz w:val="20"/>
                    <w:szCs w:val="20"/>
                  </w:rPr>
                  <w:t>Hojas fotocopiadas</w:t>
                </w:r>
              </w:sdtContent>
            </w:sdt>
          </w:p>
          <w:p w:rsidR="00851084" w:rsidRPr="00326237" w:rsidRDefault="00851084" w:rsidP="00851084">
            <w:pPr>
              <w:rPr>
                <w:rFonts w:ascii="Arial" w:eastAsia="Times New Roman" w:hAnsi="Arial" w:cs="Arial"/>
                <w:sz w:val="20"/>
                <w:szCs w:val="20"/>
                <w:lang w:eastAsia="ja-JP"/>
              </w:rPr>
            </w:pPr>
            <w:r w:rsidRPr="00326237">
              <w:rPr>
                <w:rFonts w:ascii="Arial" w:hAnsi="Arial" w:cs="Arial"/>
                <w:sz w:val="20"/>
                <w:szCs w:val="20"/>
              </w:rPr>
              <w:lastRenderedPageBreak/>
              <w:t>Otros: _____________________</w:t>
            </w:r>
          </w:p>
        </w:tc>
        <w:tc>
          <w:tcPr>
            <w:tcW w:w="962" w:type="pct"/>
          </w:tcPr>
          <w:p w:rsidR="00851084" w:rsidRPr="00326237" w:rsidRDefault="00851084" w:rsidP="00851084">
            <w:pPr>
              <w:rPr>
                <w:rFonts w:ascii="Arial" w:eastAsia="Times New Roman" w:hAnsi="Arial" w:cs="Arial"/>
                <w:sz w:val="20"/>
                <w:szCs w:val="20"/>
                <w:lang w:eastAsia="ja-JP"/>
              </w:rPr>
            </w:pPr>
          </w:p>
        </w:tc>
        <w:tc>
          <w:tcPr>
            <w:tcW w:w="867" w:type="pct"/>
          </w:tcPr>
          <w:p w:rsidR="00851084" w:rsidRPr="00326237" w:rsidRDefault="00851084" w:rsidP="00851084">
            <w:pPr>
              <w:rPr>
                <w:rFonts w:ascii="Arial" w:eastAsia="Times New Roman" w:hAnsi="Arial" w:cs="Arial"/>
                <w:sz w:val="20"/>
                <w:szCs w:val="20"/>
                <w:lang w:eastAsia="ja-JP"/>
              </w:rPr>
            </w:pPr>
          </w:p>
        </w:tc>
        <w:tc>
          <w:tcPr>
            <w:tcW w:w="864" w:type="pct"/>
          </w:tcPr>
          <w:p w:rsidR="00851084" w:rsidRPr="00326237" w:rsidRDefault="00851084" w:rsidP="00851084">
            <w:pPr>
              <w:rPr>
                <w:rFonts w:ascii="Arial" w:eastAsia="Times New Roman" w:hAnsi="Arial" w:cs="Arial"/>
                <w:sz w:val="20"/>
                <w:szCs w:val="20"/>
                <w:lang w:eastAsia="ja-JP"/>
              </w:rPr>
            </w:pPr>
          </w:p>
        </w:tc>
        <w:tc>
          <w:tcPr>
            <w:tcW w:w="866" w:type="pct"/>
          </w:tcPr>
          <w:p w:rsidR="00851084" w:rsidRPr="00326237" w:rsidRDefault="00851084" w:rsidP="00851084">
            <w:pPr>
              <w:rPr>
                <w:rFonts w:ascii="Arial" w:eastAsia="Times New Roman" w:hAnsi="Arial" w:cs="Arial"/>
                <w:sz w:val="20"/>
                <w:szCs w:val="20"/>
                <w:lang w:eastAsia="ja-JP"/>
              </w:rPr>
            </w:pPr>
          </w:p>
        </w:tc>
      </w:tr>
      <w:tr w:rsidR="00326237" w:rsidRPr="00326237" w:rsidTr="00851084">
        <w:trPr>
          <w:trHeight w:val="58"/>
        </w:trPr>
        <w:tc>
          <w:tcPr>
            <w:tcW w:w="575" w:type="pct"/>
            <w:vAlign w:val="center"/>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lastRenderedPageBreak/>
              <w:t>Asignación</w:t>
            </w:r>
          </w:p>
        </w:tc>
        <w:tc>
          <w:tcPr>
            <w:tcW w:w="866" w:type="pct"/>
          </w:tcPr>
          <w:p w:rsidR="00851084" w:rsidRPr="00326237" w:rsidRDefault="00851084" w:rsidP="00851084">
            <w:pPr>
              <w:rPr>
                <w:rStyle w:val="hps"/>
                <w:rFonts w:ascii="Arial" w:hAnsi="Arial" w:cs="Arial"/>
                <w:sz w:val="20"/>
                <w:szCs w:val="20"/>
              </w:rPr>
            </w:pPr>
          </w:p>
        </w:tc>
        <w:tc>
          <w:tcPr>
            <w:tcW w:w="962" w:type="pct"/>
          </w:tcPr>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851084" w:rsidP="00851084">
            <w:pPr>
              <w:spacing w:after="0" w:line="240" w:lineRule="auto"/>
              <w:rPr>
                <w:rFonts w:ascii="Arial" w:hAnsi="Arial" w:cs="Arial"/>
                <w:sz w:val="20"/>
                <w:szCs w:val="20"/>
              </w:rPr>
            </w:pPr>
          </w:p>
        </w:tc>
        <w:tc>
          <w:tcPr>
            <w:tcW w:w="864" w:type="pct"/>
          </w:tcPr>
          <w:p w:rsidR="00851084" w:rsidRPr="00326237" w:rsidRDefault="00851084" w:rsidP="00851084">
            <w:pPr>
              <w:spacing w:after="0" w:line="240" w:lineRule="auto"/>
              <w:rPr>
                <w:rFonts w:ascii="Arial" w:hAnsi="Arial" w:cs="Arial"/>
                <w:sz w:val="20"/>
                <w:szCs w:val="20"/>
              </w:rPr>
            </w:pPr>
          </w:p>
        </w:tc>
        <w:tc>
          <w:tcPr>
            <w:tcW w:w="866" w:type="pct"/>
          </w:tcPr>
          <w:p w:rsidR="00851084" w:rsidRPr="00326237" w:rsidRDefault="00851084" w:rsidP="00851084">
            <w:pPr>
              <w:spacing w:after="0" w:line="240" w:lineRule="auto"/>
              <w:rPr>
                <w:rFonts w:ascii="Arial" w:hAnsi="Arial" w:cs="Arial"/>
                <w:sz w:val="20"/>
                <w:szCs w:val="20"/>
              </w:rPr>
            </w:pPr>
          </w:p>
        </w:tc>
      </w:tr>
      <w:tr w:rsidR="00326237" w:rsidRPr="00326237" w:rsidTr="00851084">
        <w:trPr>
          <w:trHeight w:val="392"/>
        </w:trPr>
        <w:tc>
          <w:tcPr>
            <w:tcW w:w="575" w:type="pct"/>
          </w:tcPr>
          <w:p w:rsidR="00851084" w:rsidRPr="00326237" w:rsidRDefault="00851084" w:rsidP="00851084">
            <w:pPr>
              <w:spacing w:after="0" w:line="240" w:lineRule="auto"/>
              <w:rPr>
                <w:rFonts w:ascii="Arial" w:hAnsi="Arial" w:cs="Arial"/>
                <w:sz w:val="20"/>
                <w:szCs w:val="20"/>
              </w:rPr>
            </w:pPr>
            <w:r w:rsidRPr="00326237">
              <w:rPr>
                <w:rFonts w:ascii="Arial" w:hAnsi="Arial" w:cs="Arial"/>
                <w:sz w:val="20"/>
                <w:szCs w:val="20"/>
              </w:rPr>
              <w:t>Estrategias de instrucción diferenciada</w:t>
            </w:r>
          </w:p>
          <w:p w:rsidR="00851084" w:rsidRPr="00326237" w:rsidRDefault="00851084" w:rsidP="00851084">
            <w:pPr>
              <w:spacing w:after="0" w:line="240" w:lineRule="auto"/>
              <w:rPr>
                <w:rFonts w:ascii="Arial" w:hAnsi="Arial" w:cs="Arial"/>
                <w:sz w:val="20"/>
                <w:szCs w:val="20"/>
              </w:rPr>
            </w:pPr>
          </w:p>
        </w:tc>
        <w:tc>
          <w:tcPr>
            <w:tcW w:w="866" w:type="pct"/>
          </w:tcPr>
          <w:p w:rsidR="00B200CF" w:rsidRPr="00326237" w:rsidRDefault="00B200CF" w:rsidP="00B200CF">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B200CF" w:rsidRPr="00326237" w:rsidRDefault="00B200CF" w:rsidP="00B200CF">
            <w:pPr>
              <w:spacing w:after="0" w:line="240" w:lineRule="auto"/>
              <w:rPr>
                <w:rFonts w:ascii="Arial" w:hAnsi="Arial" w:cs="Arial"/>
                <w:sz w:val="20"/>
                <w:szCs w:val="20"/>
              </w:rPr>
            </w:pPr>
          </w:p>
          <w:p w:rsidR="00B200CF" w:rsidRPr="00326237" w:rsidRDefault="00B200CF" w:rsidP="00B200CF">
            <w:pPr>
              <w:spacing w:after="0" w:line="240" w:lineRule="auto"/>
              <w:rPr>
                <w:rFonts w:ascii="Arial" w:hAnsi="Arial" w:cs="Arial"/>
                <w:sz w:val="20"/>
                <w:szCs w:val="20"/>
              </w:rPr>
            </w:pPr>
          </w:p>
          <w:p w:rsidR="00B200CF" w:rsidRPr="00326237" w:rsidRDefault="00B200CF" w:rsidP="00B200CF">
            <w:pPr>
              <w:spacing w:after="0" w:line="240" w:lineRule="auto"/>
              <w:rPr>
                <w:rFonts w:ascii="Arial" w:hAnsi="Arial" w:cs="Arial"/>
                <w:sz w:val="20"/>
                <w:szCs w:val="20"/>
              </w:rPr>
            </w:pPr>
            <w:r w:rsidRPr="00326237">
              <w:rPr>
                <w:rFonts w:ascii="Arial" w:hAnsi="Arial" w:cs="Arial"/>
                <w:sz w:val="20"/>
                <w:szCs w:val="20"/>
              </w:rPr>
              <w:t>Limitaciones lingüísticas Español:</w:t>
            </w: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851084" w:rsidRPr="00326237" w:rsidRDefault="00B200CF" w:rsidP="00B200CF">
            <w:pPr>
              <w:spacing w:after="0" w:line="240" w:lineRule="auto"/>
              <w:rPr>
                <w:rFonts w:ascii="Arial" w:hAnsi="Arial" w:cs="Arial"/>
                <w:sz w:val="20"/>
                <w:szCs w:val="20"/>
                <w:lang w:val="en-US"/>
              </w:rPr>
            </w:pPr>
            <w:proofErr w:type="spellStart"/>
            <w:r>
              <w:rPr>
                <w:rFonts w:ascii="Arial" w:hAnsi="Arial" w:cs="Arial"/>
                <w:sz w:val="20"/>
                <w:szCs w:val="20"/>
                <w:lang w:val="en-US"/>
              </w:rPr>
              <w:t>Dotados</w:t>
            </w:r>
            <w:proofErr w:type="spellEnd"/>
          </w:p>
        </w:tc>
        <w:tc>
          <w:tcPr>
            <w:tcW w:w="962" w:type="pct"/>
          </w:tcPr>
          <w:p w:rsidR="00B200CF" w:rsidRPr="00326237" w:rsidRDefault="00B200CF" w:rsidP="00B200CF">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B200CF" w:rsidRPr="00326237" w:rsidRDefault="00B200CF" w:rsidP="00B200CF">
            <w:pPr>
              <w:spacing w:after="0" w:line="240" w:lineRule="auto"/>
              <w:rPr>
                <w:rFonts w:ascii="Arial" w:hAnsi="Arial" w:cs="Arial"/>
                <w:sz w:val="20"/>
                <w:szCs w:val="20"/>
              </w:rPr>
            </w:pPr>
          </w:p>
          <w:p w:rsidR="00B200CF" w:rsidRPr="00326237" w:rsidRDefault="00B200CF" w:rsidP="00B200CF">
            <w:pPr>
              <w:spacing w:after="0" w:line="240" w:lineRule="auto"/>
              <w:rPr>
                <w:rFonts w:ascii="Arial" w:hAnsi="Arial" w:cs="Arial"/>
                <w:sz w:val="20"/>
                <w:szCs w:val="20"/>
              </w:rPr>
            </w:pPr>
          </w:p>
          <w:p w:rsidR="00B200CF" w:rsidRPr="00326237" w:rsidRDefault="00B200CF" w:rsidP="00B200CF">
            <w:pPr>
              <w:spacing w:after="0" w:line="240" w:lineRule="auto"/>
              <w:rPr>
                <w:rFonts w:ascii="Arial" w:hAnsi="Arial" w:cs="Arial"/>
                <w:sz w:val="20"/>
                <w:szCs w:val="20"/>
              </w:rPr>
            </w:pPr>
            <w:r w:rsidRPr="00326237">
              <w:rPr>
                <w:rFonts w:ascii="Arial" w:hAnsi="Arial" w:cs="Arial"/>
                <w:sz w:val="20"/>
                <w:szCs w:val="20"/>
              </w:rPr>
              <w:t>Limitaciones lingüísticas Español:</w:t>
            </w: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851084" w:rsidRPr="00326237" w:rsidRDefault="00B200CF" w:rsidP="00B200CF">
            <w:pPr>
              <w:spacing w:after="0" w:line="240" w:lineRule="auto"/>
              <w:rPr>
                <w:rFonts w:ascii="Arial" w:hAnsi="Arial" w:cs="Arial"/>
                <w:sz w:val="20"/>
                <w:szCs w:val="20"/>
                <w:lang w:val="en-US"/>
              </w:rPr>
            </w:pPr>
            <w:proofErr w:type="spellStart"/>
            <w:r>
              <w:rPr>
                <w:rFonts w:ascii="Arial" w:hAnsi="Arial" w:cs="Arial"/>
                <w:sz w:val="20"/>
                <w:szCs w:val="20"/>
                <w:lang w:val="en-US"/>
              </w:rPr>
              <w:t>Dotados</w:t>
            </w:r>
            <w:proofErr w:type="spellEnd"/>
          </w:p>
        </w:tc>
        <w:tc>
          <w:tcPr>
            <w:tcW w:w="867" w:type="pct"/>
          </w:tcPr>
          <w:p w:rsidR="00B200CF" w:rsidRPr="00326237" w:rsidRDefault="00B200CF" w:rsidP="00B200CF">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B200CF" w:rsidRPr="00326237" w:rsidRDefault="00B200CF" w:rsidP="00B200CF">
            <w:pPr>
              <w:spacing w:after="0" w:line="240" w:lineRule="auto"/>
              <w:rPr>
                <w:rFonts w:ascii="Arial" w:hAnsi="Arial" w:cs="Arial"/>
                <w:sz w:val="20"/>
                <w:szCs w:val="20"/>
              </w:rPr>
            </w:pPr>
          </w:p>
          <w:p w:rsidR="00B200CF" w:rsidRPr="00326237" w:rsidRDefault="00B200CF" w:rsidP="00B200CF">
            <w:pPr>
              <w:spacing w:after="0" w:line="240" w:lineRule="auto"/>
              <w:rPr>
                <w:rFonts w:ascii="Arial" w:hAnsi="Arial" w:cs="Arial"/>
                <w:sz w:val="20"/>
                <w:szCs w:val="20"/>
              </w:rPr>
            </w:pPr>
          </w:p>
          <w:p w:rsidR="00B200CF" w:rsidRPr="00326237" w:rsidRDefault="00B200CF" w:rsidP="00B200CF">
            <w:pPr>
              <w:spacing w:after="0" w:line="240" w:lineRule="auto"/>
              <w:rPr>
                <w:rFonts w:ascii="Arial" w:hAnsi="Arial" w:cs="Arial"/>
                <w:sz w:val="20"/>
                <w:szCs w:val="20"/>
              </w:rPr>
            </w:pPr>
            <w:r w:rsidRPr="00326237">
              <w:rPr>
                <w:rFonts w:ascii="Arial" w:hAnsi="Arial" w:cs="Arial"/>
                <w:sz w:val="20"/>
                <w:szCs w:val="20"/>
              </w:rPr>
              <w:t>Limitaciones lingüísticas Español:</w:t>
            </w: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851084" w:rsidRPr="00326237" w:rsidRDefault="00B200CF" w:rsidP="00B200CF">
            <w:pPr>
              <w:spacing w:after="0" w:line="240" w:lineRule="auto"/>
              <w:rPr>
                <w:rFonts w:ascii="Arial" w:hAnsi="Arial" w:cs="Arial"/>
                <w:sz w:val="20"/>
                <w:szCs w:val="20"/>
                <w:lang w:val="en-US"/>
              </w:rPr>
            </w:pPr>
            <w:proofErr w:type="spellStart"/>
            <w:r>
              <w:rPr>
                <w:rFonts w:ascii="Arial" w:hAnsi="Arial" w:cs="Arial"/>
                <w:sz w:val="20"/>
                <w:szCs w:val="20"/>
                <w:lang w:val="en-US"/>
              </w:rPr>
              <w:t>Dotados</w:t>
            </w:r>
            <w:proofErr w:type="spellEnd"/>
          </w:p>
        </w:tc>
        <w:tc>
          <w:tcPr>
            <w:tcW w:w="864" w:type="pct"/>
          </w:tcPr>
          <w:p w:rsidR="00B200CF" w:rsidRPr="00326237" w:rsidRDefault="00B200CF" w:rsidP="00B200CF">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B200CF" w:rsidRPr="00326237" w:rsidRDefault="00B200CF" w:rsidP="00B200CF">
            <w:pPr>
              <w:spacing w:after="0" w:line="240" w:lineRule="auto"/>
              <w:rPr>
                <w:rFonts w:ascii="Arial" w:hAnsi="Arial" w:cs="Arial"/>
                <w:sz w:val="20"/>
                <w:szCs w:val="20"/>
              </w:rPr>
            </w:pPr>
          </w:p>
          <w:p w:rsidR="00B200CF" w:rsidRPr="00326237" w:rsidRDefault="00B200CF" w:rsidP="00B200CF">
            <w:pPr>
              <w:spacing w:after="0" w:line="240" w:lineRule="auto"/>
              <w:rPr>
                <w:rFonts w:ascii="Arial" w:hAnsi="Arial" w:cs="Arial"/>
                <w:sz w:val="20"/>
                <w:szCs w:val="20"/>
              </w:rPr>
            </w:pPr>
          </w:p>
          <w:p w:rsidR="00B200CF" w:rsidRPr="00326237" w:rsidRDefault="00B200CF" w:rsidP="00B200CF">
            <w:pPr>
              <w:spacing w:after="0" w:line="240" w:lineRule="auto"/>
              <w:rPr>
                <w:rFonts w:ascii="Arial" w:hAnsi="Arial" w:cs="Arial"/>
                <w:sz w:val="20"/>
                <w:szCs w:val="20"/>
              </w:rPr>
            </w:pPr>
            <w:r w:rsidRPr="00326237">
              <w:rPr>
                <w:rFonts w:ascii="Arial" w:hAnsi="Arial" w:cs="Arial"/>
                <w:sz w:val="20"/>
                <w:szCs w:val="20"/>
              </w:rPr>
              <w:t>Limitaciones lingüísticas Español:</w:t>
            </w: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851084" w:rsidRPr="00326237" w:rsidRDefault="00B200CF" w:rsidP="00B200CF">
            <w:pPr>
              <w:spacing w:after="0" w:line="240" w:lineRule="auto"/>
              <w:rPr>
                <w:rFonts w:ascii="Arial" w:hAnsi="Arial" w:cs="Arial"/>
                <w:sz w:val="20"/>
                <w:szCs w:val="20"/>
                <w:lang w:val="en-US"/>
              </w:rPr>
            </w:pPr>
            <w:proofErr w:type="spellStart"/>
            <w:r>
              <w:rPr>
                <w:rFonts w:ascii="Arial" w:hAnsi="Arial" w:cs="Arial"/>
                <w:sz w:val="20"/>
                <w:szCs w:val="20"/>
                <w:lang w:val="en-US"/>
              </w:rPr>
              <w:t>Dotados</w:t>
            </w:r>
            <w:proofErr w:type="spellEnd"/>
          </w:p>
        </w:tc>
        <w:tc>
          <w:tcPr>
            <w:tcW w:w="866" w:type="pct"/>
          </w:tcPr>
          <w:p w:rsidR="00B200CF" w:rsidRPr="00326237" w:rsidRDefault="00B200CF" w:rsidP="00B200CF">
            <w:pPr>
              <w:spacing w:after="0" w:line="240" w:lineRule="auto"/>
              <w:rPr>
                <w:rFonts w:ascii="Arial" w:hAnsi="Arial" w:cs="Arial"/>
                <w:sz w:val="20"/>
                <w:szCs w:val="20"/>
                <w:lang w:val="en-US"/>
              </w:rPr>
            </w:pPr>
            <w:proofErr w:type="spellStart"/>
            <w:r w:rsidRPr="00326237">
              <w:rPr>
                <w:rFonts w:ascii="Arial" w:hAnsi="Arial" w:cs="Arial"/>
                <w:sz w:val="20"/>
                <w:szCs w:val="20"/>
                <w:lang w:val="en-US"/>
              </w:rPr>
              <w:t>Educación</w:t>
            </w:r>
            <w:proofErr w:type="spellEnd"/>
            <w:r w:rsidRPr="00326237">
              <w:rPr>
                <w:rFonts w:ascii="Arial" w:hAnsi="Arial" w:cs="Arial"/>
                <w:sz w:val="20"/>
                <w:szCs w:val="20"/>
                <w:lang w:val="en-US"/>
              </w:rPr>
              <w:t xml:space="preserve"> especial:</w:t>
            </w:r>
          </w:p>
          <w:p w:rsidR="00B200CF" w:rsidRPr="00326237" w:rsidRDefault="00B200CF" w:rsidP="00B200CF">
            <w:pPr>
              <w:spacing w:after="0" w:line="240" w:lineRule="auto"/>
              <w:rPr>
                <w:rFonts w:ascii="Arial" w:hAnsi="Arial" w:cs="Arial"/>
                <w:sz w:val="20"/>
                <w:szCs w:val="20"/>
              </w:rPr>
            </w:pPr>
          </w:p>
          <w:p w:rsidR="00B200CF" w:rsidRPr="00326237" w:rsidRDefault="00B200CF" w:rsidP="00B200CF">
            <w:pPr>
              <w:spacing w:after="0" w:line="240" w:lineRule="auto"/>
              <w:rPr>
                <w:rFonts w:ascii="Arial" w:hAnsi="Arial" w:cs="Arial"/>
                <w:sz w:val="20"/>
                <w:szCs w:val="20"/>
              </w:rPr>
            </w:pPr>
          </w:p>
          <w:p w:rsidR="00B200CF" w:rsidRPr="00326237" w:rsidRDefault="00B200CF" w:rsidP="00B200CF">
            <w:pPr>
              <w:spacing w:after="0" w:line="240" w:lineRule="auto"/>
              <w:rPr>
                <w:rFonts w:ascii="Arial" w:hAnsi="Arial" w:cs="Arial"/>
                <w:sz w:val="20"/>
                <w:szCs w:val="20"/>
              </w:rPr>
            </w:pPr>
            <w:r w:rsidRPr="00326237">
              <w:rPr>
                <w:rFonts w:ascii="Arial" w:hAnsi="Arial" w:cs="Arial"/>
                <w:sz w:val="20"/>
                <w:szCs w:val="20"/>
              </w:rPr>
              <w:t>Limitaciones lingüísticas Español:</w:t>
            </w: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roofErr w:type="spellStart"/>
            <w:r w:rsidRPr="00326237">
              <w:rPr>
                <w:rFonts w:ascii="Arial" w:hAnsi="Arial" w:cs="Arial"/>
                <w:sz w:val="20"/>
                <w:szCs w:val="20"/>
                <w:lang w:val="en-US"/>
              </w:rPr>
              <w:t>Sección</w:t>
            </w:r>
            <w:proofErr w:type="spellEnd"/>
            <w:r w:rsidRPr="00326237">
              <w:rPr>
                <w:rFonts w:ascii="Arial" w:hAnsi="Arial" w:cs="Arial"/>
                <w:sz w:val="20"/>
                <w:szCs w:val="20"/>
                <w:lang w:val="en-US"/>
              </w:rPr>
              <w:t xml:space="preserve"> 504:</w:t>
            </w:r>
          </w:p>
          <w:p w:rsidR="00B200CF" w:rsidRPr="00326237" w:rsidRDefault="00B200CF" w:rsidP="00B200CF">
            <w:pPr>
              <w:spacing w:after="0" w:line="240" w:lineRule="auto"/>
              <w:rPr>
                <w:rFonts w:ascii="Arial" w:hAnsi="Arial" w:cs="Arial"/>
                <w:sz w:val="20"/>
                <w:szCs w:val="20"/>
                <w:lang w:val="en-US"/>
              </w:rPr>
            </w:pPr>
          </w:p>
          <w:p w:rsidR="00B200CF" w:rsidRPr="00326237" w:rsidRDefault="00B200CF" w:rsidP="00B200CF">
            <w:pPr>
              <w:spacing w:after="0" w:line="240" w:lineRule="auto"/>
              <w:rPr>
                <w:rFonts w:ascii="Arial" w:hAnsi="Arial" w:cs="Arial"/>
                <w:sz w:val="20"/>
                <w:szCs w:val="20"/>
                <w:lang w:val="en-US"/>
              </w:rPr>
            </w:pPr>
          </w:p>
          <w:p w:rsidR="00851084" w:rsidRPr="00326237" w:rsidRDefault="00B200CF" w:rsidP="00B200CF">
            <w:pPr>
              <w:spacing w:after="0" w:line="240" w:lineRule="auto"/>
              <w:rPr>
                <w:rFonts w:ascii="Arial" w:hAnsi="Arial" w:cs="Arial"/>
                <w:sz w:val="20"/>
                <w:szCs w:val="20"/>
                <w:lang w:val="en-US"/>
              </w:rPr>
            </w:pPr>
            <w:proofErr w:type="spellStart"/>
            <w:r>
              <w:rPr>
                <w:rFonts w:ascii="Arial" w:hAnsi="Arial" w:cs="Arial"/>
                <w:sz w:val="20"/>
                <w:szCs w:val="20"/>
                <w:lang w:val="en-US"/>
              </w:rPr>
              <w:t>Dotados</w:t>
            </w:r>
            <w:proofErr w:type="spellEnd"/>
          </w:p>
        </w:tc>
      </w:tr>
      <w:tr w:rsidR="00326237" w:rsidRPr="00326237" w:rsidTr="00B200CF">
        <w:trPr>
          <w:trHeight w:val="989"/>
        </w:trPr>
        <w:tc>
          <w:tcPr>
            <w:tcW w:w="575" w:type="pct"/>
          </w:tcPr>
          <w:p w:rsidR="00851084" w:rsidRPr="00326237" w:rsidRDefault="00851084" w:rsidP="00851084">
            <w:pPr>
              <w:spacing w:before="120" w:after="120" w:line="240" w:lineRule="auto"/>
              <w:rPr>
                <w:rFonts w:ascii="Arial" w:hAnsi="Arial" w:cs="Arial"/>
                <w:sz w:val="20"/>
                <w:szCs w:val="20"/>
              </w:rPr>
            </w:pPr>
            <w:r w:rsidRPr="00326237">
              <w:rPr>
                <w:rFonts w:ascii="Arial" w:hAnsi="Arial" w:cs="Arial"/>
                <w:sz w:val="20"/>
                <w:szCs w:val="20"/>
              </w:rPr>
              <w:t>Reflexión de la Praxis</w:t>
            </w:r>
          </w:p>
        </w:tc>
        <w:tc>
          <w:tcPr>
            <w:tcW w:w="866" w:type="pct"/>
            <w:shd w:val="clear" w:color="auto" w:fill="auto"/>
          </w:tcPr>
          <w:p w:rsidR="00851084" w:rsidRPr="00326237" w:rsidRDefault="00851084" w:rsidP="00851084">
            <w:pPr>
              <w:spacing w:after="0" w:line="240" w:lineRule="auto"/>
              <w:rPr>
                <w:rFonts w:ascii="Arial" w:hAnsi="Arial" w:cs="Arial"/>
                <w:sz w:val="20"/>
                <w:szCs w:val="20"/>
              </w:rPr>
            </w:pPr>
          </w:p>
        </w:tc>
        <w:tc>
          <w:tcPr>
            <w:tcW w:w="962" w:type="pct"/>
          </w:tcPr>
          <w:p w:rsidR="00851084" w:rsidRPr="00326237" w:rsidRDefault="00851084" w:rsidP="00851084">
            <w:pPr>
              <w:spacing w:after="0" w:line="240" w:lineRule="auto"/>
              <w:rPr>
                <w:rFonts w:ascii="Arial" w:hAnsi="Arial" w:cs="Arial"/>
                <w:sz w:val="20"/>
                <w:szCs w:val="20"/>
              </w:rPr>
            </w:pPr>
          </w:p>
        </w:tc>
        <w:tc>
          <w:tcPr>
            <w:tcW w:w="867" w:type="pct"/>
          </w:tcPr>
          <w:p w:rsidR="00851084" w:rsidRPr="00326237" w:rsidRDefault="00851084" w:rsidP="00851084">
            <w:pPr>
              <w:spacing w:after="0" w:line="240" w:lineRule="auto"/>
              <w:rPr>
                <w:rFonts w:ascii="Arial" w:hAnsi="Arial" w:cs="Arial"/>
                <w:sz w:val="20"/>
                <w:szCs w:val="20"/>
              </w:rPr>
            </w:pPr>
          </w:p>
        </w:tc>
        <w:tc>
          <w:tcPr>
            <w:tcW w:w="864" w:type="pct"/>
          </w:tcPr>
          <w:p w:rsidR="00851084" w:rsidRPr="00326237" w:rsidRDefault="00851084" w:rsidP="00851084">
            <w:pPr>
              <w:spacing w:after="0" w:line="240" w:lineRule="auto"/>
              <w:rPr>
                <w:rFonts w:ascii="Arial" w:hAnsi="Arial" w:cs="Arial"/>
                <w:sz w:val="20"/>
                <w:szCs w:val="20"/>
              </w:rPr>
            </w:pPr>
          </w:p>
        </w:tc>
        <w:tc>
          <w:tcPr>
            <w:tcW w:w="866" w:type="pct"/>
          </w:tcPr>
          <w:p w:rsidR="00851084" w:rsidRPr="00326237" w:rsidRDefault="00851084" w:rsidP="00851084">
            <w:pPr>
              <w:spacing w:after="0" w:line="240" w:lineRule="auto"/>
              <w:rPr>
                <w:rFonts w:ascii="Arial" w:hAnsi="Arial" w:cs="Arial"/>
                <w:sz w:val="20"/>
                <w:szCs w:val="20"/>
              </w:rPr>
            </w:pPr>
          </w:p>
        </w:tc>
      </w:tr>
    </w:tbl>
    <w:p w:rsidR="00851084" w:rsidRPr="00326237" w:rsidRDefault="00851084" w:rsidP="00851084">
      <w:pPr>
        <w:spacing w:after="0" w:line="240" w:lineRule="auto"/>
        <w:rPr>
          <w:rFonts w:ascii="Arial" w:hAnsi="Arial" w:cs="Arial"/>
          <w:sz w:val="20"/>
          <w:szCs w:val="20"/>
        </w:rPr>
      </w:pPr>
    </w:p>
    <w:p w:rsidR="00851084" w:rsidRPr="00326237" w:rsidRDefault="00851084" w:rsidP="00851084">
      <w:pPr>
        <w:spacing w:after="0" w:line="240" w:lineRule="auto"/>
        <w:rPr>
          <w:rFonts w:ascii="Arial" w:hAnsi="Arial" w:cs="Arial"/>
          <w:sz w:val="20"/>
          <w:szCs w:val="20"/>
        </w:rPr>
      </w:pPr>
    </w:p>
    <w:p w:rsidR="003B612D" w:rsidRPr="00326237" w:rsidRDefault="003B612D" w:rsidP="00BD0025">
      <w:pPr>
        <w:spacing w:after="0" w:line="240" w:lineRule="auto"/>
        <w:rPr>
          <w:rFonts w:ascii="Arial" w:hAnsi="Arial" w:cs="Arial"/>
          <w:sz w:val="20"/>
          <w:szCs w:val="20"/>
        </w:rPr>
      </w:pPr>
      <w:bookmarkStart w:id="0" w:name="_GoBack"/>
      <w:bookmarkEnd w:id="0"/>
    </w:p>
    <w:sectPr w:rsidR="003B612D" w:rsidRPr="00326237" w:rsidSect="00595692">
      <w:headerReference w:type="default" r:id="rId17"/>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6237" w:rsidRDefault="00326237" w:rsidP="0074328A">
      <w:pPr>
        <w:spacing w:after="0" w:line="240" w:lineRule="auto"/>
      </w:pPr>
      <w:r>
        <w:separator/>
      </w:r>
    </w:p>
  </w:endnote>
  <w:endnote w:type="continuationSeparator" w:id="0">
    <w:p w:rsidR="00326237" w:rsidRDefault="00326237"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iandra GD">
    <w:panose1 w:val="020E0502030308020204"/>
    <w:charset w:val="00"/>
    <w:family w:val="swiss"/>
    <w:pitch w:val="variable"/>
    <w:sig w:usb0="00000003" w:usb1="00000000" w:usb2="00000000" w:usb3="00000000" w:csb0="00000001"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6237" w:rsidRDefault="00326237" w:rsidP="0074328A">
      <w:pPr>
        <w:spacing w:after="0" w:line="240" w:lineRule="auto"/>
      </w:pPr>
      <w:r>
        <w:separator/>
      </w:r>
    </w:p>
  </w:footnote>
  <w:footnote w:type="continuationSeparator" w:id="0">
    <w:p w:rsidR="00326237" w:rsidRDefault="00326237"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237" w:rsidRPr="001D1F44" w:rsidRDefault="00326237">
    <w:pPr>
      <w:pStyle w:val="Header"/>
      <w:rPr>
        <w:sz w:val="20"/>
      </w:rPr>
    </w:pPr>
    <w:r>
      <w:rPr>
        <w:noProof/>
        <w:lang w:val="en-US"/>
      </w:rPr>
      <w:drawing>
        <wp:anchor distT="0" distB="0" distL="114300" distR="114300" simplePos="0" relativeHeight="251657728" behindDoc="0" locked="0" layoutInCell="1" allowOverlap="1">
          <wp:simplePos x="0" y="0"/>
          <wp:positionH relativeFrom="column">
            <wp:posOffset>-118110</wp:posOffset>
          </wp:positionH>
          <wp:positionV relativeFrom="paragraph">
            <wp:posOffset>-267970</wp:posOffset>
          </wp:positionV>
          <wp:extent cx="2444115" cy="812165"/>
          <wp:effectExtent l="0" t="0" r="0" b="6985"/>
          <wp:wrapNone/>
          <wp:docPr id="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4115" cy="812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26237" w:rsidRPr="001D1F44" w:rsidRDefault="00326237">
    <w:pPr>
      <w:pStyle w:val="Header"/>
      <w:rPr>
        <w:sz w:val="20"/>
      </w:rPr>
    </w:pPr>
  </w:p>
  <w:p w:rsidR="00326237" w:rsidRPr="001D1F44" w:rsidRDefault="00326237">
    <w:pPr>
      <w:pStyle w:val="Header"/>
      <w:rPr>
        <w:sz w:val="20"/>
      </w:rPr>
    </w:pPr>
  </w:p>
  <w:p w:rsidR="00326237" w:rsidRPr="001D1F44" w:rsidRDefault="00326237">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8286D"/>
    <w:multiLevelType w:val="hybridMultilevel"/>
    <w:tmpl w:val="16B4753C"/>
    <w:lvl w:ilvl="0" w:tplc="FE443E5C">
      <w:start w:val="1"/>
      <w:numFmt w:val="decimal"/>
      <w:lvlText w:val="%1."/>
      <w:lvlJc w:val="left"/>
      <w:pPr>
        <w:ind w:left="786" w:hanging="360"/>
      </w:pPr>
      <w:rPr>
        <w:rFonts w:hint="default"/>
        <w:b/>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1">
    <w:nsid w:val="04B96624"/>
    <w:multiLevelType w:val="hybridMultilevel"/>
    <w:tmpl w:val="9E767B90"/>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
    <w:nsid w:val="074054BD"/>
    <w:multiLevelType w:val="hybridMultilevel"/>
    <w:tmpl w:val="CA0CA604"/>
    <w:lvl w:ilvl="0" w:tplc="500A000F">
      <w:start w:val="1"/>
      <w:numFmt w:val="decimal"/>
      <w:lvlText w:val="%1."/>
      <w:lvlJc w:val="left"/>
      <w:pPr>
        <w:ind w:left="360" w:hanging="360"/>
      </w:pPr>
      <w:rPr>
        <w:rFonts w:cs="Times New Roman"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3">
    <w:nsid w:val="0F973508"/>
    <w:multiLevelType w:val="hybridMultilevel"/>
    <w:tmpl w:val="4ED81ED6"/>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4">
    <w:nsid w:val="0FD4642E"/>
    <w:multiLevelType w:val="hybridMultilevel"/>
    <w:tmpl w:val="81E6DBA0"/>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5">
    <w:nsid w:val="15661881"/>
    <w:multiLevelType w:val="hybridMultilevel"/>
    <w:tmpl w:val="883CC5E8"/>
    <w:lvl w:ilvl="0" w:tplc="04090005">
      <w:start w:val="1"/>
      <w:numFmt w:val="bullet"/>
      <w:lvlText w:val=""/>
      <w:lvlJc w:val="left"/>
      <w:pPr>
        <w:ind w:left="360" w:hanging="360"/>
      </w:pPr>
      <w:rPr>
        <w:rFonts w:ascii="Wingdings" w:hAnsi="Wingdings" w:hint="default"/>
      </w:rPr>
    </w:lvl>
    <w:lvl w:ilvl="1" w:tplc="500A0003">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1B1D6D38"/>
    <w:multiLevelType w:val="hybridMultilevel"/>
    <w:tmpl w:val="5C48B542"/>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7">
    <w:nsid w:val="1B5075B2"/>
    <w:multiLevelType w:val="hybridMultilevel"/>
    <w:tmpl w:val="08F27674"/>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8">
    <w:nsid w:val="1E734879"/>
    <w:multiLevelType w:val="hybridMultilevel"/>
    <w:tmpl w:val="AD145436"/>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9">
    <w:nsid w:val="24F740EB"/>
    <w:multiLevelType w:val="hybridMultilevel"/>
    <w:tmpl w:val="1158D5A6"/>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10">
    <w:nsid w:val="29086272"/>
    <w:multiLevelType w:val="hybridMultilevel"/>
    <w:tmpl w:val="16B4753C"/>
    <w:lvl w:ilvl="0" w:tplc="FE443E5C">
      <w:start w:val="1"/>
      <w:numFmt w:val="decimal"/>
      <w:lvlText w:val="%1."/>
      <w:lvlJc w:val="left"/>
      <w:pPr>
        <w:ind w:left="786" w:hanging="360"/>
      </w:pPr>
      <w:rPr>
        <w:rFonts w:hint="default"/>
        <w:b/>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11">
    <w:nsid w:val="2A897314"/>
    <w:multiLevelType w:val="hybridMultilevel"/>
    <w:tmpl w:val="4544C7AE"/>
    <w:lvl w:ilvl="0" w:tplc="500A0001">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2">
    <w:nsid w:val="2AF108EB"/>
    <w:multiLevelType w:val="hybridMultilevel"/>
    <w:tmpl w:val="56B82FD8"/>
    <w:lvl w:ilvl="0" w:tplc="500A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3">
    <w:nsid w:val="2AF530AD"/>
    <w:multiLevelType w:val="hybridMultilevel"/>
    <w:tmpl w:val="FCCA916E"/>
    <w:lvl w:ilvl="0" w:tplc="E6C01360">
      <w:numFmt w:val="bullet"/>
      <w:lvlText w:val="-"/>
      <w:lvlJc w:val="left"/>
      <w:pPr>
        <w:ind w:left="720" w:hanging="360"/>
      </w:pPr>
      <w:rPr>
        <w:rFonts w:ascii="Calibri" w:eastAsia="Calibri" w:hAnsi="Calibri" w:cs="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4">
    <w:nsid w:val="2B201C61"/>
    <w:multiLevelType w:val="hybridMultilevel"/>
    <w:tmpl w:val="5FF48ABC"/>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15">
    <w:nsid w:val="2D2475C4"/>
    <w:multiLevelType w:val="hybridMultilevel"/>
    <w:tmpl w:val="16B4753C"/>
    <w:lvl w:ilvl="0" w:tplc="FE443E5C">
      <w:start w:val="1"/>
      <w:numFmt w:val="decimal"/>
      <w:lvlText w:val="%1."/>
      <w:lvlJc w:val="left"/>
      <w:pPr>
        <w:ind w:left="786" w:hanging="360"/>
      </w:pPr>
      <w:rPr>
        <w:rFonts w:hint="default"/>
        <w:b/>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16">
    <w:nsid w:val="32BA58FC"/>
    <w:multiLevelType w:val="hybridMultilevel"/>
    <w:tmpl w:val="2E2496E8"/>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17">
    <w:nsid w:val="33660109"/>
    <w:multiLevelType w:val="hybridMultilevel"/>
    <w:tmpl w:val="16B4753C"/>
    <w:lvl w:ilvl="0" w:tplc="FE443E5C">
      <w:start w:val="1"/>
      <w:numFmt w:val="decimal"/>
      <w:lvlText w:val="%1."/>
      <w:lvlJc w:val="left"/>
      <w:pPr>
        <w:ind w:left="786" w:hanging="360"/>
      </w:pPr>
      <w:rPr>
        <w:rFonts w:hint="default"/>
        <w:b/>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18">
    <w:nsid w:val="36D01410"/>
    <w:multiLevelType w:val="hybridMultilevel"/>
    <w:tmpl w:val="A906F2CC"/>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19">
    <w:nsid w:val="38085097"/>
    <w:multiLevelType w:val="hybridMultilevel"/>
    <w:tmpl w:val="B1E65614"/>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0">
    <w:nsid w:val="4CBC0F7E"/>
    <w:multiLevelType w:val="hybridMultilevel"/>
    <w:tmpl w:val="5FF48ABC"/>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21">
    <w:nsid w:val="4EE26DA7"/>
    <w:multiLevelType w:val="hybridMultilevel"/>
    <w:tmpl w:val="DDDAB0DA"/>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2">
    <w:nsid w:val="4F3C6AC3"/>
    <w:multiLevelType w:val="hybridMultilevel"/>
    <w:tmpl w:val="33A83200"/>
    <w:lvl w:ilvl="0" w:tplc="500A0001">
      <w:start w:val="1"/>
      <w:numFmt w:val="bullet"/>
      <w:lvlText w:val=""/>
      <w:lvlJc w:val="left"/>
      <w:pPr>
        <w:ind w:left="360" w:hanging="360"/>
      </w:pPr>
      <w:rPr>
        <w:rFonts w:ascii="Symbol" w:hAnsi="Symbol" w:hint="default"/>
      </w:rPr>
    </w:lvl>
    <w:lvl w:ilvl="1" w:tplc="500A0003">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3">
    <w:nsid w:val="5282055A"/>
    <w:multiLevelType w:val="hybridMultilevel"/>
    <w:tmpl w:val="77FA10C4"/>
    <w:lvl w:ilvl="0" w:tplc="500A000F">
      <w:start w:val="1"/>
      <w:numFmt w:val="decimal"/>
      <w:lvlText w:val="%1."/>
      <w:lvlJc w:val="left"/>
      <w:pPr>
        <w:ind w:left="360" w:hanging="360"/>
      </w:pPr>
      <w:rPr>
        <w:rFonts w:cs="Times New Roman"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24">
    <w:nsid w:val="52BC4CF5"/>
    <w:multiLevelType w:val="hybridMultilevel"/>
    <w:tmpl w:val="B7BAD496"/>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5">
    <w:nsid w:val="53DA13A5"/>
    <w:multiLevelType w:val="hybridMultilevel"/>
    <w:tmpl w:val="9998CF14"/>
    <w:lvl w:ilvl="0" w:tplc="500A000F">
      <w:start w:val="1"/>
      <w:numFmt w:val="decimal"/>
      <w:lvlText w:val="%1."/>
      <w:lvlJc w:val="left"/>
      <w:pPr>
        <w:ind w:left="360" w:hanging="360"/>
      </w:pPr>
      <w:rPr>
        <w:rFonts w:cs="Times New Roman"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6">
    <w:nsid w:val="561B1CF7"/>
    <w:multiLevelType w:val="hybridMultilevel"/>
    <w:tmpl w:val="8996C64A"/>
    <w:lvl w:ilvl="0" w:tplc="500A000F">
      <w:start w:val="1"/>
      <w:numFmt w:val="decimal"/>
      <w:lvlText w:val="%1."/>
      <w:lvlJc w:val="left"/>
      <w:pPr>
        <w:ind w:left="360" w:hanging="360"/>
      </w:pPr>
      <w:rPr>
        <w:rFonts w:cs="Times New Roman" w:hint="default"/>
      </w:r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7">
    <w:nsid w:val="57D724C3"/>
    <w:multiLevelType w:val="hybridMultilevel"/>
    <w:tmpl w:val="B11C01F6"/>
    <w:lvl w:ilvl="0" w:tplc="500A000F">
      <w:start w:val="1"/>
      <w:numFmt w:val="decimal"/>
      <w:lvlText w:val="%1."/>
      <w:lvlJc w:val="left"/>
      <w:pPr>
        <w:ind w:left="360" w:hanging="360"/>
      </w:pPr>
      <w:rPr>
        <w:rFonts w:cs="Times New Roman"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28">
    <w:nsid w:val="59374FD9"/>
    <w:multiLevelType w:val="hybridMultilevel"/>
    <w:tmpl w:val="D51AC08A"/>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9">
    <w:nsid w:val="59C93E85"/>
    <w:multiLevelType w:val="hybridMultilevel"/>
    <w:tmpl w:val="72D6E980"/>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0">
    <w:nsid w:val="5B3668FE"/>
    <w:multiLevelType w:val="hybridMultilevel"/>
    <w:tmpl w:val="16B4753C"/>
    <w:lvl w:ilvl="0" w:tplc="FE443E5C">
      <w:start w:val="1"/>
      <w:numFmt w:val="decimal"/>
      <w:lvlText w:val="%1."/>
      <w:lvlJc w:val="left"/>
      <w:pPr>
        <w:ind w:left="786" w:hanging="360"/>
      </w:pPr>
      <w:rPr>
        <w:rFonts w:hint="default"/>
        <w:b/>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31">
    <w:nsid w:val="653A2F3A"/>
    <w:multiLevelType w:val="hybridMultilevel"/>
    <w:tmpl w:val="77A0A3C2"/>
    <w:lvl w:ilvl="0" w:tplc="500A000F">
      <w:start w:val="1"/>
      <w:numFmt w:val="decimal"/>
      <w:lvlText w:val="%1."/>
      <w:lvlJc w:val="left"/>
      <w:pPr>
        <w:ind w:left="720" w:hanging="360"/>
      </w:pPr>
      <w:rPr>
        <w:rFonts w:cs="Times New Roman"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32">
    <w:nsid w:val="65ED01A5"/>
    <w:multiLevelType w:val="hybridMultilevel"/>
    <w:tmpl w:val="A32AF9F0"/>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3">
    <w:nsid w:val="6A2569EA"/>
    <w:multiLevelType w:val="hybridMultilevel"/>
    <w:tmpl w:val="F93C1826"/>
    <w:lvl w:ilvl="0" w:tplc="500A000F">
      <w:start w:val="1"/>
      <w:numFmt w:val="decimal"/>
      <w:lvlText w:val="%1."/>
      <w:lvlJc w:val="left"/>
      <w:pPr>
        <w:ind w:left="450" w:hanging="360"/>
      </w:pPr>
      <w:rPr>
        <w:rFonts w:hint="default"/>
      </w:rPr>
    </w:lvl>
    <w:lvl w:ilvl="1" w:tplc="500A0019" w:tentative="1">
      <w:start w:val="1"/>
      <w:numFmt w:val="lowerLetter"/>
      <w:lvlText w:val="%2."/>
      <w:lvlJc w:val="left"/>
      <w:pPr>
        <w:ind w:left="1170" w:hanging="360"/>
      </w:pPr>
    </w:lvl>
    <w:lvl w:ilvl="2" w:tplc="500A001B" w:tentative="1">
      <w:start w:val="1"/>
      <w:numFmt w:val="lowerRoman"/>
      <w:lvlText w:val="%3."/>
      <w:lvlJc w:val="right"/>
      <w:pPr>
        <w:ind w:left="1890" w:hanging="180"/>
      </w:pPr>
    </w:lvl>
    <w:lvl w:ilvl="3" w:tplc="500A000F" w:tentative="1">
      <w:start w:val="1"/>
      <w:numFmt w:val="decimal"/>
      <w:lvlText w:val="%4."/>
      <w:lvlJc w:val="left"/>
      <w:pPr>
        <w:ind w:left="2610" w:hanging="360"/>
      </w:pPr>
    </w:lvl>
    <w:lvl w:ilvl="4" w:tplc="500A0019" w:tentative="1">
      <w:start w:val="1"/>
      <w:numFmt w:val="lowerLetter"/>
      <w:lvlText w:val="%5."/>
      <w:lvlJc w:val="left"/>
      <w:pPr>
        <w:ind w:left="3330" w:hanging="360"/>
      </w:pPr>
    </w:lvl>
    <w:lvl w:ilvl="5" w:tplc="500A001B" w:tentative="1">
      <w:start w:val="1"/>
      <w:numFmt w:val="lowerRoman"/>
      <w:lvlText w:val="%6."/>
      <w:lvlJc w:val="right"/>
      <w:pPr>
        <w:ind w:left="4050" w:hanging="180"/>
      </w:pPr>
    </w:lvl>
    <w:lvl w:ilvl="6" w:tplc="500A000F" w:tentative="1">
      <w:start w:val="1"/>
      <w:numFmt w:val="decimal"/>
      <w:lvlText w:val="%7."/>
      <w:lvlJc w:val="left"/>
      <w:pPr>
        <w:ind w:left="4770" w:hanging="360"/>
      </w:pPr>
    </w:lvl>
    <w:lvl w:ilvl="7" w:tplc="500A0019" w:tentative="1">
      <w:start w:val="1"/>
      <w:numFmt w:val="lowerLetter"/>
      <w:lvlText w:val="%8."/>
      <w:lvlJc w:val="left"/>
      <w:pPr>
        <w:ind w:left="5490" w:hanging="360"/>
      </w:pPr>
    </w:lvl>
    <w:lvl w:ilvl="8" w:tplc="500A001B" w:tentative="1">
      <w:start w:val="1"/>
      <w:numFmt w:val="lowerRoman"/>
      <w:lvlText w:val="%9."/>
      <w:lvlJc w:val="right"/>
      <w:pPr>
        <w:ind w:left="6210" w:hanging="180"/>
      </w:pPr>
    </w:lvl>
  </w:abstractNum>
  <w:abstractNum w:abstractNumId="34">
    <w:nsid w:val="6BCD6862"/>
    <w:multiLevelType w:val="hybridMultilevel"/>
    <w:tmpl w:val="BDFC1444"/>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35">
    <w:nsid w:val="6F641274"/>
    <w:multiLevelType w:val="hybridMultilevel"/>
    <w:tmpl w:val="2B060B68"/>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36">
    <w:nsid w:val="7F5F3941"/>
    <w:multiLevelType w:val="hybridMultilevel"/>
    <w:tmpl w:val="8F16A8C0"/>
    <w:lvl w:ilvl="0" w:tplc="500A000F">
      <w:start w:val="1"/>
      <w:numFmt w:val="decimal"/>
      <w:lvlText w:val="%1."/>
      <w:lvlJc w:val="left"/>
      <w:pPr>
        <w:ind w:left="360" w:hanging="360"/>
      </w:pPr>
      <w:rPr>
        <w:rFonts w:hint="default"/>
      </w:rPr>
    </w:lvl>
    <w:lvl w:ilvl="1" w:tplc="500A0019">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num w:numId="1">
    <w:abstractNumId w:val="0"/>
  </w:num>
  <w:num w:numId="2">
    <w:abstractNumId w:val="22"/>
  </w:num>
  <w:num w:numId="3">
    <w:abstractNumId w:val="32"/>
  </w:num>
  <w:num w:numId="4">
    <w:abstractNumId w:val="5"/>
  </w:num>
  <w:num w:numId="5">
    <w:abstractNumId w:val="13"/>
  </w:num>
  <w:num w:numId="6">
    <w:abstractNumId w:val="28"/>
  </w:num>
  <w:num w:numId="7">
    <w:abstractNumId w:val="29"/>
  </w:num>
  <w:num w:numId="8">
    <w:abstractNumId w:val="30"/>
  </w:num>
  <w:num w:numId="9">
    <w:abstractNumId w:val="12"/>
  </w:num>
  <w:num w:numId="10">
    <w:abstractNumId w:val="11"/>
  </w:num>
  <w:num w:numId="11">
    <w:abstractNumId w:val="10"/>
  </w:num>
  <w:num w:numId="12">
    <w:abstractNumId w:val="17"/>
  </w:num>
  <w:num w:numId="13">
    <w:abstractNumId w:val="15"/>
  </w:num>
  <w:num w:numId="14">
    <w:abstractNumId w:val="20"/>
  </w:num>
  <w:num w:numId="15">
    <w:abstractNumId w:val="14"/>
  </w:num>
  <w:num w:numId="16">
    <w:abstractNumId w:val="35"/>
  </w:num>
  <w:num w:numId="17">
    <w:abstractNumId w:val="25"/>
  </w:num>
  <w:num w:numId="18">
    <w:abstractNumId w:val="31"/>
  </w:num>
  <w:num w:numId="19">
    <w:abstractNumId w:val="9"/>
  </w:num>
  <w:num w:numId="20">
    <w:abstractNumId w:val="16"/>
  </w:num>
  <w:num w:numId="21">
    <w:abstractNumId w:val="19"/>
  </w:num>
  <w:num w:numId="22">
    <w:abstractNumId w:val="21"/>
  </w:num>
  <w:num w:numId="23">
    <w:abstractNumId w:val="7"/>
  </w:num>
  <w:num w:numId="24">
    <w:abstractNumId w:val="36"/>
  </w:num>
  <w:num w:numId="25">
    <w:abstractNumId w:val="8"/>
  </w:num>
  <w:num w:numId="26">
    <w:abstractNumId w:val="33"/>
  </w:num>
  <w:num w:numId="27">
    <w:abstractNumId w:val="3"/>
  </w:num>
  <w:num w:numId="28">
    <w:abstractNumId w:val="1"/>
  </w:num>
  <w:num w:numId="29">
    <w:abstractNumId w:val="6"/>
  </w:num>
  <w:num w:numId="3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18"/>
  </w:num>
  <w:num w:numId="33">
    <w:abstractNumId w:val="34"/>
  </w:num>
  <w:num w:numId="34">
    <w:abstractNumId w:val="24"/>
  </w:num>
  <w:num w:numId="35">
    <w:abstractNumId w:val="27"/>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3"/>
  </w:num>
  <w:num w:numId="38">
    <w:abstractNumId w:val="2"/>
  </w:num>
  <w:num w:numId="39">
    <w:abstractNumId w:val="2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proofState w:spelling="clean" w:grammar="clean"/>
  <w:attachedTemplate r:id="rId1"/>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9E5"/>
    <w:rsid w:val="0000667E"/>
    <w:rsid w:val="00007E55"/>
    <w:rsid w:val="0001487A"/>
    <w:rsid w:val="00015A8D"/>
    <w:rsid w:val="00016A72"/>
    <w:rsid w:val="00023B88"/>
    <w:rsid w:val="000240B0"/>
    <w:rsid w:val="000312FB"/>
    <w:rsid w:val="00065825"/>
    <w:rsid w:val="00067186"/>
    <w:rsid w:val="00075DBC"/>
    <w:rsid w:val="00086688"/>
    <w:rsid w:val="00097716"/>
    <w:rsid w:val="000A5CA9"/>
    <w:rsid w:val="000C5744"/>
    <w:rsid w:val="000F2881"/>
    <w:rsid w:val="000F2FF5"/>
    <w:rsid w:val="0010775F"/>
    <w:rsid w:val="0012542B"/>
    <w:rsid w:val="00130EDC"/>
    <w:rsid w:val="00141FEC"/>
    <w:rsid w:val="0014400E"/>
    <w:rsid w:val="0015766D"/>
    <w:rsid w:val="001719CB"/>
    <w:rsid w:val="00173007"/>
    <w:rsid w:val="0018326B"/>
    <w:rsid w:val="001855C3"/>
    <w:rsid w:val="00194C88"/>
    <w:rsid w:val="00194ED2"/>
    <w:rsid w:val="00197CA5"/>
    <w:rsid w:val="001A07CA"/>
    <w:rsid w:val="001A098E"/>
    <w:rsid w:val="001D1F44"/>
    <w:rsid w:val="001F066E"/>
    <w:rsid w:val="0020166B"/>
    <w:rsid w:val="0021004F"/>
    <w:rsid w:val="00234E70"/>
    <w:rsid w:val="00243D67"/>
    <w:rsid w:val="00251358"/>
    <w:rsid w:val="00251BEF"/>
    <w:rsid w:val="002618CD"/>
    <w:rsid w:val="00262048"/>
    <w:rsid w:val="00270D32"/>
    <w:rsid w:val="00273623"/>
    <w:rsid w:val="00285AFD"/>
    <w:rsid w:val="002A088C"/>
    <w:rsid w:val="002B5BB9"/>
    <w:rsid w:val="002B7687"/>
    <w:rsid w:val="002B7C5A"/>
    <w:rsid w:val="003036A2"/>
    <w:rsid w:val="00310E21"/>
    <w:rsid w:val="00311F1D"/>
    <w:rsid w:val="00326237"/>
    <w:rsid w:val="0034763F"/>
    <w:rsid w:val="0035113E"/>
    <w:rsid w:val="0035532B"/>
    <w:rsid w:val="00365D9F"/>
    <w:rsid w:val="00381145"/>
    <w:rsid w:val="003902EA"/>
    <w:rsid w:val="003B612D"/>
    <w:rsid w:val="003E13E9"/>
    <w:rsid w:val="003E4C88"/>
    <w:rsid w:val="004120CC"/>
    <w:rsid w:val="00420760"/>
    <w:rsid w:val="00422944"/>
    <w:rsid w:val="00424A52"/>
    <w:rsid w:val="00436BB0"/>
    <w:rsid w:val="0047233C"/>
    <w:rsid w:val="004749E7"/>
    <w:rsid w:val="00474D81"/>
    <w:rsid w:val="00484FA5"/>
    <w:rsid w:val="00496402"/>
    <w:rsid w:val="004B45D1"/>
    <w:rsid w:val="004B6957"/>
    <w:rsid w:val="004C6ABB"/>
    <w:rsid w:val="004D7A54"/>
    <w:rsid w:val="00507FEE"/>
    <w:rsid w:val="00512FB5"/>
    <w:rsid w:val="00525C8A"/>
    <w:rsid w:val="00544746"/>
    <w:rsid w:val="00551A15"/>
    <w:rsid w:val="00575DA4"/>
    <w:rsid w:val="005915B7"/>
    <w:rsid w:val="00595692"/>
    <w:rsid w:val="005A475A"/>
    <w:rsid w:val="005B7582"/>
    <w:rsid w:val="005E3CFA"/>
    <w:rsid w:val="005F0F0E"/>
    <w:rsid w:val="00604712"/>
    <w:rsid w:val="0063329C"/>
    <w:rsid w:val="006430B0"/>
    <w:rsid w:val="00652951"/>
    <w:rsid w:val="00685661"/>
    <w:rsid w:val="00686827"/>
    <w:rsid w:val="00686E40"/>
    <w:rsid w:val="00697E03"/>
    <w:rsid w:val="006A3631"/>
    <w:rsid w:val="006C439F"/>
    <w:rsid w:val="006D312E"/>
    <w:rsid w:val="006D5193"/>
    <w:rsid w:val="006E2CFB"/>
    <w:rsid w:val="006F13E1"/>
    <w:rsid w:val="0070525C"/>
    <w:rsid w:val="007151EA"/>
    <w:rsid w:val="00716C5D"/>
    <w:rsid w:val="00717A5A"/>
    <w:rsid w:val="00730DD2"/>
    <w:rsid w:val="0074328A"/>
    <w:rsid w:val="007447AD"/>
    <w:rsid w:val="00762791"/>
    <w:rsid w:val="007638FD"/>
    <w:rsid w:val="00764D29"/>
    <w:rsid w:val="0077383A"/>
    <w:rsid w:val="00796D23"/>
    <w:rsid w:val="007A1258"/>
    <w:rsid w:val="007A4D53"/>
    <w:rsid w:val="007F2527"/>
    <w:rsid w:val="00803583"/>
    <w:rsid w:val="0081152A"/>
    <w:rsid w:val="00812792"/>
    <w:rsid w:val="008150EF"/>
    <w:rsid w:val="00837889"/>
    <w:rsid w:val="00844129"/>
    <w:rsid w:val="00851084"/>
    <w:rsid w:val="00863BDD"/>
    <w:rsid w:val="008653E0"/>
    <w:rsid w:val="008672CA"/>
    <w:rsid w:val="00881EF3"/>
    <w:rsid w:val="008A00F4"/>
    <w:rsid w:val="008A0DB2"/>
    <w:rsid w:val="008A3158"/>
    <w:rsid w:val="008A3D29"/>
    <w:rsid w:val="008B125D"/>
    <w:rsid w:val="008B2BD2"/>
    <w:rsid w:val="008B48D2"/>
    <w:rsid w:val="009008C3"/>
    <w:rsid w:val="00924778"/>
    <w:rsid w:val="00931D62"/>
    <w:rsid w:val="00936C59"/>
    <w:rsid w:val="00943657"/>
    <w:rsid w:val="00944C2A"/>
    <w:rsid w:val="009709E4"/>
    <w:rsid w:val="009745FA"/>
    <w:rsid w:val="00977029"/>
    <w:rsid w:val="00995004"/>
    <w:rsid w:val="009A0FEF"/>
    <w:rsid w:val="009B1917"/>
    <w:rsid w:val="009B4ADD"/>
    <w:rsid w:val="009B686C"/>
    <w:rsid w:val="009C3F29"/>
    <w:rsid w:val="009E27E7"/>
    <w:rsid w:val="009F0186"/>
    <w:rsid w:val="00A0220F"/>
    <w:rsid w:val="00A02B56"/>
    <w:rsid w:val="00A137E9"/>
    <w:rsid w:val="00A2102F"/>
    <w:rsid w:val="00A26A40"/>
    <w:rsid w:val="00A30626"/>
    <w:rsid w:val="00A30B78"/>
    <w:rsid w:val="00A35519"/>
    <w:rsid w:val="00A36043"/>
    <w:rsid w:val="00A470E1"/>
    <w:rsid w:val="00A47DB0"/>
    <w:rsid w:val="00A52103"/>
    <w:rsid w:val="00A5348D"/>
    <w:rsid w:val="00A542A4"/>
    <w:rsid w:val="00A5506F"/>
    <w:rsid w:val="00A7672B"/>
    <w:rsid w:val="00A83803"/>
    <w:rsid w:val="00A93688"/>
    <w:rsid w:val="00AA0738"/>
    <w:rsid w:val="00AA43C0"/>
    <w:rsid w:val="00AB4D8D"/>
    <w:rsid w:val="00AB5244"/>
    <w:rsid w:val="00AC6CB7"/>
    <w:rsid w:val="00AC7617"/>
    <w:rsid w:val="00AF2FF4"/>
    <w:rsid w:val="00B048DF"/>
    <w:rsid w:val="00B13A89"/>
    <w:rsid w:val="00B200CF"/>
    <w:rsid w:val="00B22036"/>
    <w:rsid w:val="00B221A4"/>
    <w:rsid w:val="00B402A6"/>
    <w:rsid w:val="00B43ED0"/>
    <w:rsid w:val="00B702B9"/>
    <w:rsid w:val="00B74AF8"/>
    <w:rsid w:val="00B832CB"/>
    <w:rsid w:val="00B86BEA"/>
    <w:rsid w:val="00B95168"/>
    <w:rsid w:val="00BA3EC8"/>
    <w:rsid w:val="00BA6FBF"/>
    <w:rsid w:val="00BB4622"/>
    <w:rsid w:val="00BB6491"/>
    <w:rsid w:val="00BC08FE"/>
    <w:rsid w:val="00BC7B3C"/>
    <w:rsid w:val="00BD0025"/>
    <w:rsid w:val="00BE011B"/>
    <w:rsid w:val="00BE187B"/>
    <w:rsid w:val="00BE3790"/>
    <w:rsid w:val="00BE3D12"/>
    <w:rsid w:val="00BE45DB"/>
    <w:rsid w:val="00BF53AF"/>
    <w:rsid w:val="00C32F62"/>
    <w:rsid w:val="00C349E5"/>
    <w:rsid w:val="00C467DA"/>
    <w:rsid w:val="00C507A3"/>
    <w:rsid w:val="00C53ED3"/>
    <w:rsid w:val="00C62F30"/>
    <w:rsid w:val="00C863EA"/>
    <w:rsid w:val="00CA1909"/>
    <w:rsid w:val="00CB0EB1"/>
    <w:rsid w:val="00CB210C"/>
    <w:rsid w:val="00CF00FB"/>
    <w:rsid w:val="00D04287"/>
    <w:rsid w:val="00D124D3"/>
    <w:rsid w:val="00D14696"/>
    <w:rsid w:val="00D15818"/>
    <w:rsid w:val="00D16039"/>
    <w:rsid w:val="00D337DF"/>
    <w:rsid w:val="00D37428"/>
    <w:rsid w:val="00D4373A"/>
    <w:rsid w:val="00D52C41"/>
    <w:rsid w:val="00D65FDD"/>
    <w:rsid w:val="00D73626"/>
    <w:rsid w:val="00D95F31"/>
    <w:rsid w:val="00DB15EF"/>
    <w:rsid w:val="00DD4493"/>
    <w:rsid w:val="00DE2FAD"/>
    <w:rsid w:val="00DE7E2B"/>
    <w:rsid w:val="00DF0681"/>
    <w:rsid w:val="00E152EE"/>
    <w:rsid w:val="00E3128C"/>
    <w:rsid w:val="00E55EC7"/>
    <w:rsid w:val="00E61ED0"/>
    <w:rsid w:val="00E909BD"/>
    <w:rsid w:val="00EB6DC4"/>
    <w:rsid w:val="00EE0EA9"/>
    <w:rsid w:val="00EE2E2C"/>
    <w:rsid w:val="00F058D9"/>
    <w:rsid w:val="00F437FE"/>
    <w:rsid w:val="00F4490D"/>
    <w:rsid w:val="00F94EDB"/>
    <w:rsid w:val="00FA476A"/>
    <w:rsid w:val="00FB0E1F"/>
    <w:rsid w:val="00FB7D01"/>
    <w:rsid w:val="00FC619C"/>
    <w:rsid w:val="00FE5639"/>
    <w:rsid w:val="00FF14EA"/>
    <w:rsid w:val="00FF4304"/>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95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eastAsia="x-none"/>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 w:type="character" w:styleId="Hyperlink">
    <w:name w:val="Hyperlink"/>
    <w:uiPriority w:val="99"/>
    <w:unhideWhenUsed/>
    <w:rsid w:val="000F2FF5"/>
    <w:rPr>
      <w:color w:val="0563C1"/>
      <w:u w:val="single"/>
    </w:rPr>
  </w:style>
  <w:style w:type="paragraph" w:customStyle="1" w:styleId="msoaccenttext6">
    <w:name w:val="msoaccenttext6"/>
    <w:rsid w:val="0063329C"/>
    <w:pPr>
      <w:jc w:val="right"/>
    </w:pPr>
    <w:rPr>
      <w:rFonts w:ascii="Maiandra GD" w:eastAsia="Times New Roman" w:hAnsi="Maiandra GD"/>
      <w:color w:val="000080"/>
      <w:kern w:val="28"/>
      <w:sz w:val="36"/>
      <w:szCs w:val="3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95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eastAsia="x-none"/>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 w:type="character" w:styleId="Hyperlink">
    <w:name w:val="Hyperlink"/>
    <w:uiPriority w:val="99"/>
    <w:unhideWhenUsed/>
    <w:rsid w:val="000F2FF5"/>
    <w:rPr>
      <w:color w:val="0563C1"/>
      <w:u w:val="single"/>
    </w:rPr>
  </w:style>
  <w:style w:type="paragraph" w:customStyle="1" w:styleId="msoaccenttext6">
    <w:name w:val="msoaccenttext6"/>
    <w:rsid w:val="0063329C"/>
    <w:pPr>
      <w:jc w:val="right"/>
    </w:pPr>
    <w:rPr>
      <w:rFonts w:ascii="Maiandra GD" w:eastAsia="Times New Roman" w:hAnsi="Maiandra GD"/>
      <w:color w:val="000080"/>
      <w:kern w:val="28"/>
      <w:sz w:val="36"/>
      <w:szCs w:val="3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7578374">
      <w:bodyDiv w:val="1"/>
      <w:marLeft w:val="0"/>
      <w:marRight w:val="0"/>
      <w:marTop w:val="0"/>
      <w:marBottom w:val="0"/>
      <w:divBdr>
        <w:top w:val="none" w:sz="0" w:space="0" w:color="auto"/>
        <w:left w:val="none" w:sz="0" w:space="0" w:color="auto"/>
        <w:bottom w:val="none" w:sz="0" w:space="0" w:color="auto"/>
        <w:right w:val="none" w:sz="0" w:space="0" w:color="auto"/>
      </w:divBdr>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812598807">
      <w:bodyDiv w:val="1"/>
      <w:marLeft w:val="0"/>
      <w:marRight w:val="0"/>
      <w:marTop w:val="0"/>
      <w:marBottom w:val="0"/>
      <w:divBdr>
        <w:top w:val="none" w:sz="0" w:space="0" w:color="auto"/>
        <w:left w:val="none" w:sz="0" w:space="0" w:color="auto"/>
        <w:bottom w:val="none" w:sz="0" w:space="0" w:color="auto"/>
        <w:right w:val="none" w:sz="0" w:space="0" w:color="auto"/>
      </w:divBdr>
    </w:div>
    <w:div w:id="874195307">
      <w:bodyDiv w:val="1"/>
      <w:marLeft w:val="0"/>
      <w:marRight w:val="0"/>
      <w:marTop w:val="0"/>
      <w:marBottom w:val="0"/>
      <w:divBdr>
        <w:top w:val="none" w:sz="0" w:space="0" w:color="auto"/>
        <w:left w:val="none" w:sz="0" w:space="0" w:color="auto"/>
        <w:bottom w:val="none" w:sz="0" w:space="0" w:color="auto"/>
        <w:right w:val="none" w:sz="0" w:space="0" w:color="auto"/>
      </w:divBdr>
    </w:div>
    <w:div w:id="977076499">
      <w:bodyDiv w:val="1"/>
      <w:marLeft w:val="0"/>
      <w:marRight w:val="0"/>
      <w:marTop w:val="0"/>
      <w:marBottom w:val="0"/>
      <w:divBdr>
        <w:top w:val="none" w:sz="0" w:space="0" w:color="auto"/>
        <w:left w:val="none" w:sz="0" w:space="0" w:color="auto"/>
        <w:bottom w:val="none" w:sz="0" w:space="0" w:color="auto"/>
        <w:right w:val="none" w:sz="0" w:space="0" w:color="auto"/>
      </w:divBdr>
    </w:div>
    <w:div w:id="1075470968">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1496654077">
      <w:bodyDiv w:val="1"/>
      <w:marLeft w:val="0"/>
      <w:marRight w:val="0"/>
      <w:marTop w:val="0"/>
      <w:marBottom w:val="0"/>
      <w:divBdr>
        <w:top w:val="none" w:sz="0" w:space="0" w:color="auto"/>
        <w:left w:val="none" w:sz="0" w:space="0" w:color="auto"/>
        <w:bottom w:val="none" w:sz="0" w:space="0" w:color="auto"/>
        <w:right w:val="none" w:sz="0" w:space="0" w:color="auto"/>
      </w:divBdr>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oemas-del-alma.com/noni-benegas-oficio-de-vivir.htm"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footnotes" Target="footnotes.xml"/><Relationship Id="rId12" Type="http://schemas.openxmlformats.org/officeDocument/2006/relationships/hyperlink" Target="http://www.poemas-del-alma.com/mario-benedetti-tiempo-sin-tiempo.ht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udel.edu/fllt/faculty/aml/201files/ElemVerso.h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outube.com/watch?v=B0cVKmkYamU" TargetMode="External"/><Relationship Id="rId24" Type="http://schemas.openxmlformats.org/officeDocument/2006/relationships/customXml" Target="../customXml/item5.xml"/><Relationship Id="rId5" Type="http://schemas.openxmlformats.org/officeDocument/2006/relationships/settings" Target="settings.xml"/><Relationship Id="rId15" Type="http://schemas.openxmlformats.org/officeDocument/2006/relationships/hyperlink" Target="http://faculty.cord.edu/gargurev/anapoe2.html" TargetMode="External"/><Relationship Id="rId23" Type="http://schemas.openxmlformats.org/officeDocument/2006/relationships/customXml" Target="../customXml/item4.xml"/><Relationship Id="rId10" Type="http://schemas.openxmlformats.org/officeDocument/2006/relationships/hyperlink" Target="https://www.youtube.com/watch?v=ssYwPMlDsPw&amp;list=PLHGvkmCQaOE-AMR2tef_URVjtMViW57pX" TargetMode="External"/><Relationship Id="rId19"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hyperlink" Target="https://www.youtube.com/watch?v=gmCy3IE3mrc" TargetMode="External"/><Relationship Id="rId14" Type="http://schemas.openxmlformats.org/officeDocument/2006/relationships/hyperlink" Target="http://faculty.mansfield.edu/wkeeth/versificacion.pdf"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verly\Documents\Custom%20Office%20Templates\Modelo%20Plan%20Diario%20aprobad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2C1A3B3B7AA47808D9574DE55976252"/>
        <w:category>
          <w:name w:val="General"/>
          <w:gallery w:val="placeholder"/>
        </w:category>
        <w:types>
          <w:type w:val="bbPlcHdr"/>
        </w:types>
        <w:behaviors>
          <w:behavior w:val="content"/>
        </w:behaviors>
        <w:guid w:val="{EAEC1F53-FB80-47DB-92DB-FB6507ABA7C9}"/>
      </w:docPartPr>
      <w:docPartBody>
        <w:p w:rsidR="00EE1E0B" w:rsidRDefault="0075625D">
          <w:pPr>
            <w:pStyle w:val="C2C1A3B3B7AA47808D9574DE55976252"/>
          </w:pPr>
          <w:r w:rsidRPr="007A5453">
            <w:rPr>
              <w:rStyle w:val="PlaceholderText"/>
            </w:rPr>
            <w:t>Choose an item.</w:t>
          </w:r>
        </w:p>
      </w:docPartBody>
    </w:docPart>
    <w:docPart>
      <w:docPartPr>
        <w:name w:val="8909A898E6754D9782422365E1F68667"/>
        <w:category>
          <w:name w:val="General"/>
          <w:gallery w:val="placeholder"/>
        </w:category>
        <w:types>
          <w:type w:val="bbPlcHdr"/>
        </w:types>
        <w:behaviors>
          <w:behavior w:val="content"/>
        </w:behaviors>
        <w:guid w:val="{8D1D5560-33F5-4E36-950E-385F2A7605F6}"/>
      </w:docPartPr>
      <w:docPartBody>
        <w:p w:rsidR="00EE1E0B" w:rsidRDefault="0075625D" w:rsidP="0075625D">
          <w:pPr>
            <w:pStyle w:val="8909A898E6754D9782422365E1F68667"/>
          </w:pPr>
          <w:r w:rsidRPr="006F4E9C">
            <w:rPr>
              <w:rStyle w:val="PlaceholderText"/>
            </w:rPr>
            <w:t>Choose an item.</w:t>
          </w:r>
        </w:p>
      </w:docPartBody>
    </w:docPart>
    <w:docPart>
      <w:docPartPr>
        <w:name w:val="6926D636A07B4B5A85DB89A61F6930B8"/>
        <w:category>
          <w:name w:val="General"/>
          <w:gallery w:val="placeholder"/>
        </w:category>
        <w:types>
          <w:type w:val="bbPlcHdr"/>
        </w:types>
        <w:behaviors>
          <w:behavior w:val="content"/>
        </w:behaviors>
        <w:guid w:val="{79996911-6843-4B95-84B4-69606C726550}"/>
      </w:docPartPr>
      <w:docPartBody>
        <w:p w:rsidR="00EE1E0B" w:rsidRDefault="0075625D" w:rsidP="0075625D">
          <w:pPr>
            <w:pStyle w:val="6926D636A07B4B5A85DB89A61F6930B8"/>
          </w:pPr>
          <w:r w:rsidRPr="006F4E9C">
            <w:rPr>
              <w:rStyle w:val="PlaceholderText"/>
            </w:rPr>
            <w:t>Choose an item.</w:t>
          </w:r>
        </w:p>
      </w:docPartBody>
    </w:docPart>
    <w:docPart>
      <w:docPartPr>
        <w:name w:val="E1C0CA207509427EA103D4249AB12F88"/>
        <w:category>
          <w:name w:val="General"/>
          <w:gallery w:val="placeholder"/>
        </w:category>
        <w:types>
          <w:type w:val="bbPlcHdr"/>
        </w:types>
        <w:behaviors>
          <w:behavior w:val="content"/>
        </w:behaviors>
        <w:guid w:val="{2DEA3607-9EDB-415C-8E85-A909B6346163}"/>
      </w:docPartPr>
      <w:docPartBody>
        <w:p w:rsidR="00EE1E0B" w:rsidRDefault="0075625D" w:rsidP="0075625D">
          <w:pPr>
            <w:pStyle w:val="E1C0CA207509427EA103D4249AB12F88"/>
          </w:pPr>
          <w:r w:rsidRPr="006F4E9C">
            <w:rPr>
              <w:rStyle w:val="PlaceholderText"/>
            </w:rPr>
            <w:t>Choose an item.</w:t>
          </w:r>
        </w:p>
      </w:docPartBody>
    </w:docPart>
    <w:docPart>
      <w:docPartPr>
        <w:name w:val="B68EC3A86000401EAA165944E96891FF"/>
        <w:category>
          <w:name w:val="General"/>
          <w:gallery w:val="placeholder"/>
        </w:category>
        <w:types>
          <w:type w:val="bbPlcHdr"/>
        </w:types>
        <w:behaviors>
          <w:behavior w:val="content"/>
        </w:behaviors>
        <w:guid w:val="{98039094-EEAB-4237-88B9-92D9C9BF7892}"/>
      </w:docPartPr>
      <w:docPartBody>
        <w:p w:rsidR="00EE1E0B" w:rsidRDefault="0075625D" w:rsidP="0075625D">
          <w:pPr>
            <w:pStyle w:val="B68EC3A86000401EAA165944E96891FF"/>
          </w:pPr>
          <w:r w:rsidRPr="006F4E9C">
            <w:rPr>
              <w:rStyle w:val="PlaceholderText"/>
            </w:rPr>
            <w:t>Choose an item.</w:t>
          </w:r>
        </w:p>
      </w:docPartBody>
    </w:docPart>
    <w:docPart>
      <w:docPartPr>
        <w:name w:val="9F050055FED641DBBD370D8E64B7BB12"/>
        <w:category>
          <w:name w:val="General"/>
          <w:gallery w:val="placeholder"/>
        </w:category>
        <w:types>
          <w:type w:val="bbPlcHdr"/>
        </w:types>
        <w:behaviors>
          <w:behavior w:val="content"/>
        </w:behaviors>
        <w:guid w:val="{138C049B-66F3-4BC0-B3EE-FBBF6F0C1884}"/>
      </w:docPartPr>
      <w:docPartBody>
        <w:p w:rsidR="00EE1E0B" w:rsidRDefault="0075625D" w:rsidP="0075625D">
          <w:pPr>
            <w:pStyle w:val="9F050055FED641DBBD370D8E64B7BB12"/>
          </w:pPr>
          <w:r w:rsidRPr="006F4E9C">
            <w:rPr>
              <w:rStyle w:val="PlaceholderText"/>
            </w:rPr>
            <w:t>Choose an item.</w:t>
          </w:r>
        </w:p>
      </w:docPartBody>
    </w:docPart>
    <w:docPart>
      <w:docPartPr>
        <w:name w:val="F7FC870ABB4D4DBE858A29E59F352E01"/>
        <w:category>
          <w:name w:val="General"/>
          <w:gallery w:val="placeholder"/>
        </w:category>
        <w:types>
          <w:type w:val="bbPlcHdr"/>
        </w:types>
        <w:behaviors>
          <w:behavior w:val="content"/>
        </w:behaviors>
        <w:guid w:val="{8F773F08-4BC1-40AD-BC49-D5A9B9D4BB9F}"/>
      </w:docPartPr>
      <w:docPartBody>
        <w:p w:rsidR="00EE1E0B" w:rsidRDefault="0075625D" w:rsidP="0075625D">
          <w:pPr>
            <w:pStyle w:val="F7FC870ABB4D4DBE858A29E59F352E01"/>
          </w:pPr>
          <w:r w:rsidRPr="00AD0999">
            <w:rPr>
              <w:rStyle w:val="PlaceholderText"/>
            </w:rPr>
            <w:t>Choose an item.</w:t>
          </w:r>
        </w:p>
      </w:docPartBody>
    </w:docPart>
    <w:docPart>
      <w:docPartPr>
        <w:name w:val="725812D2E06C4B22BD06CFE5D3C2BD7C"/>
        <w:category>
          <w:name w:val="General"/>
          <w:gallery w:val="placeholder"/>
        </w:category>
        <w:types>
          <w:type w:val="bbPlcHdr"/>
        </w:types>
        <w:behaviors>
          <w:behavior w:val="content"/>
        </w:behaviors>
        <w:guid w:val="{1B972494-F016-4E5C-A546-3C4CA3A86FE5}"/>
      </w:docPartPr>
      <w:docPartBody>
        <w:p w:rsidR="00EE1E0B" w:rsidRDefault="00EE1E0B" w:rsidP="00EE1E0B">
          <w:pPr>
            <w:pStyle w:val="725812D2E06C4B22BD06CFE5D3C2BD7C"/>
          </w:pPr>
          <w:r w:rsidRPr="007A5453">
            <w:rPr>
              <w:rStyle w:val="PlaceholderText"/>
            </w:rPr>
            <w:t>Choose an item.</w:t>
          </w:r>
        </w:p>
      </w:docPartBody>
    </w:docPart>
    <w:docPart>
      <w:docPartPr>
        <w:name w:val="04CAEA072A694605880D280C90479F1D"/>
        <w:category>
          <w:name w:val="General"/>
          <w:gallery w:val="placeholder"/>
        </w:category>
        <w:types>
          <w:type w:val="bbPlcHdr"/>
        </w:types>
        <w:behaviors>
          <w:behavior w:val="content"/>
        </w:behaviors>
        <w:guid w:val="{60BB5C4F-8720-4B8E-9E42-06FE548EE353}"/>
      </w:docPartPr>
      <w:docPartBody>
        <w:p w:rsidR="00C72C24" w:rsidRDefault="00C72C24" w:rsidP="00C72C24">
          <w:pPr>
            <w:pStyle w:val="04CAEA072A694605880D280C90479F1D"/>
          </w:pPr>
          <w:r w:rsidRPr="007A5453">
            <w:rPr>
              <w:rStyle w:val="PlaceholderText"/>
            </w:rPr>
            <w:t>Choose an item.</w:t>
          </w:r>
        </w:p>
      </w:docPartBody>
    </w:docPart>
    <w:docPart>
      <w:docPartPr>
        <w:name w:val="A32AAB40912A434998456A73CEED3004"/>
        <w:category>
          <w:name w:val="General"/>
          <w:gallery w:val="placeholder"/>
        </w:category>
        <w:types>
          <w:type w:val="bbPlcHdr"/>
        </w:types>
        <w:behaviors>
          <w:behavior w:val="content"/>
        </w:behaviors>
        <w:guid w:val="{592137D0-7347-4539-9B85-350E414BF198}"/>
      </w:docPartPr>
      <w:docPartBody>
        <w:p w:rsidR="00C72C24" w:rsidRDefault="00C72C24" w:rsidP="00C72C24">
          <w:pPr>
            <w:pStyle w:val="A32AAB40912A434998456A73CEED3004"/>
          </w:pPr>
          <w:r w:rsidRPr="007A5453">
            <w:rPr>
              <w:rStyle w:val="PlaceholderText"/>
            </w:rPr>
            <w:t>Choose an item.</w:t>
          </w:r>
        </w:p>
      </w:docPartBody>
    </w:docPart>
    <w:docPart>
      <w:docPartPr>
        <w:name w:val="8E868DDE90DC43C2965291764DC2BD33"/>
        <w:category>
          <w:name w:val="General"/>
          <w:gallery w:val="placeholder"/>
        </w:category>
        <w:types>
          <w:type w:val="bbPlcHdr"/>
        </w:types>
        <w:behaviors>
          <w:behavior w:val="content"/>
        </w:behaviors>
        <w:guid w:val="{F1AB06EB-462E-4A37-A4B0-0B6DEDFFECB0}"/>
      </w:docPartPr>
      <w:docPartBody>
        <w:p w:rsidR="00C72C24" w:rsidRDefault="00C72C24" w:rsidP="00C72C24">
          <w:pPr>
            <w:pStyle w:val="8E868DDE90DC43C2965291764DC2BD33"/>
          </w:pPr>
          <w:r w:rsidRPr="007A5453">
            <w:rPr>
              <w:rStyle w:val="PlaceholderText"/>
            </w:rPr>
            <w:t>Choose an item.</w:t>
          </w:r>
        </w:p>
      </w:docPartBody>
    </w:docPart>
    <w:docPart>
      <w:docPartPr>
        <w:name w:val="766013134F5A46B08B146C250D661CF9"/>
        <w:category>
          <w:name w:val="General"/>
          <w:gallery w:val="placeholder"/>
        </w:category>
        <w:types>
          <w:type w:val="bbPlcHdr"/>
        </w:types>
        <w:behaviors>
          <w:behavior w:val="content"/>
        </w:behaviors>
        <w:guid w:val="{863992F9-F681-43C7-95AE-D261A409E0C8}"/>
      </w:docPartPr>
      <w:docPartBody>
        <w:p w:rsidR="00C72C24" w:rsidRDefault="00C72C24" w:rsidP="00C72C24">
          <w:pPr>
            <w:pStyle w:val="766013134F5A46B08B146C250D661CF9"/>
          </w:pPr>
          <w:r w:rsidRPr="007A5453">
            <w:rPr>
              <w:rStyle w:val="PlaceholderText"/>
            </w:rPr>
            <w:t>Choose an item.</w:t>
          </w:r>
        </w:p>
      </w:docPartBody>
    </w:docPart>
    <w:docPart>
      <w:docPartPr>
        <w:name w:val="C75F0D6F5B7F4DC7BB5ABD2CBB82D552"/>
        <w:category>
          <w:name w:val="General"/>
          <w:gallery w:val="placeholder"/>
        </w:category>
        <w:types>
          <w:type w:val="bbPlcHdr"/>
        </w:types>
        <w:behaviors>
          <w:behavior w:val="content"/>
        </w:behaviors>
        <w:guid w:val="{D596E4B5-73C4-4ACA-B076-5698C3B93F3E}"/>
      </w:docPartPr>
      <w:docPartBody>
        <w:p w:rsidR="00C72C24" w:rsidRDefault="00C72C24" w:rsidP="00C72C24">
          <w:pPr>
            <w:pStyle w:val="C75F0D6F5B7F4DC7BB5ABD2CBB82D552"/>
          </w:pPr>
          <w:r w:rsidRPr="007A5453">
            <w:rPr>
              <w:rStyle w:val="PlaceholderText"/>
            </w:rPr>
            <w:t>Choose an item.</w:t>
          </w:r>
        </w:p>
      </w:docPartBody>
    </w:docPart>
    <w:docPart>
      <w:docPartPr>
        <w:name w:val="394BCF98E02E455FBF60D41613F53E5E"/>
        <w:category>
          <w:name w:val="General"/>
          <w:gallery w:val="placeholder"/>
        </w:category>
        <w:types>
          <w:type w:val="bbPlcHdr"/>
        </w:types>
        <w:behaviors>
          <w:behavior w:val="content"/>
        </w:behaviors>
        <w:guid w:val="{AC43C1BE-756C-4A68-8EF4-5ADE04241713}"/>
      </w:docPartPr>
      <w:docPartBody>
        <w:p w:rsidR="00C72C24" w:rsidRDefault="00C72C24" w:rsidP="00C72C24">
          <w:pPr>
            <w:pStyle w:val="394BCF98E02E455FBF60D41613F53E5E"/>
          </w:pPr>
          <w:r w:rsidRPr="007A5453">
            <w:rPr>
              <w:rStyle w:val="PlaceholderText"/>
            </w:rPr>
            <w:t>Choose an item.</w:t>
          </w:r>
        </w:p>
      </w:docPartBody>
    </w:docPart>
    <w:docPart>
      <w:docPartPr>
        <w:name w:val="8AB8D5D8145A4F70A0721DE249E996F8"/>
        <w:category>
          <w:name w:val="General"/>
          <w:gallery w:val="placeholder"/>
        </w:category>
        <w:types>
          <w:type w:val="bbPlcHdr"/>
        </w:types>
        <w:behaviors>
          <w:behavior w:val="content"/>
        </w:behaviors>
        <w:guid w:val="{1C669399-3F6D-47F3-9EA9-4597E87ECB50}"/>
      </w:docPartPr>
      <w:docPartBody>
        <w:p w:rsidR="00C72C24" w:rsidRDefault="00C72C24" w:rsidP="00C72C24">
          <w:pPr>
            <w:pStyle w:val="8AB8D5D8145A4F70A0721DE249E996F8"/>
          </w:pPr>
          <w:r w:rsidRPr="007A5453">
            <w:rPr>
              <w:rStyle w:val="PlaceholderText"/>
            </w:rPr>
            <w:t>Choose an item.</w:t>
          </w:r>
        </w:p>
      </w:docPartBody>
    </w:docPart>
    <w:docPart>
      <w:docPartPr>
        <w:name w:val="9BB8325141AB40F4B0006C4E21B56325"/>
        <w:category>
          <w:name w:val="General"/>
          <w:gallery w:val="placeholder"/>
        </w:category>
        <w:types>
          <w:type w:val="bbPlcHdr"/>
        </w:types>
        <w:behaviors>
          <w:behavior w:val="content"/>
        </w:behaviors>
        <w:guid w:val="{C7A978E0-DB2C-46CF-93CA-0E419B4A3285}"/>
      </w:docPartPr>
      <w:docPartBody>
        <w:p w:rsidR="00C72C24" w:rsidRDefault="00C72C24" w:rsidP="00C72C24">
          <w:pPr>
            <w:pStyle w:val="9BB8325141AB40F4B0006C4E21B56325"/>
          </w:pPr>
          <w:r w:rsidRPr="007A5453">
            <w:rPr>
              <w:rStyle w:val="PlaceholderText"/>
            </w:rPr>
            <w:t>Choose an item.</w:t>
          </w:r>
        </w:p>
      </w:docPartBody>
    </w:docPart>
    <w:docPart>
      <w:docPartPr>
        <w:name w:val="A88F69D3764946E2AFE4783B8900A79B"/>
        <w:category>
          <w:name w:val="General"/>
          <w:gallery w:val="placeholder"/>
        </w:category>
        <w:types>
          <w:type w:val="bbPlcHdr"/>
        </w:types>
        <w:behaviors>
          <w:behavior w:val="content"/>
        </w:behaviors>
        <w:guid w:val="{C1040856-C391-4389-B0EE-974C6D741DB6}"/>
      </w:docPartPr>
      <w:docPartBody>
        <w:p w:rsidR="00C72C24" w:rsidRDefault="00C72C24" w:rsidP="00C72C24">
          <w:pPr>
            <w:pStyle w:val="A88F69D3764946E2AFE4783B8900A79B"/>
          </w:pPr>
          <w:r w:rsidRPr="007A5453">
            <w:rPr>
              <w:rStyle w:val="PlaceholderText"/>
            </w:rPr>
            <w:t>Choose an item.</w:t>
          </w:r>
        </w:p>
      </w:docPartBody>
    </w:docPart>
    <w:docPart>
      <w:docPartPr>
        <w:name w:val="CB21EB97F0E145BE96F23D9A1AF1A5E8"/>
        <w:category>
          <w:name w:val="General"/>
          <w:gallery w:val="placeholder"/>
        </w:category>
        <w:types>
          <w:type w:val="bbPlcHdr"/>
        </w:types>
        <w:behaviors>
          <w:behavior w:val="content"/>
        </w:behaviors>
        <w:guid w:val="{2DB59547-1A10-47D3-B011-9E4B807D43B5}"/>
      </w:docPartPr>
      <w:docPartBody>
        <w:p w:rsidR="00C72C24" w:rsidRDefault="00C72C24" w:rsidP="00C72C24">
          <w:pPr>
            <w:pStyle w:val="CB21EB97F0E145BE96F23D9A1AF1A5E8"/>
          </w:pPr>
          <w:r w:rsidRPr="007A5453">
            <w:rPr>
              <w:rStyle w:val="PlaceholderText"/>
            </w:rPr>
            <w:t>Choose an item.</w:t>
          </w:r>
        </w:p>
      </w:docPartBody>
    </w:docPart>
    <w:docPart>
      <w:docPartPr>
        <w:name w:val="43D8A802CFE14BCCA03446B8B3E16E43"/>
        <w:category>
          <w:name w:val="General"/>
          <w:gallery w:val="placeholder"/>
        </w:category>
        <w:types>
          <w:type w:val="bbPlcHdr"/>
        </w:types>
        <w:behaviors>
          <w:behavior w:val="content"/>
        </w:behaviors>
        <w:guid w:val="{464EB24B-143F-460B-A25B-010ABC250A8B}"/>
      </w:docPartPr>
      <w:docPartBody>
        <w:p w:rsidR="00C72C24" w:rsidRDefault="00C72C24" w:rsidP="00C72C24">
          <w:pPr>
            <w:pStyle w:val="43D8A802CFE14BCCA03446B8B3E16E43"/>
          </w:pPr>
          <w:r w:rsidRPr="007A5453">
            <w:rPr>
              <w:rStyle w:val="PlaceholderText"/>
            </w:rPr>
            <w:t>Choose an item.</w:t>
          </w:r>
        </w:p>
      </w:docPartBody>
    </w:docPart>
    <w:docPart>
      <w:docPartPr>
        <w:name w:val="C535771DC5BA4196BD1509B150ECDE54"/>
        <w:category>
          <w:name w:val="General"/>
          <w:gallery w:val="placeholder"/>
        </w:category>
        <w:types>
          <w:type w:val="bbPlcHdr"/>
        </w:types>
        <w:behaviors>
          <w:behavior w:val="content"/>
        </w:behaviors>
        <w:guid w:val="{F12056CA-ED68-4861-A17B-069466A0939C}"/>
      </w:docPartPr>
      <w:docPartBody>
        <w:p w:rsidR="00C72C24" w:rsidRDefault="00C72C24" w:rsidP="00C72C24">
          <w:pPr>
            <w:pStyle w:val="C535771DC5BA4196BD1509B150ECDE54"/>
          </w:pPr>
          <w:r w:rsidRPr="00731BDB">
            <w:rPr>
              <w:rStyle w:val="PlaceholderText"/>
            </w:rPr>
            <w:t>Choose an item.</w:t>
          </w:r>
        </w:p>
      </w:docPartBody>
    </w:docPart>
    <w:docPart>
      <w:docPartPr>
        <w:name w:val="242A8F022F61429A9FCA62EFB019FC8F"/>
        <w:category>
          <w:name w:val="General"/>
          <w:gallery w:val="placeholder"/>
        </w:category>
        <w:types>
          <w:type w:val="bbPlcHdr"/>
        </w:types>
        <w:behaviors>
          <w:behavior w:val="content"/>
        </w:behaviors>
        <w:guid w:val="{47B79FD7-2D9B-4530-8096-FBAE0482EA87}"/>
      </w:docPartPr>
      <w:docPartBody>
        <w:p w:rsidR="00C72C24" w:rsidRDefault="00C72C24" w:rsidP="00C72C24">
          <w:pPr>
            <w:pStyle w:val="242A8F022F61429A9FCA62EFB019FC8F"/>
          </w:pPr>
          <w:r w:rsidRPr="00731BDB">
            <w:rPr>
              <w:rStyle w:val="PlaceholderText"/>
            </w:rPr>
            <w:t>Choose an item.</w:t>
          </w:r>
        </w:p>
      </w:docPartBody>
    </w:docPart>
    <w:docPart>
      <w:docPartPr>
        <w:name w:val="945447DD089D4B02A01B984B92B0E612"/>
        <w:category>
          <w:name w:val="General"/>
          <w:gallery w:val="placeholder"/>
        </w:category>
        <w:types>
          <w:type w:val="bbPlcHdr"/>
        </w:types>
        <w:behaviors>
          <w:behavior w:val="content"/>
        </w:behaviors>
        <w:guid w:val="{FB52E7CF-99E4-454C-93AA-709A43989059}"/>
      </w:docPartPr>
      <w:docPartBody>
        <w:p w:rsidR="00C72C24" w:rsidRDefault="00C72C24" w:rsidP="00C72C24">
          <w:pPr>
            <w:pStyle w:val="945447DD089D4B02A01B984B92B0E612"/>
          </w:pPr>
          <w:r w:rsidRPr="00731BDB">
            <w:rPr>
              <w:rStyle w:val="PlaceholderText"/>
            </w:rPr>
            <w:t>Choose an item.</w:t>
          </w:r>
        </w:p>
      </w:docPartBody>
    </w:docPart>
    <w:docPart>
      <w:docPartPr>
        <w:name w:val="7F302F0E119B4D6F99D10AD825DABA71"/>
        <w:category>
          <w:name w:val="General"/>
          <w:gallery w:val="placeholder"/>
        </w:category>
        <w:types>
          <w:type w:val="bbPlcHdr"/>
        </w:types>
        <w:behaviors>
          <w:behavior w:val="content"/>
        </w:behaviors>
        <w:guid w:val="{2DD59957-6393-44EC-839C-3EB07BB6488B}"/>
      </w:docPartPr>
      <w:docPartBody>
        <w:p w:rsidR="00C72C24" w:rsidRDefault="00C72C24" w:rsidP="00C72C24">
          <w:pPr>
            <w:pStyle w:val="7F302F0E119B4D6F99D10AD825DABA71"/>
          </w:pPr>
          <w:r w:rsidRPr="00731BDB">
            <w:rPr>
              <w:rStyle w:val="PlaceholderText"/>
            </w:rPr>
            <w:t>Choose an item.</w:t>
          </w:r>
        </w:p>
      </w:docPartBody>
    </w:docPart>
    <w:docPart>
      <w:docPartPr>
        <w:name w:val="F574B6B990114CC2802218EB174CB7AF"/>
        <w:category>
          <w:name w:val="General"/>
          <w:gallery w:val="placeholder"/>
        </w:category>
        <w:types>
          <w:type w:val="bbPlcHdr"/>
        </w:types>
        <w:behaviors>
          <w:behavior w:val="content"/>
        </w:behaviors>
        <w:guid w:val="{B70C2C2A-50B6-4A07-A9AB-DF615FD2D9B9}"/>
      </w:docPartPr>
      <w:docPartBody>
        <w:p w:rsidR="00C72C24" w:rsidRDefault="00C72C24" w:rsidP="00C72C24">
          <w:pPr>
            <w:pStyle w:val="F574B6B990114CC2802218EB174CB7AF"/>
          </w:pPr>
          <w:r w:rsidRPr="00D85B0E">
            <w:rPr>
              <w:rStyle w:val="PlaceholderText"/>
            </w:rPr>
            <w:t>Choose an item.</w:t>
          </w:r>
        </w:p>
      </w:docPartBody>
    </w:docPart>
    <w:docPart>
      <w:docPartPr>
        <w:name w:val="4115AE22C21B425B8166E5E76BEE45A9"/>
        <w:category>
          <w:name w:val="General"/>
          <w:gallery w:val="placeholder"/>
        </w:category>
        <w:types>
          <w:type w:val="bbPlcHdr"/>
        </w:types>
        <w:behaviors>
          <w:behavior w:val="content"/>
        </w:behaviors>
        <w:guid w:val="{79032CD5-0B23-4759-B8B4-8802A3311161}"/>
      </w:docPartPr>
      <w:docPartBody>
        <w:p w:rsidR="00C72C24" w:rsidRDefault="00C72C24" w:rsidP="00C72C24">
          <w:pPr>
            <w:pStyle w:val="4115AE22C21B425B8166E5E76BEE45A9"/>
          </w:pPr>
          <w:r w:rsidRPr="00D85B0E">
            <w:rPr>
              <w:rStyle w:val="PlaceholderText"/>
            </w:rPr>
            <w:t>Choose an item.</w:t>
          </w:r>
        </w:p>
      </w:docPartBody>
    </w:docPart>
    <w:docPart>
      <w:docPartPr>
        <w:name w:val="E19E6535406141898796DDFABB9686BE"/>
        <w:category>
          <w:name w:val="General"/>
          <w:gallery w:val="placeholder"/>
        </w:category>
        <w:types>
          <w:type w:val="bbPlcHdr"/>
        </w:types>
        <w:behaviors>
          <w:behavior w:val="content"/>
        </w:behaviors>
        <w:guid w:val="{74DE5728-8E5A-478A-83FA-4E5F5E27BFD3}"/>
      </w:docPartPr>
      <w:docPartBody>
        <w:p w:rsidR="00C72C24" w:rsidRDefault="00C72C24" w:rsidP="00C72C24">
          <w:pPr>
            <w:pStyle w:val="E19E6535406141898796DDFABB9686BE"/>
          </w:pPr>
          <w:r w:rsidRPr="00D85B0E">
            <w:rPr>
              <w:rStyle w:val="PlaceholderText"/>
            </w:rPr>
            <w:t>Choose an item.</w:t>
          </w:r>
        </w:p>
      </w:docPartBody>
    </w:docPart>
    <w:docPart>
      <w:docPartPr>
        <w:name w:val="75923AA532464EC8A2E8A56A7C92C8D8"/>
        <w:category>
          <w:name w:val="General"/>
          <w:gallery w:val="placeholder"/>
        </w:category>
        <w:types>
          <w:type w:val="bbPlcHdr"/>
        </w:types>
        <w:behaviors>
          <w:behavior w:val="content"/>
        </w:behaviors>
        <w:guid w:val="{76BBCD7E-54F5-4014-BC38-7CD966EE4261}"/>
      </w:docPartPr>
      <w:docPartBody>
        <w:p w:rsidR="00C72C24" w:rsidRDefault="00C72C24" w:rsidP="00C72C24">
          <w:pPr>
            <w:pStyle w:val="75923AA532464EC8A2E8A56A7C92C8D8"/>
          </w:pPr>
          <w:r w:rsidRPr="00D85B0E">
            <w:rPr>
              <w:rStyle w:val="PlaceholderText"/>
            </w:rPr>
            <w:t>Choose an item.</w:t>
          </w:r>
        </w:p>
      </w:docPartBody>
    </w:docPart>
    <w:docPart>
      <w:docPartPr>
        <w:name w:val="5CEC2CC3D2064AC3822CF91EA7AD6602"/>
        <w:category>
          <w:name w:val="General"/>
          <w:gallery w:val="placeholder"/>
        </w:category>
        <w:types>
          <w:type w:val="bbPlcHdr"/>
        </w:types>
        <w:behaviors>
          <w:behavior w:val="content"/>
        </w:behaviors>
        <w:guid w:val="{7BDC1B8E-7F1A-4823-9A5B-693723A55E87}"/>
      </w:docPartPr>
      <w:docPartBody>
        <w:p w:rsidR="00C72C24" w:rsidRDefault="00C72C24" w:rsidP="00C72C24">
          <w:pPr>
            <w:pStyle w:val="5CEC2CC3D2064AC3822CF91EA7AD6602"/>
          </w:pPr>
          <w:r w:rsidRPr="00D85B0E">
            <w:rPr>
              <w:rStyle w:val="PlaceholderText"/>
            </w:rPr>
            <w:t>Choose an item.</w:t>
          </w:r>
        </w:p>
      </w:docPartBody>
    </w:docPart>
    <w:docPart>
      <w:docPartPr>
        <w:name w:val="A999AD1A3F3040BEA9B50AF5C1E7CF47"/>
        <w:category>
          <w:name w:val="General"/>
          <w:gallery w:val="placeholder"/>
        </w:category>
        <w:types>
          <w:type w:val="bbPlcHdr"/>
        </w:types>
        <w:behaviors>
          <w:behavior w:val="content"/>
        </w:behaviors>
        <w:guid w:val="{3003BEE8-7CFD-4F8F-A933-AE2742BD27D7}"/>
      </w:docPartPr>
      <w:docPartBody>
        <w:p w:rsidR="00C72C24" w:rsidRDefault="00C72C24" w:rsidP="00C72C24">
          <w:pPr>
            <w:pStyle w:val="A999AD1A3F3040BEA9B50AF5C1E7CF47"/>
          </w:pPr>
          <w:r w:rsidRPr="00D85B0E">
            <w:rPr>
              <w:rStyle w:val="PlaceholderText"/>
            </w:rPr>
            <w:t>Choose an item.</w:t>
          </w:r>
        </w:p>
      </w:docPartBody>
    </w:docPart>
    <w:docPart>
      <w:docPartPr>
        <w:name w:val="A85E2C3D81B54E9FBA8DAF1E01DA6113"/>
        <w:category>
          <w:name w:val="General"/>
          <w:gallery w:val="placeholder"/>
        </w:category>
        <w:types>
          <w:type w:val="bbPlcHdr"/>
        </w:types>
        <w:behaviors>
          <w:behavior w:val="content"/>
        </w:behaviors>
        <w:guid w:val="{15ECCE24-2448-4112-83D6-AFA3CCBB0450}"/>
      </w:docPartPr>
      <w:docPartBody>
        <w:p w:rsidR="00C72C24" w:rsidRDefault="00C72C24" w:rsidP="00C72C24">
          <w:pPr>
            <w:pStyle w:val="A85E2C3D81B54E9FBA8DAF1E01DA6113"/>
          </w:pPr>
          <w:r w:rsidRPr="007A5453">
            <w:rPr>
              <w:rStyle w:val="PlaceholderText"/>
            </w:rPr>
            <w:t>Choose an item.</w:t>
          </w:r>
        </w:p>
      </w:docPartBody>
    </w:docPart>
    <w:docPart>
      <w:docPartPr>
        <w:name w:val="6021867129A145C0BCE3B023AACE2597"/>
        <w:category>
          <w:name w:val="General"/>
          <w:gallery w:val="placeholder"/>
        </w:category>
        <w:types>
          <w:type w:val="bbPlcHdr"/>
        </w:types>
        <w:behaviors>
          <w:behavior w:val="content"/>
        </w:behaviors>
        <w:guid w:val="{D12FA63E-AC7F-4CB8-A360-E500C5FB9785}"/>
      </w:docPartPr>
      <w:docPartBody>
        <w:p w:rsidR="00C72C24" w:rsidRDefault="00C72C24" w:rsidP="00C72C24">
          <w:pPr>
            <w:pStyle w:val="6021867129A145C0BCE3B023AACE2597"/>
          </w:pPr>
          <w:r w:rsidRPr="007A5453">
            <w:rPr>
              <w:rStyle w:val="PlaceholderText"/>
            </w:rPr>
            <w:t>Choose an item.</w:t>
          </w:r>
        </w:p>
      </w:docPartBody>
    </w:docPart>
    <w:docPart>
      <w:docPartPr>
        <w:name w:val="C835361D10C7411D97BD8C9995453190"/>
        <w:category>
          <w:name w:val="General"/>
          <w:gallery w:val="placeholder"/>
        </w:category>
        <w:types>
          <w:type w:val="bbPlcHdr"/>
        </w:types>
        <w:behaviors>
          <w:behavior w:val="content"/>
        </w:behaviors>
        <w:guid w:val="{A1A61CA9-D4B5-468A-AA07-29ED62F6A2D4}"/>
      </w:docPartPr>
      <w:docPartBody>
        <w:p w:rsidR="00C72C24" w:rsidRDefault="00C72C24" w:rsidP="00C72C24">
          <w:pPr>
            <w:pStyle w:val="C835361D10C7411D97BD8C9995453190"/>
          </w:pPr>
          <w:r w:rsidRPr="007A5453">
            <w:rPr>
              <w:rStyle w:val="PlaceholderText"/>
            </w:rPr>
            <w:t>Choose an item.</w:t>
          </w:r>
        </w:p>
      </w:docPartBody>
    </w:docPart>
    <w:docPart>
      <w:docPartPr>
        <w:name w:val="047A4CE848A14B10968A241F39526B62"/>
        <w:category>
          <w:name w:val="General"/>
          <w:gallery w:val="placeholder"/>
        </w:category>
        <w:types>
          <w:type w:val="bbPlcHdr"/>
        </w:types>
        <w:behaviors>
          <w:behavior w:val="content"/>
        </w:behaviors>
        <w:guid w:val="{CDBF2F98-E792-4080-B0AC-306ECAC8DB60}"/>
      </w:docPartPr>
      <w:docPartBody>
        <w:p w:rsidR="00C72C24" w:rsidRDefault="00C72C24" w:rsidP="00C72C24">
          <w:pPr>
            <w:pStyle w:val="047A4CE848A14B10968A241F39526B62"/>
          </w:pPr>
          <w:r w:rsidRPr="007A5453">
            <w:rPr>
              <w:rStyle w:val="PlaceholderText"/>
            </w:rPr>
            <w:t>Choose an item.</w:t>
          </w:r>
        </w:p>
      </w:docPartBody>
    </w:docPart>
    <w:docPart>
      <w:docPartPr>
        <w:name w:val="11FDA476498F45F4BA989A1FF78046E9"/>
        <w:category>
          <w:name w:val="General"/>
          <w:gallery w:val="placeholder"/>
        </w:category>
        <w:types>
          <w:type w:val="bbPlcHdr"/>
        </w:types>
        <w:behaviors>
          <w:behavior w:val="content"/>
        </w:behaviors>
        <w:guid w:val="{B835B2E1-C2FA-44A3-97D0-098C2B9D3759}"/>
      </w:docPartPr>
      <w:docPartBody>
        <w:p w:rsidR="00C72C24" w:rsidRDefault="00C72C24" w:rsidP="00C72C24">
          <w:pPr>
            <w:pStyle w:val="11FDA476498F45F4BA989A1FF78046E9"/>
          </w:pPr>
          <w:r w:rsidRPr="007A5453">
            <w:rPr>
              <w:rStyle w:val="PlaceholderText"/>
            </w:rPr>
            <w:t>Choose an item.</w:t>
          </w:r>
        </w:p>
      </w:docPartBody>
    </w:docPart>
    <w:docPart>
      <w:docPartPr>
        <w:name w:val="EB34136E39944DC5A40C7EB05812C6A7"/>
        <w:category>
          <w:name w:val="General"/>
          <w:gallery w:val="placeholder"/>
        </w:category>
        <w:types>
          <w:type w:val="bbPlcHdr"/>
        </w:types>
        <w:behaviors>
          <w:behavior w:val="content"/>
        </w:behaviors>
        <w:guid w:val="{AF331BE6-A70F-46BD-B194-53600B9F7E3B}"/>
      </w:docPartPr>
      <w:docPartBody>
        <w:p w:rsidR="00C72C24" w:rsidRDefault="00C72C24" w:rsidP="00C72C24">
          <w:pPr>
            <w:pStyle w:val="EB34136E39944DC5A40C7EB05812C6A7"/>
          </w:pPr>
          <w:r w:rsidRPr="007A5453">
            <w:rPr>
              <w:rStyle w:val="PlaceholderText"/>
            </w:rPr>
            <w:t>Choose an item.</w:t>
          </w:r>
        </w:p>
      </w:docPartBody>
    </w:docPart>
    <w:docPart>
      <w:docPartPr>
        <w:name w:val="FAFCD0E7B1ED4344B6877CFCA3CBF301"/>
        <w:category>
          <w:name w:val="General"/>
          <w:gallery w:val="placeholder"/>
        </w:category>
        <w:types>
          <w:type w:val="bbPlcHdr"/>
        </w:types>
        <w:behaviors>
          <w:behavior w:val="content"/>
        </w:behaviors>
        <w:guid w:val="{F5096FD7-A3B1-4972-AAA6-DF3D530AE291}"/>
      </w:docPartPr>
      <w:docPartBody>
        <w:p w:rsidR="00C72C24" w:rsidRDefault="00C72C24" w:rsidP="00C72C24">
          <w:pPr>
            <w:pStyle w:val="FAFCD0E7B1ED4344B6877CFCA3CBF301"/>
          </w:pPr>
          <w:r w:rsidRPr="007A5453">
            <w:rPr>
              <w:rStyle w:val="PlaceholderText"/>
            </w:rPr>
            <w:t>Choose an item.</w:t>
          </w:r>
        </w:p>
      </w:docPartBody>
    </w:docPart>
    <w:docPart>
      <w:docPartPr>
        <w:name w:val="1500E14042C84E59942D097537089733"/>
        <w:category>
          <w:name w:val="General"/>
          <w:gallery w:val="placeholder"/>
        </w:category>
        <w:types>
          <w:type w:val="bbPlcHdr"/>
        </w:types>
        <w:behaviors>
          <w:behavior w:val="content"/>
        </w:behaviors>
        <w:guid w:val="{5A6BC1E6-0DC7-4026-8678-38761D0D0A30}"/>
      </w:docPartPr>
      <w:docPartBody>
        <w:p w:rsidR="00C72C24" w:rsidRDefault="00C72C24" w:rsidP="00C72C24">
          <w:pPr>
            <w:pStyle w:val="1500E14042C84E59942D097537089733"/>
          </w:pPr>
          <w:r w:rsidRPr="007A5453">
            <w:rPr>
              <w:rStyle w:val="PlaceholderText"/>
            </w:rPr>
            <w:t>Choose an item.</w:t>
          </w:r>
        </w:p>
      </w:docPartBody>
    </w:docPart>
    <w:docPart>
      <w:docPartPr>
        <w:name w:val="CF6F4CBCB3A64DC78A92319971D220CF"/>
        <w:category>
          <w:name w:val="General"/>
          <w:gallery w:val="placeholder"/>
        </w:category>
        <w:types>
          <w:type w:val="bbPlcHdr"/>
        </w:types>
        <w:behaviors>
          <w:behavior w:val="content"/>
        </w:behaviors>
        <w:guid w:val="{4ABBE617-2C67-4EDA-9F1E-17126D5DF0FD}"/>
      </w:docPartPr>
      <w:docPartBody>
        <w:p w:rsidR="00C72C24" w:rsidRDefault="00C72C24" w:rsidP="00C72C24">
          <w:pPr>
            <w:pStyle w:val="CF6F4CBCB3A64DC78A92319971D220CF"/>
          </w:pPr>
          <w:r w:rsidRPr="007A5453">
            <w:rPr>
              <w:rStyle w:val="PlaceholderText"/>
            </w:rPr>
            <w:t>Choose an item.</w:t>
          </w:r>
        </w:p>
      </w:docPartBody>
    </w:docPart>
    <w:docPart>
      <w:docPartPr>
        <w:name w:val="A31F7BE8D5AA4E47AB310F33E560C571"/>
        <w:category>
          <w:name w:val="General"/>
          <w:gallery w:val="placeholder"/>
        </w:category>
        <w:types>
          <w:type w:val="bbPlcHdr"/>
        </w:types>
        <w:behaviors>
          <w:behavior w:val="content"/>
        </w:behaviors>
        <w:guid w:val="{EE3DC16B-E57F-44AE-A392-7168A9A48AB5}"/>
      </w:docPartPr>
      <w:docPartBody>
        <w:p w:rsidR="00C72C24" w:rsidRDefault="00C72C24" w:rsidP="00C72C24">
          <w:pPr>
            <w:pStyle w:val="A31F7BE8D5AA4E47AB310F33E560C571"/>
          </w:pPr>
          <w:r w:rsidRPr="007A5453">
            <w:rPr>
              <w:rStyle w:val="PlaceholderText"/>
            </w:rPr>
            <w:t>Choose an item.</w:t>
          </w:r>
        </w:p>
      </w:docPartBody>
    </w:docPart>
    <w:docPart>
      <w:docPartPr>
        <w:name w:val="042D89812C4E442B9030329B89798837"/>
        <w:category>
          <w:name w:val="General"/>
          <w:gallery w:val="placeholder"/>
        </w:category>
        <w:types>
          <w:type w:val="bbPlcHdr"/>
        </w:types>
        <w:behaviors>
          <w:behavior w:val="content"/>
        </w:behaviors>
        <w:guid w:val="{E6AB97EB-297A-4284-BBC5-13035A8F382C}"/>
      </w:docPartPr>
      <w:docPartBody>
        <w:p w:rsidR="00C72C24" w:rsidRDefault="00C72C24" w:rsidP="00C72C24">
          <w:pPr>
            <w:pStyle w:val="042D89812C4E442B9030329B89798837"/>
          </w:pPr>
          <w:r w:rsidRPr="007A5453">
            <w:rPr>
              <w:rStyle w:val="PlaceholderText"/>
            </w:rPr>
            <w:t>Choose an item.</w:t>
          </w:r>
        </w:p>
      </w:docPartBody>
    </w:docPart>
    <w:docPart>
      <w:docPartPr>
        <w:name w:val="40D32E6B8AE94CC495413BD07347D22D"/>
        <w:category>
          <w:name w:val="General"/>
          <w:gallery w:val="placeholder"/>
        </w:category>
        <w:types>
          <w:type w:val="bbPlcHdr"/>
        </w:types>
        <w:behaviors>
          <w:behavior w:val="content"/>
        </w:behaviors>
        <w:guid w:val="{71CD3158-F5CF-4ED8-A68F-92EA35CFD016}"/>
      </w:docPartPr>
      <w:docPartBody>
        <w:p w:rsidR="00C72C24" w:rsidRDefault="00C72C24" w:rsidP="00C72C24">
          <w:pPr>
            <w:pStyle w:val="40D32E6B8AE94CC495413BD07347D22D"/>
          </w:pPr>
          <w:r w:rsidRPr="007A5453">
            <w:rPr>
              <w:rStyle w:val="PlaceholderText"/>
            </w:rPr>
            <w:t>Choose an item.</w:t>
          </w:r>
        </w:p>
      </w:docPartBody>
    </w:docPart>
    <w:docPart>
      <w:docPartPr>
        <w:name w:val="1F10A27A338545F48413709984947A2D"/>
        <w:category>
          <w:name w:val="General"/>
          <w:gallery w:val="placeholder"/>
        </w:category>
        <w:types>
          <w:type w:val="bbPlcHdr"/>
        </w:types>
        <w:behaviors>
          <w:behavior w:val="content"/>
        </w:behaviors>
        <w:guid w:val="{A8014E2F-6DA7-4AA1-8573-82EC7B2D56A2}"/>
      </w:docPartPr>
      <w:docPartBody>
        <w:p w:rsidR="00C72C24" w:rsidRDefault="00C72C24" w:rsidP="00C72C24">
          <w:pPr>
            <w:pStyle w:val="1F10A27A338545F48413709984947A2D"/>
          </w:pPr>
          <w:r w:rsidRPr="007A5453">
            <w:rPr>
              <w:rStyle w:val="PlaceholderText"/>
            </w:rPr>
            <w:t>Choose an item.</w:t>
          </w:r>
        </w:p>
      </w:docPartBody>
    </w:docPart>
    <w:docPart>
      <w:docPartPr>
        <w:name w:val="A7CF16ED38F34678A303451A07EC8376"/>
        <w:category>
          <w:name w:val="General"/>
          <w:gallery w:val="placeholder"/>
        </w:category>
        <w:types>
          <w:type w:val="bbPlcHdr"/>
        </w:types>
        <w:behaviors>
          <w:behavior w:val="content"/>
        </w:behaviors>
        <w:guid w:val="{12F8E1EC-900D-40D0-83AA-27C2AAC889A6}"/>
      </w:docPartPr>
      <w:docPartBody>
        <w:p w:rsidR="00C72C24" w:rsidRDefault="00C72C24" w:rsidP="00C72C24">
          <w:pPr>
            <w:pStyle w:val="A7CF16ED38F34678A303451A07EC8376"/>
          </w:pPr>
          <w:r w:rsidRPr="007A5453">
            <w:rPr>
              <w:rStyle w:val="PlaceholderText"/>
            </w:rPr>
            <w:t>Choose an item.</w:t>
          </w:r>
        </w:p>
      </w:docPartBody>
    </w:docPart>
    <w:docPart>
      <w:docPartPr>
        <w:name w:val="1E9C8E85CB9C4877A60EC8555266ABE1"/>
        <w:category>
          <w:name w:val="General"/>
          <w:gallery w:val="placeholder"/>
        </w:category>
        <w:types>
          <w:type w:val="bbPlcHdr"/>
        </w:types>
        <w:behaviors>
          <w:behavior w:val="content"/>
        </w:behaviors>
        <w:guid w:val="{EEFFDA37-78E8-4C12-B334-D85EEC065C72}"/>
      </w:docPartPr>
      <w:docPartBody>
        <w:p w:rsidR="00C72C24" w:rsidRDefault="00C72C24" w:rsidP="00C72C24">
          <w:pPr>
            <w:pStyle w:val="1E9C8E85CB9C4877A60EC8555266ABE1"/>
          </w:pPr>
          <w:r w:rsidRPr="007A5453">
            <w:rPr>
              <w:rStyle w:val="PlaceholderText"/>
            </w:rPr>
            <w:t>Choose an item.</w:t>
          </w:r>
        </w:p>
      </w:docPartBody>
    </w:docPart>
    <w:docPart>
      <w:docPartPr>
        <w:name w:val="44489965DD8A45F6AA707BD72732EEB6"/>
        <w:category>
          <w:name w:val="General"/>
          <w:gallery w:val="placeholder"/>
        </w:category>
        <w:types>
          <w:type w:val="bbPlcHdr"/>
        </w:types>
        <w:behaviors>
          <w:behavior w:val="content"/>
        </w:behaviors>
        <w:guid w:val="{B868DC37-8F60-4D4B-8C01-201D2D2FBC1B}"/>
      </w:docPartPr>
      <w:docPartBody>
        <w:p w:rsidR="00C72C24" w:rsidRDefault="00C72C24" w:rsidP="00C72C24">
          <w:pPr>
            <w:pStyle w:val="44489965DD8A45F6AA707BD72732EEB6"/>
          </w:pPr>
          <w:r w:rsidRPr="007A5453">
            <w:rPr>
              <w:rStyle w:val="PlaceholderText"/>
            </w:rPr>
            <w:t>Choose an item.</w:t>
          </w:r>
        </w:p>
      </w:docPartBody>
    </w:docPart>
    <w:docPart>
      <w:docPartPr>
        <w:name w:val="47DF4A50C51943F682CCE0813721A72D"/>
        <w:category>
          <w:name w:val="General"/>
          <w:gallery w:val="placeholder"/>
        </w:category>
        <w:types>
          <w:type w:val="bbPlcHdr"/>
        </w:types>
        <w:behaviors>
          <w:behavior w:val="content"/>
        </w:behaviors>
        <w:guid w:val="{DE6BEF68-DFF7-49BA-A5C1-84C208DCF7AC}"/>
      </w:docPartPr>
      <w:docPartBody>
        <w:p w:rsidR="00C72C24" w:rsidRDefault="00C72C24" w:rsidP="00C72C24">
          <w:pPr>
            <w:pStyle w:val="47DF4A50C51943F682CCE0813721A72D"/>
          </w:pPr>
          <w:r w:rsidRPr="007A5453">
            <w:rPr>
              <w:rStyle w:val="PlaceholderText"/>
            </w:rPr>
            <w:t>Choose an item.</w:t>
          </w:r>
        </w:p>
      </w:docPartBody>
    </w:docPart>
    <w:docPart>
      <w:docPartPr>
        <w:name w:val="378D70EB2CD34A81A9F9BE0452B96250"/>
        <w:category>
          <w:name w:val="General"/>
          <w:gallery w:val="placeholder"/>
        </w:category>
        <w:types>
          <w:type w:val="bbPlcHdr"/>
        </w:types>
        <w:behaviors>
          <w:behavior w:val="content"/>
        </w:behaviors>
        <w:guid w:val="{245C51B9-68A6-49EB-B63F-C4DF25B167A1}"/>
      </w:docPartPr>
      <w:docPartBody>
        <w:p w:rsidR="00C72C24" w:rsidRDefault="00C72C24" w:rsidP="00C72C24">
          <w:pPr>
            <w:pStyle w:val="378D70EB2CD34A81A9F9BE0452B96250"/>
          </w:pPr>
          <w:r w:rsidRPr="00731BDB">
            <w:rPr>
              <w:rStyle w:val="PlaceholderText"/>
            </w:rPr>
            <w:t>Choose an item.</w:t>
          </w:r>
        </w:p>
      </w:docPartBody>
    </w:docPart>
    <w:docPart>
      <w:docPartPr>
        <w:name w:val="3674F22211B346D08D5D4894C1F8034D"/>
        <w:category>
          <w:name w:val="General"/>
          <w:gallery w:val="placeholder"/>
        </w:category>
        <w:types>
          <w:type w:val="bbPlcHdr"/>
        </w:types>
        <w:behaviors>
          <w:behavior w:val="content"/>
        </w:behaviors>
        <w:guid w:val="{E9011800-ECCB-4719-86AE-80425C5B1E82}"/>
      </w:docPartPr>
      <w:docPartBody>
        <w:p w:rsidR="00C72C24" w:rsidRDefault="00C72C24" w:rsidP="00C72C24">
          <w:pPr>
            <w:pStyle w:val="3674F22211B346D08D5D4894C1F8034D"/>
          </w:pPr>
          <w:r w:rsidRPr="00731BDB">
            <w:rPr>
              <w:rStyle w:val="PlaceholderText"/>
            </w:rPr>
            <w:t>Choose an item.</w:t>
          </w:r>
        </w:p>
      </w:docPartBody>
    </w:docPart>
    <w:docPart>
      <w:docPartPr>
        <w:name w:val="923A633B12A448148510F34F1D4C5C42"/>
        <w:category>
          <w:name w:val="General"/>
          <w:gallery w:val="placeholder"/>
        </w:category>
        <w:types>
          <w:type w:val="bbPlcHdr"/>
        </w:types>
        <w:behaviors>
          <w:behavior w:val="content"/>
        </w:behaviors>
        <w:guid w:val="{9C1B4F37-6AF9-4C40-8686-96076F032999}"/>
      </w:docPartPr>
      <w:docPartBody>
        <w:p w:rsidR="00C72C24" w:rsidRDefault="00C72C24" w:rsidP="00C72C24">
          <w:pPr>
            <w:pStyle w:val="923A633B12A448148510F34F1D4C5C42"/>
          </w:pPr>
          <w:r w:rsidRPr="00731BDB">
            <w:rPr>
              <w:rStyle w:val="PlaceholderText"/>
            </w:rPr>
            <w:t>Choose an item.</w:t>
          </w:r>
        </w:p>
      </w:docPartBody>
    </w:docPart>
    <w:docPart>
      <w:docPartPr>
        <w:name w:val="DB62F3F66681418E96D525A8C663D9E3"/>
        <w:category>
          <w:name w:val="General"/>
          <w:gallery w:val="placeholder"/>
        </w:category>
        <w:types>
          <w:type w:val="bbPlcHdr"/>
        </w:types>
        <w:behaviors>
          <w:behavior w:val="content"/>
        </w:behaviors>
        <w:guid w:val="{35812CBF-D4B6-4886-B791-84F06B8E4DAD}"/>
      </w:docPartPr>
      <w:docPartBody>
        <w:p w:rsidR="00C72C24" w:rsidRDefault="00C72C24" w:rsidP="00C72C24">
          <w:pPr>
            <w:pStyle w:val="DB62F3F66681418E96D525A8C663D9E3"/>
          </w:pPr>
          <w:r w:rsidRPr="006F4E9C">
            <w:rPr>
              <w:rStyle w:val="PlaceholderText"/>
            </w:rPr>
            <w:t>Choose an item.</w:t>
          </w:r>
        </w:p>
      </w:docPartBody>
    </w:docPart>
    <w:docPart>
      <w:docPartPr>
        <w:name w:val="2C11AF41CBC74AA7BC6B4147839AE10C"/>
        <w:category>
          <w:name w:val="General"/>
          <w:gallery w:val="placeholder"/>
        </w:category>
        <w:types>
          <w:type w:val="bbPlcHdr"/>
        </w:types>
        <w:behaviors>
          <w:behavior w:val="content"/>
        </w:behaviors>
        <w:guid w:val="{D253F060-0895-4B3B-9FEF-6F86CF1E0DB2}"/>
      </w:docPartPr>
      <w:docPartBody>
        <w:p w:rsidR="00C72C24" w:rsidRDefault="00C72C24" w:rsidP="00C72C24">
          <w:pPr>
            <w:pStyle w:val="2C11AF41CBC74AA7BC6B4147839AE10C"/>
          </w:pPr>
          <w:r w:rsidRPr="006F4E9C">
            <w:rPr>
              <w:rStyle w:val="PlaceholderText"/>
            </w:rPr>
            <w:t>Choose an item.</w:t>
          </w:r>
        </w:p>
      </w:docPartBody>
    </w:docPart>
    <w:docPart>
      <w:docPartPr>
        <w:name w:val="3D61BE003EBF41109D0719D34AC2139A"/>
        <w:category>
          <w:name w:val="General"/>
          <w:gallery w:val="placeholder"/>
        </w:category>
        <w:types>
          <w:type w:val="bbPlcHdr"/>
        </w:types>
        <w:behaviors>
          <w:behavior w:val="content"/>
        </w:behaviors>
        <w:guid w:val="{7D2728D2-A06D-40A6-A23F-BBAC78456313}"/>
      </w:docPartPr>
      <w:docPartBody>
        <w:p w:rsidR="00C72C24" w:rsidRDefault="00C72C24" w:rsidP="00C72C24">
          <w:pPr>
            <w:pStyle w:val="3D61BE003EBF41109D0719D34AC2139A"/>
          </w:pPr>
          <w:r w:rsidRPr="006F4E9C">
            <w:rPr>
              <w:rStyle w:val="PlaceholderText"/>
            </w:rPr>
            <w:t>Choose an item.</w:t>
          </w:r>
        </w:p>
      </w:docPartBody>
    </w:docPart>
    <w:docPart>
      <w:docPartPr>
        <w:name w:val="5D809A41BC064A0785C725BF42FEDB96"/>
        <w:category>
          <w:name w:val="General"/>
          <w:gallery w:val="placeholder"/>
        </w:category>
        <w:types>
          <w:type w:val="bbPlcHdr"/>
        </w:types>
        <w:behaviors>
          <w:behavior w:val="content"/>
        </w:behaviors>
        <w:guid w:val="{98B5464F-1421-49D2-9C15-235BD58D9B94}"/>
      </w:docPartPr>
      <w:docPartBody>
        <w:p w:rsidR="00C72C24" w:rsidRDefault="00C72C24" w:rsidP="00C72C24">
          <w:pPr>
            <w:pStyle w:val="5D809A41BC064A0785C725BF42FEDB96"/>
          </w:pPr>
          <w:r w:rsidRPr="006F4E9C">
            <w:rPr>
              <w:rStyle w:val="PlaceholderText"/>
            </w:rPr>
            <w:t>Choose an item.</w:t>
          </w:r>
        </w:p>
      </w:docPartBody>
    </w:docPart>
    <w:docPart>
      <w:docPartPr>
        <w:name w:val="90CD6696FCF549779E8AEACD338B404B"/>
        <w:category>
          <w:name w:val="General"/>
          <w:gallery w:val="placeholder"/>
        </w:category>
        <w:types>
          <w:type w:val="bbPlcHdr"/>
        </w:types>
        <w:behaviors>
          <w:behavior w:val="content"/>
        </w:behaviors>
        <w:guid w:val="{A70FB2BC-AE4F-4D9D-BB2A-496F546C90DD}"/>
      </w:docPartPr>
      <w:docPartBody>
        <w:p w:rsidR="00C72C24" w:rsidRDefault="00C72C24" w:rsidP="00C72C24">
          <w:pPr>
            <w:pStyle w:val="90CD6696FCF549779E8AEACD338B404B"/>
          </w:pPr>
          <w:r w:rsidRPr="00731BDB">
            <w:rPr>
              <w:rStyle w:val="PlaceholderText"/>
            </w:rPr>
            <w:t>Choose an item.</w:t>
          </w:r>
        </w:p>
      </w:docPartBody>
    </w:docPart>
    <w:docPart>
      <w:docPartPr>
        <w:name w:val="EE9A216B1F9641099B53D92B51D9F8C2"/>
        <w:category>
          <w:name w:val="General"/>
          <w:gallery w:val="placeholder"/>
        </w:category>
        <w:types>
          <w:type w:val="bbPlcHdr"/>
        </w:types>
        <w:behaviors>
          <w:behavior w:val="content"/>
        </w:behaviors>
        <w:guid w:val="{D5A8DE1D-3ABE-46BC-A1D5-45CE06459327}"/>
      </w:docPartPr>
      <w:docPartBody>
        <w:p w:rsidR="00C72C24" w:rsidRDefault="00C72C24" w:rsidP="00C72C24">
          <w:pPr>
            <w:pStyle w:val="EE9A216B1F9641099B53D92B51D9F8C2"/>
          </w:pPr>
          <w:r w:rsidRPr="00731BDB">
            <w:rPr>
              <w:rStyle w:val="PlaceholderText"/>
            </w:rPr>
            <w:t>Choose an item.</w:t>
          </w:r>
        </w:p>
      </w:docPartBody>
    </w:docPart>
    <w:docPart>
      <w:docPartPr>
        <w:name w:val="85BA7B5C076845E39A61E64C153E61F8"/>
        <w:category>
          <w:name w:val="General"/>
          <w:gallery w:val="placeholder"/>
        </w:category>
        <w:types>
          <w:type w:val="bbPlcHdr"/>
        </w:types>
        <w:behaviors>
          <w:behavior w:val="content"/>
        </w:behaviors>
        <w:guid w:val="{6FA442C0-7968-4016-BA2A-81C953E59151}"/>
      </w:docPartPr>
      <w:docPartBody>
        <w:p w:rsidR="00C72C24" w:rsidRDefault="00C72C24" w:rsidP="00C72C24">
          <w:pPr>
            <w:pStyle w:val="85BA7B5C076845E39A61E64C153E61F8"/>
          </w:pPr>
          <w:r w:rsidRPr="00731BDB">
            <w:rPr>
              <w:rStyle w:val="PlaceholderText"/>
            </w:rPr>
            <w:t>Choose an item.</w:t>
          </w:r>
        </w:p>
      </w:docPartBody>
    </w:docPart>
    <w:docPart>
      <w:docPartPr>
        <w:name w:val="7FEFDB10F2B94218BF4BCCE0B37B07D4"/>
        <w:category>
          <w:name w:val="General"/>
          <w:gallery w:val="placeholder"/>
        </w:category>
        <w:types>
          <w:type w:val="bbPlcHdr"/>
        </w:types>
        <w:behaviors>
          <w:behavior w:val="content"/>
        </w:behaviors>
        <w:guid w:val="{26702162-0931-45CA-A869-07BAC97F2FA0}"/>
      </w:docPartPr>
      <w:docPartBody>
        <w:p w:rsidR="00C72C24" w:rsidRDefault="00C72C24" w:rsidP="00C72C24">
          <w:pPr>
            <w:pStyle w:val="7FEFDB10F2B94218BF4BCCE0B37B07D4"/>
          </w:pPr>
          <w:r w:rsidRPr="00731BDB">
            <w:rPr>
              <w:rStyle w:val="PlaceholderText"/>
            </w:rPr>
            <w:t>Choose an item.</w:t>
          </w:r>
        </w:p>
      </w:docPartBody>
    </w:docPart>
    <w:docPart>
      <w:docPartPr>
        <w:name w:val="E79FDE96276B45A2A96EE60C60E5D9CD"/>
        <w:category>
          <w:name w:val="General"/>
          <w:gallery w:val="placeholder"/>
        </w:category>
        <w:types>
          <w:type w:val="bbPlcHdr"/>
        </w:types>
        <w:behaviors>
          <w:behavior w:val="content"/>
        </w:behaviors>
        <w:guid w:val="{4EF18DA1-04E1-46F7-A846-1265A8729D7A}"/>
      </w:docPartPr>
      <w:docPartBody>
        <w:p w:rsidR="00C72C24" w:rsidRDefault="00C72C24" w:rsidP="00C72C24">
          <w:pPr>
            <w:pStyle w:val="E79FDE96276B45A2A96EE60C60E5D9CD"/>
          </w:pPr>
          <w:r w:rsidRPr="00731BDB">
            <w:rPr>
              <w:rStyle w:val="PlaceholderText"/>
            </w:rPr>
            <w:t>Choose an item.</w:t>
          </w:r>
        </w:p>
      </w:docPartBody>
    </w:docPart>
    <w:docPart>
      <w:docPartPr>
        <w:name w:val="01F272BE6028452B9C091355478651B1"/>
        <w:category>
          <w:name w:val="General"/>
          <w:gallery w:val="placeholder"/>
        </w:category>
        <w:types>
          <w:type w:val="bbPlcHdr"/>
        </w:types>
        <w:behaviors>
          <w:behavior w:val="content"/>
        </w:behaviors>
        <w:guid w:val="{C553D47C-99BF-44AA-A561-9134C459611A}"/>
      </w:docPartPr>
      <w:docPartBody>
        <w:p w:rsidR="00C72C24" w:rsidRDefault="00C72C24" w:rsidP="00C72C24">
          <w:pPr>
            <w:pStyle w:val="01F272BE6028452B9C091355478651B1"/>
          </w:pPr>
          <w:r w:rsidRPr="00D85B0E">
            <w:rPr>
              <w:rStyle w:val="PlaceholderText"/>
            </w:rPr>
            <w:t>Choose an item.</w:t>
          </w:r>
        </w:p>
      </w:docPartBody>
    </w:docPart>
    <w:docPart>
      <w:docPartPr>
        <w:name w:val="0D08EAC44E084796951526E6C3A67A63"/>
        <w:category>
          <w:name w:val="General"/>
          <w:gallery w:val="placeholder"/>
        </w:category>
        <w:types>
          <w:type w:val="bbPlcHdr"/>
        </w:types>
        <w:behaviors>
          <w:behavior w:val="content"/>
        </w:behaviors>
        <w:guid w:val="{C48A2A5C-05E4-4E5F-9092-A635A33ECBE3}"/>
      </w:docPartPr>
      <w:docPartBody>
        <w:p w:rsidR="00C72C24" w:rsidRDefault="00C72C24" w:rsidP="00C72C24">
          <w:pPr>
            <w:pStyle w:val="0D08EAC44E084796951526E6C3A67A63"/>
          </w:pPr>
          <w:r w:rsidRPr="00D85B0E">
            <w:rPr>
              <w:rStyle w:val="PlaceholderText"/>
            </w:rPr>
            <w:t>Choose an item.</w:t>
          </w:r>
        </w:p>
      </w:docPartBody>
    </w:docPart>
    <w:docPart>
      <w:docPartPr>
        <w:name w:val="1E17C8C24B764D79A1B20A56B85DE124"/>
        <w:category>
          <w:name w:val="General"/>
          <w:gallery w:val="placeholder"/>
        </w:category>
        <w:types>
          <w:type w:val="bbPlcHdr"/>
        </w:types>
        <w:behaviors>
          <w:behavior w:val="content"/>
        </w:behaviors>
        <w:guid w:val="{224754E2-0737-4A87-93CC-D6983011A425}"/>
      </w:docPartPr>
      <w:docPartBody>
        <w:p w:rsidR="00C72C24" w:rsidRDefault="00C72C24" w:rsidP="00C72C24">
          <w:pPr>
            <w:pStyle w:val="1E17C8C24B764D79A1B20A56B85DE124"/>
          </w:pPr>
          <w:r w:rsidRPr="00D85B0E">
            <w:rPr>
              <w:rStyle w:val="PlaceholderText"/>
            </w:rPr>
            <w:t>Choose an item.</w:t>
          </w:r>
        </w:p>
      </w:docPartBody>
    </w:docPart>
    <w:docPart>
      <w:docPartPr>
        <w:name w:val="842EF12C226C478485E7B1286098F339"/>
        <w:category>
          <w:name w:val="General"/>
          <w:gallery w:val="placeholder"/>
        </w:category>
        <w:types>
          <w:type w:val="bbPlcHdr"/>
        </w:types>
        <w:behaviors>
          <w:behavior w:val="content"/>
        </w:behaviors>
        <w:guid w:val="{A56596D6-923E-40F9-BE2B-B33094E3A677}"/>
      </w:docPartPr>
      <w:docPartBody>
        <w:p w:rsidR="00C72C24" w:rsidRDefault="00C72C24" w:rsidP="00C72C24">
          <w:pPr>
            <w:pStyle w:val="842EF12C226C478485E7B1286098F339"/>
          </w:pPr>
          <w:r w:rsidRPr="00D85B0E">
            <w:rPr>
              <w:rStyle w:val="PlaceholderText"/>
            </w:rPr>
            <w:t>Choose an item.</w:t>
          </w:r>
        </w:p>
      </w:docPartBody>
    </w:docPart>
    <w:docPart>
      <w:docPartPr>
        <w:name w:val="B01F90DD1B7D4158AC84822C80A62D62"/>
        <w:category>
          <w:name w:val="General"/>
          <w:gallery w:val="placeholder"/>
        </w:category>
        <w:types>
          <w:type w:val="bbPlcHdr"/>
        </w:types>
        <w:behaviors>
          <w:behavior w:val="content"/>
        </w:behaviors>
        <w:guid w:val="{D8AE2142-ED13-41B5-A821-A6A0BFA4BEDA}"/>
      </w:docPartPr>
      <w:docPartBody>
        <w:p w:rsidR="00C72C24" w:rsidRDefault="00C72C24" w:rsidP="00C72C24">
          <w:pPr>
            <w:pStyle w:val="B01F90DD1B7D4158AC84822C80A62D62"/>
          </w:pPr>
          <w:r w:rsidRPr="00D85B0E">
            <w:rPr>
              <w:rStyle w:val="PlaceholderText"/>
            </w:rPr>
            <w:t>Choose an item.</w:t>
          </w:r>
        </w:p>
      </w:docPartBody>
    </w:docPart>
    <w:docPart>
      <w:docPartPr>
        <w:name w:val="B095E84E4904462382478C2327C8BDC1"/>
        <w:category>
          <w:name w:val="General"/>
          <w:gallery w:val="placeholder"/>
        </w:category>
        <w:types>
          <w:type w:val="bbPlcHdr"/>
        </w:types>
        <w:behaviors>
          <w:behavior w:val="content"/>
        </w:behaviors>
        <w:guid w:val="{77F76D4F-8474-48D5-A851-C763F984DC15}"/>
      </w:docPartPr>
      <w:docPartBody>
        <w:p w:rsidR="00C72C24" w:rsidRDefault="00C72C24" w:rsidP="00C72C24">
          <w:pPr>
            <w:pStyle w:val="B095E84E4904462382478C2327C8BDC1"/>
          </w:pPr>
          <w:r w:rsidRPr="00D85B0E">
            <w:rPr>
              <w:rStyle w:val="PlaceholderText"/>
            </w:rPr>
            <w:t>Choose an item.</w:t>
          </w:r>
        </w:p>
      </w:docPartBody>
    </w:docPart>
    <w:docPart>
      <w:docPartPr>
        <w:name w:val="0EB2D8AEDC2A49299123BF6A8E1308A1"/>
        <w:category>
          <w:name w:val="General"/>
          <w:gallery w:val="placeholder"/>
        </w:category>
        <w:types>
          <w:type w:val="bbPlcHdr"/>
        </w:types>
        <w:behaviors>
          <w:behavior w:val="content"/>
        </w:behaviors>
        <w:guid w:val="{24D3384D-38B0-4159-AAEB-2B87605A1C51}"/>
      </w:docPartPr>
      <w:docPartBody>
        <w:p w:rsidR="00C72C24" w:rsidRDefault="00C72C24" w:rsidP="00C72C24">
          <w:pPr>
            <w:pStyle w:val="0EB2D8AEDC2A49299123BF6A8E1308A1"/>
          </w:pPr>
          <w:r w:rsidRPr="00D85B0E">
            <w:rPr>
              <w:rStyle w:val="PlaceholderText"/>
            </w:rPr>
            <w:t>Choose an item.</w:t>
          </w:r>
        </w:p>
      </w:docPartBody>
    </w:docPart>
    <w:docPart>
      <w:docPartPr>
        <w:name w:val="BC9C8E330B9643D698E6530DB3071AFA"/>
        <w:category>
          <w:name w:val="General"/>
          <w:gallery w:val="placeholder"/>
        </w:category>
        <w:types>
          <w:type w:val="bbPlcHdr"/>
        </w:types>
        <w:behaviors>
          <w:behavior w:val="content"/>
        </w:behaviors>
        <w:guid w:val="{D0D47563-60A8-4DAA-88CD-E84838C40C55}"/>
      </w:docPartPr>
      <w:docPartBody>
        <w:p w:rsidR="00C72C24" w:rsidRDefault="00C72C24" w:rsidP="00C72C24">
          <w:pPr>
            <w:pStyle w:val="BC9C8E330B9643D698E6530DB3071AFA"/>
          </w:pPr>
          <w:r w:rsidRPr="00D85B0E">
            <w:rPr>
              <w:rStyle w:val="PlaceholderText"/>
            </w:rPr>
            <w:t>Choose an item.</w:t>
          </w:r>
        </w:p>
      </w:docPartBody>
    </w:docPart>
    <w:docPart>
      <w:docPartPr>
        <w:name w:val="88D913CDF37F4E49A0A935758E623BA5"/>
        <w:category>
          <w:name w:val="General"/>
          <w:gallery w:val="placeholder"/>
        </w:category>
        <w:types>
          <w:type w:val="bbPlcHdr"/>
        </w:types>
        <w:behaviors>
          <w:behavior w:val="content"/>
        </w:behaviors>
        <w:guid w:val="{8B1C2A57-58A1-4914-A16E-9CD486342420}"/>
      </w:docPartPr>
      <w:docPartBody>
        <w:p w:rsidR="00C72C24" w:rsidRDefault="00C72C24" w:rsidP="00C72C24">
          <w:pPr>
            <w:pStyle w:val="88D913CDF37F4E49A0A935758E623BA5"/>
          </w:pPr>
          <w:r w:rsidRPr="00D85B0E">
            <w:rPr>
              <w:rStyle w:val="PlaceholderText"/>
            </w:rPr>
            <w:t>Choose an item.</w:t>
          </w:r>
        </w:p>
      </w:docPartBody>
    </w:docPart>
    <w:docPart>
      <w:docPartPr>
        <w:name w:val="659DC854F91D48208C69797D571F6AD4"/>
        <w:category>
          <w:name w:val="General"/>
          <w:gallery w:val="placeholder"/>
        </w:category>
        <w:types>
          <w:type w:val="bbPlcHdr"/>
        </w:types>
        <w:behaviors>
          <w:behavior w:val="content"/>
        </w:behaviors>
        <w:guid w:val="{44387D91-A8C2-4631-A75D-397BB2F4EF37}"/>
      </w:docPartPr>
      <w:docPartBody>
        <w:p w:rsidR="00C72C24" w:rsidRDefault="00C72C24" w:rsidP="00C72C24">
          <w:pPr>
            <w:pStyle w:val="659DC854F91D48208C69797D571F6AD4"/>
          </w:pPr>
          <w:r w:rsidRPr="00D85B0E">
            <w:rPr>
              <w:rStyle w:val="PlaceholderText"/>
            </w:rPr>
            <w:t>Choose an item.</w:t>
          </w:r>
        </w:p>
      </w:docPartBody>
    </w:docPart>
    <w:docPart>
      <w:docPartPr>
        <w:name w:val="8700AF685B50439E8DDF24C647BAB713"/>
        <w:category>
          <w:name w:val="General"/>
          <w:gallery w:val="placeholder"/>
        </w:category>
        <w:types>
          <w:type w:val="bbPlcHdr"/>
        </w:types>
        <w:behaviors>
          <w:behavior w:val="content"/>
        </w:behaviors>
        <w:guid w:val="{AFFE6160-E45B-4B10-B8F3-B36A077A1AC4}"/>
      </w:docPartPr>
      <w:docPartBody>
        <w:p w:rsidR="00C72C24" w:rsidRDefault="00C72C24" w:rsidP="00C72C24">
          <w:pPr>
            <w:pStyle w:val="8700AF685B50439E8DDF24C647BAB713"/>
          </w:pPr>
          <w:r w:rsidRPr="00AD0999">
            <w:rPr>
              <w:rStyle w:val="PlaceholderText"/>
            </w:rPr>
            <w:t>Choose an item.</w:t>
          </w:r>
        </w:p>
      </w:docPartBody>
    </w:docPart>
    <w:docPart>
      <w:docPartPr>
        <w:name w:val="4133ADDE43F54A8B87A8D3FB19AD0745"/>
        <w:category>
          <w:name w:val="General"/>
          <w:gallery w:val="placeholder"/>
        </w:category>
        <w:types>
          <w:type w:val="bbPlcHdr"/>
        </w:types>
        <w:behaviors>
          <w:behavior w:val="content"/>
        </w:behaviors>
        <w:guid w:val="{749435A1-EFEA-4AFE-AA38-7A2BC785161C}"/>
      </w:docPartPr>
      <w:docPartBody>
        <w:p w:rsidR="00C72C24" w:rsidRDefault="00C72C24" w:rsidP="00C72C24">
          <w:pPr>
            <w:pStyle w:val="4133ADDE43F54A8B87A8D3FB19AD0745"/>
          </w:pPr>
          <w:r w:rsidRPr="007A5453">
            <w:rPr>
              <w:rStyle w:val="PlaceholderText"/>
            </w:rPr>
            <w:t>Choose an item.</w:t>
          </w:r>
        </w:p>
      </w:docPartBody>
    </w:docPart>
    <w:docPart>
      <w:docPartPr>
        <w:name w:val="EDDA97ABF3E64148AF58FBD7F4100DEE"/>
        <w:category>
          <w:name w:val="General"/>
          <w:gallery w:val="placeholder"/>
        </w:category>
        <w:types>
          <w:type w:val="bbPlcHdr"/>
        </w:types>
        <w:behaviors>
          <w:behavior w:val="content"/>
        </w:behaviors>
        <w:guid w:val="{59476AD1-403E-458B-8789-EDFF36CE66E4}"/>
      </w:docPartPr>
      <w:docPartBody>
        <w:p w:rsidR="00C72C24" w:rsidRDefault="00C72C24" w:rsidP="00C72C24">
          <w:pPr>
            <w:pStyle w:val="EDDA97ABF3E64148AF58FBD7F4100DEE"/>
          </w:pPr>
          <w:r w:rsidRPr="007A5453">
            <w:rPr>
              <w:rStyle w:val="PlaceholderText"/>
            </w:rPr>
            <w:t>Choose an item.</w:t>
          </w:r>
        </w:p>
      </w:docPartBody>
    </w:docPart>
    <w:docPart>
      <w:docPartPr>
        <w:name w:val="CFB5CB4D0CDD47F28D558E194A670F7C"/>
        <w:category>
          <w:name w:val="General"/>
          <w:gallery w:val="placeholder"/>
        </w:category>
        <w:types>
          <w:type w:val="bbPlcHdr"/>
        </w:types>
        <w:behaviors>
          <w:behavior w:val="content"/>
        </w:behaviors>
        <w:guid w:val="{F5BFE1A1-C172-4E41-9065-5046AAFF8ED9}"/>
      </w:docPartPr>
      <w:docPartBody>
        <w:p w:rsidR="00C72C24" w:rsidRDefault="00C72C24" w:rsidP="00C72C24">
          <w:pPr>
            <w:pStyle w:val="CFB5CB4D0CDD47F28D558E194A670F7C"/>
          </w:pPr>
          <w:r w:rsidRPr="007A5453">
            <w:rPr>
              <w:rStyle w:val="PlaceholderText"/>
            </w:rPr>
            <w:t>Choose an item.</w:t>
          </w:r>
        </w:p>
      </w:docPartBody>
    </w:docPart>
    <w:docPart>
      <w:docPartPr>
        <w:name w:val="7311DA126C594463B6709E6FC90456CA"/>
        <w:category>
          <w:name w:val="General"/>
          <w:gallery w:val="placeholder"/>
        </w:category>
        <w:types>
          <w:type w:val="bbPlcHdr"/>
        </w:types>
        <w:behaviors>
          <w:behavior w:val="content"/>
        </w:behaviors>
        <w:guid w:val="{CEE86FFA-D00C-401A-9E45-41A931FBAF86}"/>
      </w:docPartPr>
      <w:docPartBody>
        <w:p w:rsidR="00C72C24" w:rsidRDefault="00C72C24" w:rsidP="00C72C24">
          <w:pPr>
            <w:pStyle w:val="7311DA126C594463B6709E6FC90456CA"/>
          </w:pPr>
          <w:r w:rsidRPr="007A5453">
            <w:rPr>
              <w:rStyle w:val="PlaceholderText"/>
            </w:rPr>
            <w:t>Choose an item.</w:t>
          </w:r>
        </w:p>
      </w:docPartBody>
    </w:docPart>
    <w:docPart>
      <w:docPartPr>
        <w:name w:val="5B21B41E04CB4A6AA0E58336D5ECDD7A"/>
        <w:category>
          <w:name w:val="General"/>
          <w:gallery w:val="placeholder"/>
        </w:category>
        <w:types>
          <w:type w:val="bbPlcHdr"/>
        </w:types>
        <w:behaviors>
          <w:behavior w:val="content"/>
        </w:behaviors>
        <w:guid w:val="{8DD43C4F-0AE5-42AC-A6B9-4D3548E272AC}"/>
      </w:docPartPr>
      <w:docPartBody>
        <w:p w:rsidR="00C72C24" w:rsidRDefault="00C72C24" w:rsidP="00C72C24">
          <w:pPr>
            <w:pStyle w:val="5B21B41E04CB4A6AA0E58336D5ECDD7A"/>
          </w:pPr>
          <w:r w:rsidRPr="007A5453">
            <w:rPr>
              <w:rStyle w:val="PlaceholderText"/>
            </w:rPr>
            <w:t>Choose an item.</w:t>
          </w:r>
        </w:p>
      </w:docPartBody>
    </w:docPart>
    <w:docPart>
      <w:docPartPr>
        <w:name w:val="9B017C886DC44AE4B0E4FABD3BDED444"/>
        <w:category>
          <w:name w:val="General"/>
          <w:gallery w:val="placeholder"/>
        </w:category>
        <w:types>
          <w:type w:val="bbPlcHdr"/>
        </w:types>
        <w:behaviors>
          <w:behavior w:val="content"/>
        </w:behaviors>
        <w:guid w:val="{B3F1693F-4BD9-4301-8BD9-D1B7163A2D11}"/>
      </w:docPartPr>
      <w:docPartBody>
        <w:p w:rsidR="00C72C24" w:rsidRDefault="00C72C24" w:rsidP="00C72C24">
          <w:pPr>
            <w:pStyle w:val="9B017C886DC44AE4B0E4FABD3BDED444"/>
          </w:pPr>
          <w:r w:rsidRPr="007A5453">
            <w:rPr>
              <w:rStyle w:val="PlaceholderText"/>
            </w:rPr>
            <w:t>Choose an item.</w:t>
          </w:r>
        </w:p>
      </w:docPartBody>
    </w:docPart>
    <w:docPart>
      <w:docPartPr>
        <w:name w:val="8EA9BAD29F9846168D95BC4A47E47457"/>
        <w:category>
          <w:name w:val="General"/>
          <w:gallery w:val="placeholder"/>
        </w:category>
        <w:types>
          <w:type w:val="bbPlcHdr"/>
        </w:types>
        <w:behaviors>
          <w:behavior w:val="content"/>
        </w:behaviors>
        <w:guid w:val="{7396C0E1-1F13-4067-9F90-3BA27A336D6D}"/>
      </w:docPartPr>
      <w:docPartBody>
        <w:p w:rsidR="00C72C24" w:rsidRDefault="00C72C24" w:rsidP="00C72C24">
          <w:pPr>
            <w:pStyle w:val="8EA9BAD29F9846168D95BC4A47E47457"/>
          </w:pPr>
          <w:r w:rsidRPr="007A5453">
            <w:rPr>
              <w:rStyle w:val="PlaceholderText"/>
            </w:rPr>
            <w:t>Choose an item.</w:t>
          </w:r>
        </w:p>
      </w:docPartBody>
    </w:docPart>
    <w:docPart>
      <w:docPartPr>
        <w:name w:val="573F61752C884D76A6F636E1161FBB97"/>
        <w:category>
          <w:name w:val="General"/>
          <w:gallery w:val="placeholder"/>
        </w:category>
        <w:types>
          <w:type w:val="bbPlcHdr"/>
        </w:types>
        <w:behaviors>
          <w:behavior w:val="content"/>
        </w:behaviors>
        <w:guid w:val="{9B6A29EF-0151-470F-B005-C9B7164FE931}"/>
      </w:docPartPr>
      <w:docPartBody>
        <w:p w:rsidR="00C72C24" w:rsidRDefault="00C72C24" w:rsidP="00C72C24">
          <w:pPr>
            <w:pStyle w:val="573F61752C884D76A6F636E1161FBB97"/>
          </w:pPr>
          <w:r w:rsidRPr="007A5453">
            <w:rPr>
              <w:rStyle w:val="PlaceholderText"/>
            </w:rPr>
            <w:t>Choose an item.</w:t>
          </w:r>
        </w:p>
      </w:docPartBody>
    </w:docPart>
    <w:docPart>
      <w:docPartPr>
        <w:name w:val="D15D12F1F0D74D0AACE0CB654BF59234"/>
        <w:category>
          <w:name w:val="General"/>
          <w:gallery w:val="placeholder"/>
        </w:category>
        <w:types>
          <w:type w:val="bbPlcHdr"/>
        </w:types>
        <w:behaviors>
          <w:behavior w:val="content"/>
        </w:behaviors>
        <w:guid w:val="{52834C4F-006A-4254-91D9-83EC2B00E91A}"/>
      </w:docPartPr>
      <w:docPartBody>
        <w:p w:rsidR="00C72C24" w:rsidRDefault="00C72C24" w:rsidP="00C72C24">
          <w:pPr>
            <w:pStyle w:val="D15D12F1F0D74D0AACE0CB654BF59234"/>
          </w:pPr>
          <w:r w:rsidRPr="007A5453">
            <w:rPr>
              <w:rStyle w:val="PlaceholderText"/>
            </w:rPr>
            <w:t>Choose an item.</w:t>
          </w:r>
        </w:p>
      </w:docPartBody>
    </w:docPart>
    <w:docPart>
      <w:docPartPr>
        <w:name w:val="172C930F884F4BF89D3944A68261C3DE"/>
        <w:category>
          <w:name w:val="General"/>
          <w:gallery w:val="placeholder"/>
        </w:category>
        <w:types>
          <w:type w:val="bbPlcHdr"/>
        </w:types>
        <w:behaviors>
          <w:behavior w:val="content"/>
        </w:behaviors>
        <w:guid w:val="{367309CB-A1C8-459F-B3B3-BF57C8A6E9AC}"/>
      </w:docPartPr>
      <w:docPartBody>
        <w:p w:rsidR="00C72C24" w:rsidRDefault="00C72C24" w:rsidP="00C72C24">
          <w:pPr>
            <w:pStyle w:val="172C930F884F4BF89D3944A68261C3DE"/>
          </w:pPr>
          <w:r w:rsidRPr="007A5453">
            <w:rPr>
              <w:rStyle w:val="PlaceholderText"/>
            </w:rPr>
            <w:t>Choose an item.</w:t>
          </w:r>
        </w:p>
      </w:docPartBody>
    </w:docPart>
    <w:docPart>
      <w:docPartPr>
        <w:name w:val="D210BBD538D04780867DC5B0302C0DFF"/>
        <w:category>
          <w:name w:val="General"/>
          <w:gallery w:val="placeholder"/>
        </w:category>
        <w:types>
          <w:type w:val="bbPlcHdr"/>
        </w:types>
        <w:behaviors>
          <w:behavior w:val="content"/>
        </w:behaviors>
        <w:guid w:val="{4473997E-A3CE-43DD-88B9-E89C7AF117B7}"/>
      </w:docPartPr>
      <w:docPartBody>
        <w:p w:rsidR="00C72C24" w:rsidRDefault="00C72C24" w:rsidP="00C72C24">
          <w:pPr>
            <w:pStyle w:val="D210BBD538D04780867DC5B0302C0DFF"/>
          </w:pPr>
          <w:r w:rsidRPr="007A5453">
            <w:rPr>
              <w:rStyle w:val="PlaceholderText"/>
            </w:rPr>
            <w:t>Choose an item.</w:t>
          </w:r>
        </w:p>
      </w:docPartBody>
    </w:docPart>
    <w:docPart>
      <w:docPartPr>
        <w:name w:val="59796EEE66D248F8AA497A77DD7E1DA6"/>
        <w:category>
          <w:name w:val="General"/>
          <w:gallery w:val="placeholder"/>
        </w:category>
        <w:types>
          <w:type w:val="bbPlcHdr"/>
        </w:types>
        <w:behaviors>
          <w:behavior w:val="content"/>
        </w:behaviors>
        <w:guid w:val="{258DB0FF-BBD1-4426-9C53-32C2129D05A6}"/>
      </w:docPartPr>
      <w:docPartBody>
        <w:p w:rsidR="00C72C24" w:rsidRDefault="00C72C24" w:rsidP="00C72C24">
          <w:pPr>
            <w:pStyle w:val="59796EEE66D248F8AA497A77DD7E1DA6"/>
          </w:pPr>
          <w:r w:rsidRPr="007A5453">
            <w:rPr>
              <w:rStyle w:val="PlaceholderText"/>
            </w:rPr>
            <w:t>Choose an item.</w:t>
          </w:r>
        </w:p>
      </w:docPartBody>
    </w:docPart>
    <w:docPart>
      <w:docPartPr>
        <w:name w:val="33275789F3C6408EBDB0224FC4E1FCA7"/>
        <w:category>
          <w:name w:val="General"/>
          <w:gallery w:val="placeholder"/>
        </w:category>
        <w:types>
          <w:type w:val="bbPlcHdr"/>
        </w:types>
        <w:behaviors>
          <w:behavior w:val="content"/>
        </w:behaviors>
        <w:guid w:val="{B76A132F-CF12-49B0-AC02-E008B67DCF10}"/>
      </w:docPartPr>
      <w:docPartBody>
        <w:p w:rsidR="00C72C24" w:rsidRDefault="00C72C24" w:rsidP="00C72C24">
          <w:pPr>
            <w:pStyle w:val="33275789F3C6408EBDB0224FC4E1FCA7"/>
          </w:pPr>
          <w:r w:rsidRPr="007A5453">
            <w:rPr>
              <w:rStyle w:val="PlaceholderText"/>
            </w:rPr>
            <w:t>Choose an item.</w:t>
          </w:r>
        </w:p>
      </w:docPartBody>
    </w:docPart>
    <w:docPart>
      <w:docPartPr>
        <w:name w:val="427D39A85BEA4F1D835BD364AA1305D8"/>
        <w:category>
          <w:name w:val="General"/>
          <w:gallery w:val="placeholder"/>
        </w:category>
        <w:types>
          <w:type w:val="bbPlcHdr"/>
        </w:types>
        <w:behaviors>
          <w:behavior w:val="content"/>
        </w:behaviors>
        <w:guid w:val="{3CCB7709-1260-48D5-A8CA-8B859C10D9C7}"/>
      </w:docPartPr>
      <w:docPartBody>
        <w:p w:rsidR="00C72C24" w:rsidRDefault="00C72C24" w:rsidP="00C72C24">
          <w:pPr>
            <w:pStyle w:val="427D39A85BEA4F1D835BD364AA1305D8"/>
          </w:pPr>
          <w:r w:rsidRPr="007A5453">
            <w:rPr>
              <w:rStyle w:val="PlaceholderText"/>
            </w:rPr>
            <w:t>Choose an item.</w:t>
          </w:r>
        </w:p>
      </w:docPartBody>
    </w:docPart>
    <w:docPart>
      <w:docPartPr>
        <w:name w:val="2DE7FE84798E4C699B5E67F43D383FB8"/>
        <w:category>
          <w:name w:val="General"/>
          <w:gallery w:val="placeholder"/>
        </w:category>
        <w:types>
          <w:type w:val="bbPlcHdr"/>
        </w:types>
        <w:behaviors>
          <w:behavior w:val="content"/>
        </w:behaviors>
        <w:guid w:val="{82B8209E-4C62-41F1-9D40-B54A9714267D}"/>
      </w:docPartPr>
      <w:docPartBody>
        <w:p w:rsidR="00C72C24" w:rsidRDefault="00C72C24" w:rsidP="00C72C24">
          <w:pPr>
            <w:pStyle w:val="2DE7FE84798E4C699B5E67F43D383FB8"/>
          </w:pPr>
          <w:r w:rsidRPr="007A5453">
            <w:rPr>
              <w:rStyle w:val="PlaceholderText"/>
            </w:rPr>
            <w:t>Choose an item.</w:t>
          </w:r>
        </w:p>
      </w:docPartBody>
    </w:docPart>
    <w:docPart>
      <w:docPartPr>
        <w:name w:val="2083188E7F044715A02C81604EA9DF2D"/>
        <w:category>
          <w:name w:val="General"/>
          <w:gallery w:val="placeholder"/>
        </w:category>
        <w:types>
          <w:type w:val="bbPlcHdr"/>
        </w:types>
        <w:behaviors>
          <w:behavior w:val="content"/>
        </w:behaviors>
        <w:guid w:val="{E622161C-1CDA-47FC-9BBD-0E629434868E}"/>
      </w:docPartPr>
      <w:docPartBody>
        <w:p w:rsidR="00C72C24" w:rsidRDefault="00C72C24" w:rsidP="00C72C24">
          <w:pPr>
            <w:pStyle w:val="2083188E7F044715A02C81604EA9DF2D"/>
          </w:pPr>
          <w:r w:rsidRPr="007A5453">
            <w:rPr>
              <w:rStyle w:val="PlaceholderText"/>
            </w:rPr>
            <w:t>Choose an item.</w:t>
          </w:r>
        </w:p>
      </w:docPartBody>
    </w:docPart>
    <w:docPart>
      <w:docPartPr>
        <w:name w:val="E59B346CB16D43AEBC56946E3754F961"/>
        <w:category>
          <w:name w:val="General"/>
          <w:gallery w:val="placeholder"/>
        </w:category>
        <w:types>
          <w:type w:val="bbPlcHdr"/>
        </w:types>
        <w:behaviors>
          <w:behavior w:val="content"/>
        </w:behaviors>
        <w:guid w:val="{0CD723AC-15E6-49A9-B2B0-21C271BBDBEC}"/>
      </w:docPartPr>
      <w:docPartBody>
        <w:p w:rsidR="00C72C24" w:rsidRDefault="00C72C24" w:rsidP="00C72C24">
          <w:pPr>
            <w:pStyle w:val="E59B346CB16D43AEBC56946E3754F961"/>
          </w:pPr>
          <w:r w:rsidRPr="007A5453">
            <w:rPr>
              <w:rStyle w:val="PlaceholderText"/>
            </w:rPr>
            <w:t>Choose an item.</w:t>
          </w:r>
        </w:p>
      </w:docPartBody>
    </w:docPart>
    <w:docPart>
      <w:docPartPr>
        <w:name w:val="A85890FB5B084236997A88DEB56D511B"/>
        <w:category>
          <w:name w:val="General"/>
          <w:gallery w:val="placeholder"/>
        </w:category>
        <w:types>
          <w:type w:val="bbPlcHdr"/>
        </w:types>
        <w:behaviors>
          <w:behavior w:val="content"/>
        </w:behaviors>
        <w:guid w:val="{C113E552-6CC5-4EF5-A2E6-47C4679CFE86}"/>
      </w:docPartPr>
      <w:docPartBody>
        <w:p w:rsidR="00C72C24" w:rsidRDefault="00C72C24" w:rsidP="00C72C24">
          <w:pPr>
            <w:pStyle w:val="A85890FB5B084236997A88DEB56D511B"/>
          </w:pPr>
          <w:r w:rsidRPr="007A5453">
            <w:rPr>
              <w:rStyle w:val="PlaceholderText"/>
            </w:rPr>
            <w:t>Choose an item.</w:t>
          </w:r>
        </w:p>
      </w:docPartBody>
    </w:docPart>
    <w:docPart>
      <w:docPartPr>
        <w:name w:val="31FB0970EE0A46259335A2B3073902AC"/>
        <w:category>
          <w:name w:val="General"/>
          <w:gallery w:val="placeholder"/>
        </w:category>
        <w:types>
          <w:type w:val="bbPlcHdr"/>
        </w:types>
        <w:behaviors>
          <w:behavior w:val="content"/>
        </w:behaviors>
        <w:guid w:val="{310E211E-FC3E-4B5B-88B1-50EB481436ED}"/>
      </w:docPartPr>
      <w:docPartBody>
        <w:p w:rsidR="00C72C24" w:rsidRDefault="00C72C24" w:rsidP="00C72C24">
          <w:pPr>
            <w:pStyle w:val="31FB0970EE0A46259335A2B3073902AC"/>
          </w:pPr>
          <w:r w:rsidRPr="007A5453">
            <w:rPr>
              <w:rStyle w:val="PlaceholderText"/>
            </w:rPr>
            <w:t>Choose an item.</w:t>
          </w:r>
        </w:p>
      </w:docPartBody>
    </w:docPart>
    <w:docPart>
      <w:docPartPr>
        <w:name w:val="DAE065A9F6154FBFABD0E6E471DA3115"/>
        <w:category>
          <w:name w:val="General"/>
          <w:gallery w:val="placeholder"/>
        </w:category>
        <w:types>
          <w:type w:val="bbPlcHdr"/>
        </w:types>
        <w:behaviors>
          <w:behavior w:val="content"/>
        </w:behaviors>
        <w:guid w:val="{65F795C9-5F5A-45BF-A684-7EF6C48E6B31}"/>
      </w:docPartPr>
      <w:docPartBody>
        <w:p w:rsidR="00C72C24" w:rsidRDefault="00C72C24" w:rsidP="00C72C24">
          <w:pPr>
            <w:pStyle w:val="DAE065A9F6154FBFABD0E6E471DA3115"/>
          </w:pPr>
          <w:r w:rsidRPr="007A5453">
            <w:rPr>
              <w:rStyle w:val="PlaceholderText"/>
            </w:rPr>
            <w:t>Choose an item.</w:t>
          </w:r>
        </w:p>
      </w:docPartBody>
    </w:docPart>
    <w:docPart>
      <w:docPartPr>
        <w:name w:val="39B8102CABF44DAEA61BD188DBE00AA6"/>
        <w:category>
          <w:name w:val="General"/>
          <w:gallery w:val="placeholder"/>
        </w:category>
        <w:types>
          <w:type w:val="bbPlcHdr"/>
        </w:types>
        <w:behaviors>
          <w:behavior w:val="content"/>
        </w:behaviors>
        <w:guid w:val="{627E059A-80F4-4BF8-A6F6-7B2188E869FA}"/>
      </w:docPartPr>
      <w:docPartBody>
        <w:p w:rsidR="00C72C24" w:rsidRDefault="00C72C24" w:rsidP="00C72C24">
          <w:pPr>
            <w:pStyle w:val="39B8102CABF44DAEA61BD188DBE00AA6"/>
          </w:pPr>
          <w:r w:rsidRPr="007A5453">
            <w:rPr>
              <w:rStyle w:val="PlaceholderText"/>
            </w:rPr>
            <w:t>Choose an item.</w:t>
          </w:r>
        </w:p>
      </w:docPartBody>
    </w:docPart>
    <w:docPart>
      <w:docPartPr>
        <w:name w:val="B71439FA4E394C2490683A551A0108F9"/>
        <w:category>
          <w:name w:val="General"/>
          <w:gallery w:val="placeholder"/>
        </w:category>
        <w:types>
          <w:type w:val="bbPlcHdr"/>
        </w:types>
        <w:behaviors>
          <w:behavior w:val="content"/>
        </w:behaviors>
        <w:guid w:val="{4D5228EF-F17C-46AE-B8CF-57D79CCA39EA}"/>
      </w:docPartPr>
      <w:docPartBody>
        <w:p w:rsidR="00C72C24" w:rsidRDefault="00C72C24" w:rsidP="00C72C24">
          <w:pPr>
            <w:pStyle w:val="B71439FA4E394C2490683A551A0108F9"/>
          </w:pPr>
          <w:r w:rsidRPr="007A5453">
            <w:rPr>
              <w:rStyle w:val="PlaceholderText"/>
            </w:rPr>
            <w:t>Choose an item.</w:t>
          </w:r>
        </w:p>
      </w:docPartBody>
    </w:docPart>
    <w:docPart>
      <w:docPartPr>
        <w:name w:val="DDBD3FDA72194C38BB96C21417556F7E"/>
        <w:category>
          <w:name w:val="General"/>
          <w:gallery w:val="placeholder"/>
        </w:category>
        <w:types>
          <w:type w:val="bbPlcHdr"/>
        </w:types>
        <w:behaviors>
          <w:behavior w:val="content"/>
        </w:behaviors>
        <w:guid w:val="{5039D25F-C897-4270-9849-E1832BDC3665}"/>
      </w:docPartPr>
      <w:docPartBody>
        <w:p w:rsidR="00C72C24" w:rsidRDefault="00C72C24" w:rsidP="00C72C24">
          <w:pPr>
            <w:pStyle w:val="DDBD3FDA72194C38BB96C21417556F7E"/>
          </w:pPr>
          <w:r w:rsidRPr="00731BDB">
            <w:rPr>
              <w:rStyle w:val="PlaceholderText"/>
            </w:rPr>
            <w:t>Choose an item.</w:t>
          </w:r>
        </w:p>
      </w:docPartBody>
    </w:docPart>
    <w:docPart>
      <w:docPartPr>
        <w:name w:val="F60932CC0DD448918AABD3A1A31A4ADE"/>
        <w:category>
          <w:name w:val="General"/>
          <w:gallery w:val="placeholder"/>
        </w:category>
        <w:types>
          <w:type w:val="bbPlcHdr"/>
        </w:types>
        <w:behaviors>
          <w:behavior w:val="content"/>
        </w:behaviors>
        <w:guid w:val="{C900EBF4-4C6D-4E56-AEF9-A17A93525615}"/>
      </w:docPartPr>
      <w:docPartBody>
        <w:p w:rsidR="00C72C24" w:rsidRDefault="00C72C24" w:rsidP="00C72C24">
          <w:pPr>
            <w:pStyle w:val="F60932CC0DD448918AABD3A1A31A4ADE"/>
          </w:pPr>
          <w:r w:rsidRPr="006F4E9C">
            <w:rPr>
              <w:rStyle w:val="PlaceholderText"/>
            </w:rPr>
            <w:t>Choose an item.</w:t>
          </w:r>
        </w:p>
      </w:docPartBody>
    </w:docPart>
    <w:docPart>
      <w:docPartPr>
        <w:name w:val="2B0523666CA844CBA52B3B68AAF93AA5"/>
        <w:category>
          <w:name w:val="General"/>
          <w:gallery w:val="placeholder"/>
        </w:category>
        <w:types>
          <w:type w:val="bbPlcHdr"/>
        </w:types>
        <w:behaviors>
          <w:behavior w:val="content"/>
        </w:behaviors>
        <w:guid w:val="{677D7A42-2262-4E52-A3F1-8545B8FEAE65}"/>
      </w:docPartPr>
      <w:docPartBody>
        <w:p w:rsidR="00C72C24" w:rsidRDefault="00C72C24" w:rsidP="00C72C24">
          <w:pPr>
            <w:pStyle w:val="2B0523666CA844CBA52B3B68AAF93AA5"/>
          </w:pPr>
          <w:r w:rsidRPr="006F4E9C">
            <w:rPr>
              <w:rStyle w:val="PlaceholderText"/>
            </w:rPr>
            <w:t>Choose an item.</w:t>
          </w:r>
        </w:p>
      </w:docPartBody>
    </w:docPart>
    <w:docPart>
      <w:docPartPr>
        <w:name w:val="6973D525DFD74BC8B934E65A7A22067D"/>
        <w:category>
          <w:name w:val="General"/>
          <w:gallery w:val="placeholder"/>
        </w:category>
        <w:types>
          <w:type w:val="bbPlcHdr"/>
        </w:types>
        <w:behaviors>
          <w:behavior w:val="content"/>
        </w:behaviors>
        <w:guid w:val="{2F45ABFC-CA18-40F1-A1C4-BD19ED696F88}"/>
      </w:docPartPr>
      <w:docPartBody>
        <w:p w:rsidR="00C72C24" w:rsidRDefault="00C72C24" w:rsidP="00C72C24">
          <w:pPr>
            <w:pStyle w:val="6973D525DFD74BC8B934E65A7A22067D"/>
          </w:pPr>
          <w:r w:rsidRPr="006F4E9C">
            <w:rPr>
              <w:rStyle w:val="PlaceholderText"/>
            </w:rPr>
            <w:t>Choose an item.</w:t>
          </w:r>
        </w:p>
      </w:docPartBody>
    </w:docPart>
    <w:docPart>
      <w:docPartPr>
        <w:name w:val="D3B871620445416A967BB6C88EEA38F9"/>
        <w:category>
          <w:name w:val="General"/>
          <w:gallery w:val="placeholder"/>
        </w:category>
        <w:types>
          <w:type w:val="bbPlcHdr"/>
        </w:types>
        <w:behaviors>
          <w:behavior w:val="content"/>
        </w:behaviors>
        <w:guid w:val="{E3C5A0CC-118D-40C2-85D2-9408D668CDC4}"/>
      </w:docPartPr>
      <w:docPartBody>
        <w:p w:rsidR="00C72C24" w:rsidRDefault="00C72C24" w:rsidP="00C72C24">
          <w:pPr>
            <w:pStyle w:val="D3B871620445416A967BB6C88EEA38F9"/>
          </w:pPr>
          <w:r w:rsidRPr="006F4E9C">
            <w:rPr>
              <w:rStyle w:val="PlaceholderText"/>
            </w:rPr>
            <w:t>Choose an item.</w:t>
          </w:r>
        </w:p>
      </w:docPartBody>
    </w:docPart>
    <w:docPart>
      <w:docPartPr>
        <w:name w:val="727E148DA630489ABA530E20EBC82DF6"/>
        <w:category>
          <w:name w:val="General"/>
          <w:gallery w:val="placeholder"/>
        </w:category>
        <w:types>
          <w:type w:val="bbPlcHdr"/>
        </w:types>
        <w:behaviors>
          <w:behavior w:val="content"/>
        </w:behaviors>
        <w:guid w:val="{02521E27-0DEE-428F-983A-8179928F7AF5}"/>
      </w:docPartPr>
      <w:docPartBody>
        <w:p w:rsidR="00C72C24" w:rsidRDefault="00C72C24" w:rsidP="00C72C24">
          <w:pPr>
            <w:pStyle w:val="727E148DA630489ABA530E20EBC82DF6"/>
          </w:pPr>
          <w:r w:rsidRPr="006F4E9C">
            <w:rPr>
              <w:rStyle w:val="PlaceholderText"/>
            </w:rPr>
            <w:t>Choose an item.</w:t>
          </w:r>
        </w:p>
      </w:docPartBody>
    </w:docPart>
    <w:docPart>
      <w:docPartPr>
        <w:name w:val="043AB6650764463E8C95254AA2C3A626"/>
        <w:category>
          <w:name w:val="General"/>
          <w:gallery w:val="placeholder"/>
        </w:category>
        <w:types>
          <w:type w:val="bbPlcHdr"/>
        </w:types>
        <w:behaviors>
          <w:behavior w:val="content"/>
        </w:behaviors>
        <w:guid w:val="{7AD0C3ED-2280-47D7-9B37-6FCDED6AF6A8}"/>
      </w:docPartPr>
      <w:docPartBody>
        <w:p w:rsidR="00C72C24" w:rsidRDefault="00C72C24" w:rsidP="00C72C24">
          <w:pPr>
            <w:pStyle w:val="043AB6650764463E8C95254AA2C3A626"/>
          </w:pPr>
          <w:r w:rsidRPr="00731BDB">
            <w:rPr>
              <w:rStyle w:val="PlaceholderText"/>
            </w:rPr>
            <w:t>Choose an item.</w:t>
          </w:r>
        </w:p>
      </w:docPartBody>
    </w:docPart>
    <w:docPart>
      <w:docPartPr>
        <w:name w:val="C312ED3EA4BC424DBEB93CBABE27C75D"/>
        <w:category>
          <w:name w:val="General"/>
          <w:gallery w:val="placeholder"/>
        </w:category>
        <w:types>
          <w:type w:val="bbPlcHdr"/>
        </w:types>
        <w:behaviors>
          <w:behavior w:val="content"/>
        </w:behaviors>
        <w:guid w:val="{7FC15DA0-9B60-4AA3-B9DD-6218D1AB8581}"/>
      </w:docPartPr>
      <w:docPartBody>
        <w:p w:rsidR="00C72C24" w:rsidRDefault="00C72C24" w:rsidP="00C72C24">
          <w:pPr>
            <w:pStyle w:val="C312ED3EA4BC424DBEB93CBABE27C75D"/>
          </w:pPr>
          <w:r w:rsidRPr="00731BDB">
            <w:rPr>
              <w:rStyle w:val="PlaceholderText"/>
            </w:rPr>
            <w:t>Choose an item.</w:t>
          </w:r>
        </w:p>
      </w:docPartBody>
    </w:docPart>
    <w:docPart>
      <w:docPartPr>
        <w:name w:val="CB40A2E792DB47EDAA0C42EC714F3FDE"/>
        <w:category>
          <w:name w:val="General"/>
          <w:gallery w:val="placeholder"/>
        </w:category>
        <w:types>
          <w:type w:val="bbPlcHdr"/>
        </w:types>
        <w:behaviors>
          <w:behavior w:val="content"/>
        </w:behaviors>
        <w:guid w:val="{F6C6E4DE-E937-45E4-A46F-7A8C2D228C66}"/>
      </w:docPartPr>
      <w:docPartBody>
        <w:p w:rsidR="00C72C24" w:rsidRDefault="00C72C24" w:rsidP="00C72C24">
          <w:pPr>
            <w:pStyle w:val="CB40A2E792DB47EDAA0C42EC714F3FDE"/>
          </w:pPr>
          <w:r w:rsidRPr="00731BDB">
            <w:rPr>
              <w:rStyle w:val="PlaceholderText"/>
            </w:rPr>
            <w:t>Choose an item.</w:t>
          </w:r>
        </w:p>
      </w:docPartBody>
    </w:docPart>
    <w:docPart>
      <w:docPartPr>
        <w:name w:val="4632314CD8A34235B87CC7EA41D716BB"/>
        <w:category>
          <w:name w:val="General"/>
          <w:gallery w:val="placeholder"/>
        </w:category>
        <w:types>
          <w:type w:val="bbPlcHdr"/>
        </w:types>
        <w:behaviors>
          <w:behavior w:val="content"/>
        </w:behaviors>
        <w:guid w:val="{6DD473C8-6B84-4586-8650-AC3209EEFF19}"/>
      </w:docPartPr>
      <w:docPartBody>
        <w:p w:rsidR="00C72C24" w:rsidRDefault="00C72C24" w:rsidP="00C72C24">
          <w:pPr>
            <w:pStyle w:val="4632314CD8A34235B87CC7EA41D716BB"/>
          </w:pPr>
          <w:r w:rsidRPr="00731BDB">
            <w:rPr>
              <w:rStyle w:val="PlaceholderText"/>
            </w:rPr>
            <w:t>Choose an item.</w:t>
          </w:r>
        </w:p>
      </w:docPartBody>
    </w:docPart>
    <w:docPart>
      <w:docPartPr>
        <w:name w:val="524D0D3F2A894FA98DA844249199912A"/>
        <w:category>
          <w:name w:val="General"/>
          <w:gallery w:val="placeholder"/>
        </w:category>
        <w:types>
          <w:type w:val="bbPlcHdr"/>
        </w:types>
        <w:behaviors>
          <w:behavior w:val="content"/>
        </w:behaviors>
        <w:guid w:val="{FD9533DC-E0A1-4CDB-99A6-EE5DBF485BD0}"/>
      </w:docPartPr>
      <w:docPartBody>
        <w:p w:rsidR="00C72C24" w:rsidRDefault="00C72C24" w:rsidP="00C72C24">
          <w:pPr>
            <w:pStyle w:val="524D0D3F2A894FA98DA844249199912A"/>
          </w:pPr>
          <w:r w:rsidRPr="00731BDB">
            <w:rPr>
              <w:rStyle w:val="PlaceholderText"/>
            </w:rPr>
            <w:t>Choose an item.</w:t>
          </w:r>
        </w:p>
      </w:docPartBody>
    </w:docPart>
    <w:docPart>
      <w:docPartPr>
        <w:name w:val="1CE115F89D31435FAC0F4F67200BC80F"/>
        <w:category>
          <w:name w:val="General"/>
          <w:gallery w:val="placeholder"/>
        </w:category>
        <w:types>
          <w:type w:val="bbPlcHdr"/>
        </w:types>
        <w:behaviors>
          <w:behavior w:val="content"/>
        </w:behaviors>
        <w:guid w:val="{1948850C-AF07-4E80-8715-685571BD3D3D}"/>
      </w:docPartPr>
      <w:docPartBody>
        <w:p w:rsidR="00C72C24" w:rsidRDefault="00C72C24" w:rsidP="00C72C24">
          <w:pPr>
            <w:pStyle w:val="1CE115F89D31435FAC0F4F67200BC80F"/>
          </w:pPr>
          <w:r w:rsidRPr="00D85B0E">
            <w:rPr>
              <w:rStyle w:val="PlaceholderText"/>
            </w:rPr>
            <w:t>Choose an item.</w:t>
          </w:r>
        </w:p>
      </w:docPartBody>
    </w:docPart>
    <w:docPart>
      <w:docPartPr>
        <w:name w:val="C5617EEE45694EBC8267AAC2BF53F89F"/>
        <w:category>
          <w:name w:val="General"/>
          <w:gallery w:val="placeholder"/>
        </w:category>
        <w:types>
          <w:type w:val="bbPlcHdr"/>
        </w:types>
        <w:behaviors>
          <w:behavior w:val="content"/>
        </w:behaviors>
        <w:guid w:val="{44AB1FF9-3668-475E-93F8-34D8BD316AD0}"/>
      </w:docPartPr>
      <w:docPartBody>
        <w:p w:rsidR="00C72C24" w:rsidRDefault="00C72C24" w:rsidP="00C72C24">
          <w:pPr>
            <w:pStyle w:val="C5617EEE45694EBC8267AAC2BF53F89F"/>
          </w:pPr>
          <w:r w:rsidRPr="00D85B0E">
            <w:rPr>
              <w:rStyle w:val="PlaceholderText"/>
            </w:rPr>
            <w:t>Choose an item.</w:t>
          </w:r>
        </w:p>
      </w:docPartBody>
    </w:docPart>
    <w:docPart>
      <w:docPartPr>
        <w:name w:val="183B11162FBE465A9C99FA07C292CC92"/>
        <w:category>
          <w:name w:val="General"/>
          <w:gallery w:val="placeholder"/>
        </w:category>
        <w:types>
          <w:type w:val="bbPlcHdr"/>
        </w:types>
        <w:behaviors>
          <w:behavior w:val="content"/>
        </w:behaviors>
        <w:guid w:val="{99B4DC7E-63A7-4DFD-8C6D-7C7D8D76F386}"/>
      </w:docPartPr>
      <w:docPartBody>
        <w:p w:rsidR="00C72C24" w:rsidRDefault="00C72C24" w:rsidP="00C72C24">
          <w:pPr>
            <w:pStyle w:val="183B11162FBE465A9C99FA07C292CC92"/>
          </w:pPr>
          <w:r w:rsidRPr="00D85B0E">
            <w:rPr>
              <w:rStyle w:val="PlaceholderText"/>
            </w:rPr>
            <w:t>Choose an item.</w:t>
          </w:r>
        </w:p>
      </w:docPartBody>
    </w:docPart>
    <w:docPart>
      <w:docPartPr>
        <w:name w:val="F503538C292F4B96853DFAD2F21DB699"/>
        <w:category>
          <w:name w:val="General"/>
          <w:gallery w:val="placeholder"/>
        </w:category>
        <w:types>
          <w:type w:val="bbPlcHdr"/>
        </w:types>
        <w:behaviors>
          <w:behavior w:val="content"/>
        </w:behaviors>
        <w:guid w:val="{E8487FA8-FDFA-4315-BBDE-32B4C2F3CD9C}"/>
      </w:docPartPr>
      <w:docPartBody>
        <w:p w:rsidR="00C72C24" w:rsidRDefault="00C72C24" w:rsidP="00C72C24">
          <w:pPr>
            <w:pStyle w:val="F503538C292F4B96853DFAD2F21DB699"/>
          </w:pPr>
          <w:r w:rsidRPr="00D85B0E">
            <w:rPr>
              <w:rStyle w:val="PlaceholderText"/>
            </w:rPr>
            <w:t>Choose an item.</w:t>
          </w:r>
        </w:p>
      </w:docPartBody>
    </w:docPart>
    <w:docPart>
      <w:docPartPr>
        <w:name w:val="B7C6657CEBAB464A97185864142FDBE9"/>
        <w:category>
          <w:name w:val="General"/>
          <w:gallery w:val="placeholder"/>
        </w:category>
        <w:types>
          <w:type w:val="bbPlcHdr"/>
        </w:types>
        <w:behaviors>
          <w:behavior w:val="content"/>
        </w:behaviors>
        <w:guid w:val="{5025C755-7B25-4B51-9ABE-A1F586494159}"/>
      </w:docPartPr>
      <w:docPartBody>
        <w:p w:rsidR="00C72C24" w:rsidRDefault="00C72C24" w:rsidP="00C72C24">
          <w:pPr>
            <w:pStyle w:val="B7C6657CEBAB464A97185864142FDBE9"/>
          </w:pPr>
          <w:r w:rsidRPr="00D85B0E">
            <w:rPr>
              <w:rStyle w:val="PlaceholderText"/>
            </w:rPr>
            <w:t>Choose an item.</w:t>
          </w:r>
        </w:p>
      </w:docPartBody>
    </w:docPart>
    <w:docPart>
      <w:docPartPr>
        <w:name w:val="96D0DA95B96E4A4DA452AE982A9FB74A"/>
        <w:category>
          <w:name w:val="General"/>
          <w:gallery w:val="placeholder"/>
        </w:category>
        <w:types>
          <w:type w:val="bbPlcHdr"/>
        </w:types>
        <w:behaviors>
          <w:behavior w:val="content"/>
        </w:behaviors>
        <w:guid w:val="{2EE27A23-61AF-4211-B7F7-475D989FACC2}"/>
      </w:docPartPr>
      <w:docPartBody>
        <w:p w:rsidR="00C72C24" w:rsidRDefault="00C72C24" w:rsidP="00C72C24">
          <w:pPr>
            <w:pStyle w:val="96D0DA95B96E4A4DA452AE982A9FB74A"/>
          </w:pPr>
          <w:r w:rsidRPr="00D85B0E">
            <w:rPr>
              <w:rStyle w:val="PlaceholderText"/>
            </w:rPr>
            <w:t>Choose an item.</w:t>
          </w:r>
        </w:p>
      </w:docPartBody>
    </w:docPart>
    <w:docPart>
      <w:docPartPr>
        <w:name w:val="37923C62B476459F9D783B7496DBF7AC"/>
        <w:category>
          <w:name w:val="General"/>
          <w:gallery w:val="placeholder"/>
        </w:category>
        <w:types>
          <w:type w:val="bbPlcHdr"/>
        </w:types>
        <w:behaviors>
          <w:behavior w:val="content"/>
        </w:behaviors>
        <w:guid w:val="{B4C423B9-0B23-4185-94FA-00A21FB1EAA0}"/>
      </w:docPartPr>
      <w:docPartBody>
        <w:p w:rsidR="00C72C24" w:rsidRDefault="00C72C24" w:rsidP="00C72C24">
          <w:pPr>
            <w:pStyle w:val="37923C62B476459F9D783B7496DBF7AC"/>
          </w:pPr>
          <w:r w:rsidRPr="00D85B0E">
            <w:rPr>
              <w:rStyle w:val="PlaceholderText"/>
            </w:rPr>
            <w:t>Choose an item.</w:t>
          </w:r>
        </w:p>
      </w:docPartBody>
    </w:docPart>
    <w:docPart>
      <w:docPartPr>
        <w:name w:val="37CE968FC58146B4B22EE00DEC3D6A42"/>
        <w:category>
          <w:name w:val="General"/>
          <w:gallery w:val="placeholder"/>
        </w:category>
        <w:types>
          <w:type w:val="bbPlcHdr"/>
        </w:types>
        <w:behaviors>
          <w:behavior w:val="content"/>
        </w:behaviors>
        <w:guid w:val="{AC5DA0D8-8BCF-4B67-B87B-E14A96CA9274}"/>
      </w:docPartPr>
      <w:docPartBody>
        <w:p w:rsidR="00C72C24" w:rsidRDefault="00C72C24" w:rsidP="00C72C24">
          <w:pPr>
            <w:pStyle w:val="37CE968FC58146B4B22EE00DEC3D6A42"/>
          </w:pPr>
          <w:r w:rsidRPr="00D85B0E">
            <w:rPr>
              <w:rStyle w:val="PlaceholderText"/>
            </w:rPr>
            <w:t>Choose an item.</w:t>
          </w:r>
        </w:p>
      </w:docPartBody>
    </w:docPart>
    <w:docPart>
      <w:docPartPr>
        <w:name w:val="434F7CDF0F0045C8A80743C4C6A320E1"/>
        <w:category>
          <w:name w:val="General"/>
          <w:gallery w:val="placeholder"/>
        </w:category>
        <w:types>
          <w:type w:val="bbPlcHdr"/>
        </w:types>
        <w:behaviors>
          <w:behavior w:val="content"/>
        </w:behaviors>
        <w:guid w:val="{FE2837A9-7707-44EB-9A2A-55957CDC12FF}"/>
      </w:docPartPr>
      <w:docPartBody>
        <w:p w:rsidR="00C72C24" w:rsidRDefault="00C72C24" w:rsidP="00C72C24">
          <w:pPr>
            <w:pStyle w:val="434F7CDF0F0045C8A80743C4C6A320E1"/>
          </w:pPr>
          <w:r w:rsidRPr="00D85B0E">
            <w:rPr>
              <w:rStyle w:val="PlaceholderText"/>
            </w:rPr>
            <w:t>Choose an item.</w:t>
          </w:r>
        </w:p>
      </w:docPartBody>
    </w:docPart>
    <w:docPart>
      <w:docPartPr>
        <w:name w:val="AA38190F45DD479586D595C6B959D93D"/>
        <w:category>
          <w:name w:val="General"/>
          <w:gallery w:val="placeholder"/>
        </w:category>
        <w:types>
          <w:type w:val="bbPlcHdr"/>
        </w:types>
        <w:behaviors>
          <w:behavior w:val="content"/>
        </w:behaviors>
        <w:guid w:val="{2421B0B1-B887-44B4-BD6C-91C2A18A19F0}"/>
      </w:docPartPr>
      <w:docPartBody>
        <w:p w:rsidR="00C72C24" w:rsidRDefault="00C72C24" w:rsidP="00C72C24">
          <w:pPr>
            <w:pStyle w:val="AA38190F45DD479586D595C6B959D93D"/>
          </w:pPr>
          <w:r w:rsidRPr="00D85B0E">
            <w:rPr>
              <w:rStyle w:val="PlaceholderText"/>
            </w:rPr>
            <w:t>Choose an item.</w:t>
          </w:r>
        </w:p>
      </w:docPartBody>
    </w:docPart>
    <w:docPart>
      <w:docPartPr>
        <w:name w:val="AED7D2E1764B4793885112B9118E7D3E"/>
        <w:category>
          <w:name w:val="General"/>
          <w:gallery w:val="placeholder"/>
        </w:category>
        <w:types>
          <w:type w:val="bbPlcHdr"/>
        </w:types>
        <w:behaviors>
          <w:behavior w:val="content"/>
        </w:behaviors>
        <w:guid w:val="{38300EB5-A601-43EE-8C2A-516366056B80}"/>
      </w:docPartPr>
      <w:docPartBody>
        <w:p w:rsidR="00C72C24" w:rsidRDefault="00C72C24" w:rsidP="00C72C24">
          <w:pPr>
            <w:pStyle w:val="AED7D2E1764B4793885112B9118E7D3E"/>
          </w:pPr>
          <w:r w:rsidRPr="00D85B0E">
            <w:rPr>
              <w:rStyle w:val="PlaceholderText"/>
            </w:rPr>
            <w:t>Choose an item.</w:t>
          </w:r>
        </w:p>
      </w:docPartBody>
    </w:docPart>
    <w:docPart>
      <w:docPartPr>
        <w:name w:val="EB7A7C20948B4A82A85D3F0F2A6784F7"/>
        <w:category>
          <w:name w:val="General"/>
          <w:gallery w:val="placeholder"/>
        </w:category>
        <w:types>
          <w:type w:val="bbPlcHdr"/>
        </w:types>
        <w:behaviors>
          <w:behavior w:val="content"/>
        </w:behaviors>
        <w:guid w:val="{F76FB9B2-81EE-4827-99E0-5BB6C167C5C3}"/>
      </w:docPartPr>
      <w:docPartBody>
        <w:p w:rsidR="00C72C24" w:rsidRDefault="00C72C24" w:rsidP="00C72C24">
          <w:pPr>
            <w:pStyle w:val="EB7A7C20948B4A82A85D3F0F2A6784F7"/>
          </w:pPr>
          <w:r w:rsidRPr="00D85B0E">
            <w:rPr>
              <w:rStyle w:val="PlaceholderText"/>
            </w:rPr>
            <w:t>Choose an item.</w:t>
          </w:r>
        </w:p>
      </w:docPartBody>
    </w:docPart>
    <w:docPart>
      <w:docPartPr>
        <w:name w:val="9EAFD855DD9F4E0E862A1B6021A004F0"/>
        <w:category>
          <w:name w:val="General"/>
          <w:gallery w:val="placeholder"/>
        </w:category>
        <w:types>
          <w:type w:val="bbPlcHdr"/>
        </w:types>
        <w:behaviors>
          <w:behavior w:val="content"/>
        </w:behaviors>
        <w:guid w:val="{07985BC2-6A93-48F3-A432-3422512E5B25}"/>
      </w:docPartPr>
      <w:docPartBody>
        <w:p w:rsidR="00C72C24" w:rsidRDefault="00C72C24" w:rsidP="00C72C24">
          <w:pPr>
            <w:pStyle w:val="9EAFD855DD9F4E0E862A1B6021A004F0"/>
          </w:pPr>
          <w:r w:rsidRPr="00D85B0E">
            <w:rPr>
              <w:rStyle w:val="PlaceholderText"/>
            </w:rPr>
            <w:t>Choose an item.</w:t>
          </w:r>
        </w:p>
      </w:docPartBody>
    </w:docPart>
    <w:docPart>
      <w:docPartPr>
        <w:name w:val="39AE9EC5EA8947E7951E4F399D722562"/>
        <w:category>
          <w:name w:val="General"/>
          <w:gallery w:val="placeholder"/>
        </w:category>
        <w:types>
          <w:type w:val="bbPlcHdr"/>
        </w:types>
        <w:behaviors>
          <w:behavior w:val="content"/>
        </w:behaviors>
        <w:guid w:val="{2562D2F9-970F-4DC7-B2E8-824773395719}"/>
      </w:docPartPr>
      <w:docPartBody>
        <w:p w:rsidR="00C72C24" w:rsidRDefault="00C72C24" w:rsidP="00C72C24">
          <w:pPr>
            <w:pStyle w:val="39AE9EC5EA8947E7951E4F399D722562"/>
          </w:pPr>
          <w:r w:rsidRPr="007A5453">
            <w:rPr>
              <w:rStyle w:val="PlaceholderText"/>
            </w:rPr>
            <w:t>Choose an item.</w:t>
          </w:r>
        </w:p>
      </w:docPartBody>
    </w:docPart>
    <w:docPart>
      <w:docPartPr>
        <w:name w:val="1F4997DE74FA4A4290ABECD3DD11E40F"/>
        <w:category>
          <w:name w:val="General"/>
          <w:gallery w:val="placeholder"/>
        </w:category>
        <w:types>
          <w:type w:val="bbPlcHdr"/>
        </w:types>
        <w:behaviors>
          <w:behavior w:val="content"/>
        </w:behaviors>
        <w:guid w:val="{54A19FD2-7B00-4748-B422-E3FDA71EB011}"/>
      </w:docPartPr>
      <w:docPartBody>
        <w:p w:rsidR="00C72C24" w:rsidRDefault="00C72C24" w:rsidP="00C72C24">
          <w:pPr>
            <w:pStyle w:val="1F4997DE74FA4A4290ABECD3DD11E40F"/>
          </w:pPr>
          <w:r w:rsidRPr="007A5453">
            <w:rPr>
              <w:rStyle w:val="PlaceholderText"/>
            </w:rPr>
            <w:t>Choose an item.</w:t>
          </w:r>
        </w:p>
      </w:docPartBody>
    </w:docPart>
    <w:docPart>
      <w:docPartPr>
        <w:name w:val="AD5DDB594E33473C95AC7D9ABAE68A38"/>
        <w:category>
          <w:name w:val="General"/>
          <w:gallery w:val="placeholder"/>
        </w:category>
        <w:types>
          <w:type w:val="bbPlcHdr"/>
        </w:types>
        <w:behaviors>
          <w:behavior w:val="content"/>
        </w:behaviors>
        <w:guid w:val="{5B9A1056-2520-4AAD-8526-587C2B6356C0}"/>
      </w:docPartPr>
      <w:docPartBody>
        <w:p w:rsidR="00C72C24" w:rsidRDefault="00C72C24" w:rsidP="00C72C24">
          <w:pPr>
            <w:pStyle w:val="AD5DDB594E33473C95AC7D9ABAE68A38"/>
          </w:pPr>
          <w:r w:rsidRPr="007A5453">
            <w:rPr>
              <w:rStyle w:val="PlaceholderText"/>
            </w:rPr>
            <w:t>Choose an item.</w:t>
          </w:r>
        </w:p>
      </w:docPartBody>
    </w:docPart>
    <w:docPart>
      <w:docPartPr>
        <w:name w:val="88CCB6EFAA1B4904AB3389E0B5B1CC94"/>
        <w:category>
          <w:name w:val="General"/>
          <w:gallery w:val="placeholder"/>
        </w:category>
        <w:types>
          <w:type w:val="bbPlcHdr"/>
        </w:types>
        <w:behaviors>
          <w:behavior w:val="content"/>
        </w:behaviors>
        <w:guid w:val="{02FE3D1C-B9AF-4C2F-8328-A3BBF400EDF3}"/>
      </w:docPartPr>
      <w:docPartBody>
        <w:p w:rsidR="00C72C24" w:rsidRDefault="00C72C24" w:rsidP="00C72C24">
          <w:pPr>
            <w:pStyle w:val="88CCB6EFAA1B4904AB3389E0B5B1CC94"/>
          </w:pPr>
          <w:r w:rsidRPr="007A5453">
            <w:rPr>
              <w:rStyle w:val="PlaceholderText"/>
            </w:rPr>
            <w:t>Choose an item.</w:t>
          </w:r>
        </w:p>
      </w:docPartBody>
    </w:docPart>
    <w:docPart>
      <w:docPartPr>
        <w:name w:val="28A7453DD79249F78EB3FFCCBF2992C3"/>
        <w:category>
          <w:name w:val="General"/>
          <w:gallery w:val="placeholder"/>
        </w:category>
        <w:types>
          <w:type w:val="bbPlcHdr"/>
        </w:types>
        <w:behaviors>
          <w:behavior w:val="content"/>
        </w:behaviors>
        <w:guid w:val="{2825ACA6-0C05-41FC-BE2B-C1B03C02C544}"/>
      </w:docPartPr>
      <w:docPartBody>
        <w:p w:rsidR="00C72C24" w:rsidRDefault="00C72C24" w:rsidP="00C72C24">
          <w:pPr>
            <w:pStyle w:val="28A7453DD79249F78EB3FFCCBF2992C3"/>
          </w:pPr>
          <w:r w:rsidRPr="007A5453">
            <w:rPr>
              <w:rStyle w:val="PlaceholderText"/>
            </w:rPr>
            <w:t>Choose an item.</w:t>
          </w:r>
        </w:p>
      </w:docPartBody>
    </w:docPart>
    <w:docPart>
      <w:docPartPr>
        <w:name w:val="7C2C5DC8083F4F4CAF091CFFBA7465BB"/>
        <w:category>
          <w:name w:val="General"/>
          <w:gallery w:val="placeholder"/>
        </w:category>
        <w:types>
          <w:type w:val="bbPlcHdr"/>
        </w:types>
        <w:behaviors>
          <w:behavior w:val="content"/>
        </w:behaviors>
        <w:guid w:val="{59A8A00A-7F41-4F2C-911A-5BFAA4A6AED5}"/>
      </w:docPartPr>
      <w:docPartBody>
        <w:p w:rsidR="00C72C24" w:rsidRDefault="00C72C24" w:rsidP="00C72C24">
          <w:pPr>
            <w:pStyle w:val="7C2C5DC8083F4F4CAF091CFFBA7465BB"/>
          </w:pPr>
          <w:r w:rsidRPr="007A5453">
            <w:rPr>
              <w:rStyle w:val="PlaceholderText"/>
            </w:rPr>
            <w:t>Choose an item.</w:t>
          </w:r>
        </w:p>
      </w:docPartBody>
    </w:docPart>
    <w:docPart>
      <w:docPartPr>
        <w:name w:val="DF119468E09B472980A426941B1F07D8"/>
        <w:category>
          <w:name w:val="General"/>
          <w:gallery w:val="placeholder"/>
        </w:category>
        <w:types>
          <w:type w:val="bbPlcHdr"/>
        </w:types>
        <w:behaviors>
          <w:behavior w:val="content"/>
        </w:behaviors>
        <w:guid w:val="{E7B5D133-935B-40E3-B61E-101BD5C60DB5}"/>
      </w:docPartPr>
      <w:docPartBody>
        <w:p w:rsidR="00C72C24" w:rsidRDefault="00C72C24" w:rsidP="00C72C24">
          <w:pPr>
            <w:pStyle w:val="DF119468E09B472980A426941B1F07D8"/>
          </w:pPr>
          <w:r w:rsidRPr="007A5453">
            <w:rPr>
              <w:rStyle w:val="PlaceholderText"/>
            </w:rPr>
            <w:t>Choose an item.</w:t>
          </w:r>
        </w:p>
      </w:docPartBody>
    </w:docPart>
    <w:docPart>
      <w:docPartPr>
        <w:name w:val="39758B8F71FC407BAD3129E28380C5F0"/>
        <w:category>
          <w:name w:val="General"/>
          <w:gallery w:val="placeholder"/>
        </w:category>
        <w:types>
          <w:type w:val="bbPlcHdr"/>
        </w:types>
        <w:behaviors>
          <w:behavior w:val="content"/>
        </w:behaviors>
        <w:guid w:val="{E6EE1B7C-E6A6-4AE0-9265-3B1B9A83D16B}"/>
      </w:docPartPr>
      <w:docPartBody>
        <w:p w:rsidR="00C72C24" w:rsidRDefault="00C72C24" w:rsidP="00C72C24">
          <w:pPr>
            <w:pStyle w:val="39758B8F71FC407BAD3129E28380C5F0"/>
          </w:pPr>
          <w:r w:rsidRPr="007A5453">
            <w:rPr>
              <w:rStyle w:val="PlaceholderText"/>
            </w:rPr>
            <w:t>Choose an item.</w:t>
          </w:r>
        </w:p>
      </w:docPartBody>
    </w:docPart>
    <w:docPart>
      <w:docPartPr>
        <w:name w:val="6A0C1FD4DC914C1A9D4AA18DF75A180E"/>
        <w:category>
          <w:name w:val="General"/>
          <w:gallery w:val="placeholder"/>
        </w:category>
        <w:types>
          <w:type w:val="bbPlcHdr"/>
        </w:types>
        <w:behaviors>
          <w:behavior w:val="content"/>
        </w:behaviors>
        <w:guid w:val="{CD59D664-A3B5-40B6-A9B5-FA03E0C1B36F}"/>
      </w:docPartPr>
      <w:docPartBody>
        <w:p w:rsidR="00C72C24" w:rsidRDefault="00C72C24" w:rsidP="00C72C24">
          <w:pPr>
            <w:pStyle w:val="6A0C1FD4DC914C1A9D4AA18DF75A180E"/>
          </w:pPr>
          <w:r w:rsidRPr="007A5453">
            <w:rPr>
              <w:rStyle w:val="PlaceholderText"/>
            </w:rPr>
            <w:t>Choose an item.</w:t>
          </w:r>
        </w:p>
      </w:docPartBody>
    </w:docPart>
    <w:docPart>
      <w:docPartPr>
        <w:name w:val="6774A1ACAFD84AB4BC94C95A8E79F742"/>
        <w:category>
          <w:name w:val="General"/>
          <w:gallery w:val="placeholder"/>
        </w:category>
        <w:types>
          <w:type w:val="bbPlcHdr"/>
        </w:types>
        <w:behaviors>
          <w:behavior w:val="content"/>
        </w:behaviors>
        <w:guid w:val="{6BB5399A-0033-40F0-B13B-5F24260866D7}"/>
      </w:docPartPr>
      <w:docPartBody>
        <w:p w:rsidR="00C72C24" w:rsidRDefault="00C72C24" w:rsidP="00C72C24">
          <w:pPr>
            <w:pStyle w:val="6774A1ACAFD84AB4BC94C95A8E79F742"/>
          </w:pPr>
          <w:r w:rsidRPr="007A5453">
            <w:rPr>
              <w:rStyle w:val="PlaceholderText"/>
            </w:rPr>
            <w:t>Choose an item.</w:t>
          </w:r>
        </w:p>
      </w:docPartBody>
    </w:docPart>
    <w:docPart>
      <w:docPartPr>
        <w:name w:val="4FA075D0429848A783896A7160195BB7"/>
        <w:category>
          <w:name w:val="General"/>
          <w:gallery w:val="placeholder"/>
        </w:category>
        <w:types>
          <w:type w:val="bbPlcHdr"/>
        </w:types>
        <w:behaviors>
          <w:behavior w:val="content"/>
        </w:behaviors>
        <w:guid w:val="{8E4C06FA-60B6-4192-A18E-3828DA71C500}"/>
      </w:docPartPr>
      <w:docPartBody>
        <w:p w:rsidR="00C72C24" w:rsidRDefault="00C72C24" w:rsidP="00C72C24">
          <w:pPr>
            <w:pStyle w:val="4FA075D0429848A783896A7160195BB7"/>
          </w:pPr>
          <w:r w:rsidRPr="007A5453">
            <w:rPr>
              <w:rStyle w:val="PlaceholderText"/>
            </w:rPr>
            <w:t>Choose an item.</w:t>
          </w:r>
        </w:p>
      </w:docPartBody>
    </w:docPart>
    <w:docPart>
      <w:docPartPr>
        <w:name w:val="987FDDE857954A35A5A9399891B4CB6B"/>
        <w:category>
          <w:name w:val="General"/>
          <w:gallery w:val="placeholder"/>
        </w:category>
        <w:types>
          <w:type w:val="bbPlcHdr"/>
        </w:types>
        <w:behaviors>
          <w:behavior w:val="content"/>
        </w:behaviors>
        <w:guid w:val="{FA495709-2FF9-40A7-9D96-BBC0C8624B56}"/>
      </w:docPartPr>
      <w:docPartBody>
        <w:p w:rsidR="00C72C24" w:rsidRDefault="00C72C24" w:rsidP="00C72C24">
          <w:pPr>
            <w:pStyle w:val="987FDDE857954A35A5A9399891B4CB6B"/>
          </w:pPr>
          <w:r w:rsidRPr="007A5453">
            <w:rPr>
              <w:rStyle w:val="PlaceholderText"/>
            </w:rPr>
            <w:t>Choose an item.</w:t>
          </w:r>
        </w:p>
      </w:docPartBody>
    </w:docPart>
    <w:docPart>
      <w:docPartPr>
        <w:name w:val="DB029CA3C579410099ACD75D83FB5683"/>
        <w:category>
          <w:name w:val="General"/>
          <w:gallery w:val="placeholder"/>
        </w:category>
        <w:types>
          <w:type w:val="bbPlcHdr"/>
        </w:types>
        <w:behaviors>
          <w:behavior w:val="content"/>
        </w:behaviors>
        <w:guid w:val="{116A04BF-AED5-472F-99A5-AE5EC08D485C}"/>
      </w:docPartPr>
      <w:docPartBody>
        <w:p w:rsidR="00C72C24" w:rsidRDefault="00C72C24" w:rsidP="00C72C24">
          <w:pPr>
            <w:pStyle w:val="DB029CA3C579410099ACD75D83FB5683"/>
          </w:pPr>
          <w:r w:rsidRPr="007A5453">
            <w:rPr>
              <w:rStyle w:val="PlaceholderText"/>
            </w:rPr>
            <w:t>Choose an item.</w:t>
          </w:r>
        </w:p>
      </w:docPartBody>
    </w:docPart>
    <w:docPart>
      <w:docPartPr>
        <w:name w:val="D0AC516EE0C44D119F57FFDFCE3D35C7"/>
        <w:category>
          <w:name w:val="General"/>
          <w:gallery w:val="placeholder"/>
        </w:category>
        <w:types>
          <w:type w:val="bbPlcHdr"/>
        </w:types>
        <w:behaviors>
          <w:behavior w:val="content"/>
        </w:behaviors>
        <w:guid w:val="{0F03A179-A4A1-4870-8747-5D145E836B21}"/>
      </w:docPartPr>
      <w:docPartBody>
        <w:p w:rsidR="00C72C24" w:rsidRDefault="00C72C24" w:rsidP="00C72C24">
          <w:pPr>
            <w:pStyle w:val="D0AC516EE0C44D119F57FFDFCE3D35C7"/>
          </w:pPr>
          <w:r w:rsidRPr="007A5453">
            <w:rPr>
              <w:rStyle w:val="PlaceholderText"/>
            </w:rPr>
            <w:t>Choose an item.</w:t>
          </w:r>
        </w:p>
      </w:docPartBody>
    </w:docPart>
    <w:docPart>
      <w:docPartPr>
        <w:name w:val="80C99559006E4469A9906E9EAC7C8DEE"/>
        <w:category>
          <w:name w:val="General"/>
          <w:gallery w:val="placeholder"/>
        </w:category>
        <w:types>
          <w:type w:val="bbPlcHdr"/>
        </w:types>
        <w:behaviors>
          <w:behavior w:val="content"/>
        </w:behaviors>
        <w:guid w:val="{4F18374D-47C2-4EDA-B026-F2BE6E1E67A5}"/>
      </w:docPartPr>
      <w:docPartBody>
        <w:p w:rsidR="00C72C24" w:rsidRDefault="00C72C24" w:rsidP="00C72C24">
          <w:pPr>
            <w:pStyle w:val="80C99559006E4469A9906E9EAC7C8DEE"/>
          </w:pPr>
          <w:r w:rsidRPr="007A5453">
            <w:rPr>
              <w:rStyle w:val="PlaceholderText"/>
            </w:rPr>
            <w:t>Choose an item.</w:t>
          </w:r>
        </w:p>
      </w:docPartBody>
    </w:docPart>
    <w:docPart>
      <w:docPartPr>
        <w:name w:val="E55EC2B68ACF4959806342452D433215"/>
        <w:category>
          <w:name w:val="General"/>
          <w:gallery w:val="placeholder"/>
        </w:category>
        <w:types>
          <w:type w:val="bbPlcHdr"/>
        </w:types>
        <w:behaviors>
          <w:behavior w:val="content"/>
        </w:behaviors>
        <w:guid w:val="{EA999084-9519-4007-B3EF-898F8DBBD9EB}"/>
      </w:docPartPr>
      <w:docPartBody>
        <w:p w:rsidR="00C72C24" w:rsidRDefault="00C72C24" w:rsidP="00C72C24">
          <w:pPr>
            <w:pStyle w:val="E55EC2B68ACF4959806342452D433215"/>
          </w:pPr>
          <w:r w:rsidRPr="007A5453">
            <w:rPr>
              <w:rStyle w:val="PlaceholderText"/>
            </w:rPr>
            <w:t>Choose an item.</w:t>
          </w:r>
        </w:p>
      </w:docPartBody>
    </w:docPart>
    <w:docPart>
      <w:docPartPr>
        <w:name w:val="6D68EDAA43CF41F1A67B82FC94CBD226"/>
        <w:category>
          <w:name w:val="General"/>
          <w:gallery w:val="placeholder"/>
        </w:category>
        <w:types>
          <w:type w:val="bbPlcHdr"/>
        </w:types>
        <w:behaviors>
          <w:behavior w:val="content"/>
        </w:behaviors>
        <w:guid w:val="{6C8BA0EA-90E6-425D-95B2-3F70F266A610}"/>
      </w:docPartPr>
      <w:docPartBody>
        <w:p w:rsidR="00C72C24" w:rsidRDefault="00C72C24" w:rsidP="00C72C24">
          <w:pPr>
            <w:pStyle w:val="6D68EDAA43CF41F1A67B82FC94CBD226"/>
          </w:pPr>
          <w:r w:rsidRPr="007A5453">
            <w:rPr>
              <w:rStyle w:val="PlaceholderText"/>
            </w:rPr>
            <w:t>Choose an item.</w:t>
          </w:r>
        </w:p>
      </w:docPartBody>
    </w:docPart>
    <w:docPart>
      <w:docPartPr>
        <w:name w:val="990466D858E3449B96E5DACF4A443A7B"/>
        <w:category>
          <w:name w:val="General"/>
          <w:gallery w:val="placeholder"/>
        </w:category>
        <w:types>
          <w:type w:val="bbPlcHdr"/>
        </w:types>
        <w:behaviors>
          <w:behavior w:val="content"/>
        </w:behaviors>
        <w:guid w:val="{A1558F20-65C9-4EF6-A0C9-D24972B4BA39}"/>
      </w:docPartPr>
      <w:docPartBody>
        <w:p w:rsidR="00C72C24" w:rsidRDefault="00C72C24" w:rsidP="00C72C24">
          <w:pPr>
            <w:pStyle w:val="990466D858E3449B96E5DACF4A443A7B"/>
          </w:pPr>
          <w:r w:rsidRPr="007A5453">
            <w:rPr>
              <w:rStyle w:val="PlaceholderText"/>
            </w:rPr>
            <w:t>Choose an item.</w:t>
          </w:r>
        </w:p>
      </w:docPartBody>
    </w:docPart>
    <w:docPart>
      <w:docPartPr>
        <w:name w:val="259251A46B5D4B5E8BE6396586538AB7"/>
        <w:category>
          <w:name w:val="General"/>
          <w:gallery w:val="placeholder"/>
        </w:category>
        <w:types>
          <w:type w:val="bbPlcHdr"/>
        </w:types>
        <w:behaviors>
          <w:behavior w:val="content"/>
        </w:behaviors>
        <w:guid w:val="{17BD987D-B494-4F11-A344-DBE2FF237357}"/>
      </w:docPartPr>
      <w:docPartBody>
        <w:p w:rsidR="00C72C24" w:rsidRDefault="00C72C24" w:rsidP="00C72C24">
          <w:pPr>
            <w:pStyle w:val="259251A46B5D4B5E8BE6396586538AB7"/>
          </w:pPr>
          <w:r w:rsidRPr="007A5453">
            <w:rPr>
              <w:rStyle w:val="PlaceholderText"/>
            </w:rPr>
            <w:t>Choose an item.</w:t>
          </w:r>
        </w:p>
      </w:docPartBody>
    </w:docPart>
    <w:docPart>
      <w:docPartPr>
        <w:name w:val="4D0C078F7BFA4768B48BB6AF2D14ED36"/>
        <w:category>
          <w:name w:val="General"/>
          <w:gallery w:val="placeholder"/>
        </w:category>
        <w:types>
          <w:type w:val="bbPlcHdr"/>
        </w:types>
        <w:behaviors>
          <w:behavior w:val="content"/>
        </w:behaviors>
        <w:guid w:val="{73116A05-1563-4DD5-B1F3-7A7B27B8F36C}"/>
      </w:docPartPr>
      <w:docPartBody>
        <w:p w:rsidR="00C72C24" w:rsidRDefault="00C72C24" w:rsidP="00C72C24">
          <w:pPr>
            <w:pStyle w:val="4D0C078F7BFA4768B48BB6AF2D14ED36"/>
          </w:pPr>
          <w:r w:rsidRPr="007A5453">
            <w:rPr>
              <w:rStyle w:val="PlaceholderText"/>
            </w:rPr>
            <w:t>Choose an item.</w:t>
          </w:r>
        </w:p>
      </w:docPartBody>
    </w:docPart>
    <w:docPart>
      <w:docPartPr>
        <w:name w:val="F4B4927C1F3A492CAA96B68AFFC81566"/>
        <w:category>
          <w:name w:val="General"/>
          <w:gallery w:val="placeholder"/>
        </w:category>
        <w:types>
          <w:type w:val="bbPlcHdr"/>
        </w:types>
        <w:behaviors>
          <w:behavior w:val="content"/>
        </w:behaviors>
        <w:guid w:val="{8F730A53-2DB2-42CA-93F3-6934251A117C}"/>
      </w:docPartPr>
      <w:docPartBody>
        <w:p w:rsidR="00C72C24" w:rsidRDefault="00C72C24" w:rsidP="00C72C24">
          <w:pPr>
            <w:pStyle w:val="F4B4927C1F3A492CAA96B68AFFC81566"/>
          </w:pPr>
          <w:r w:rsidRPr="00731BDB">
            <w:rPr>
              <w:rStyle w:val="PlaceholderText"/>
            </w:rPr>
            <w:t>Choose an item.</w:t>
          </w:r>
        </w:p>
      </w:docPartBody>
    </w:docPart>
    <w:docPart>
      <w:docPartPr>
        <w:name w:val="6AAD1C28FAF940DDA9D4955D13B2741A"/>
        <w:category>
          <w:name w:val="General"/>
          <w:gallery w:val="placeholder"/>
        </w:category>
        <w:types>
          <w:type w:val="bbPlcHdr"/>
        </w:types>
        <w:behaviors>
          <w:behavior w:val="content"/>
        </w:behaviors>
        <w:guid w:val="{73302069-6662-48C2-BF67-9146D5042FE6}"/>
      </w:docPartPr>
      <w:docPartBody>
        <w:p w:rsidR="00C72C24" w:rsidRDefault="00C72C24" w:rsidP="00C72C24">
          <w:pPr>
            <w:pStyle w:val="6AAD1C28FAF940DDA9D4955D13B2741A"/>
          </w:pPr>
          <w:r w:rsidRPr="006F4E9C">
            <w:rPr>
              <w:rStyle w:val="PlaceholderText"/>
            </w:rPr>
            <w:t>Choose an item.</w:t>
          </w:r>
        </w:p>
      </w:docPartBody>
    </w:docPart>
    <w:docPart>
      <w:docPartPr>
        <w:name w:val="7898C0E589874A86A4CA99CEB1F625FD"/>
        <w:category>
          <w:name w:val="General"/>
          <w:gallery w:val="placeholder"/>
        </w:category>
        <w:types>
          <w:type w:val="bbPlcHdr"/>
        </w:types>
        <w:behaviors>
          <w:behavior w:val="content"/>
        </w:behaviors>
        <w:guid w:val="{6EF46CB3-9784-48B9-96AC-79E13AFDD974}"/>
      </w:docPartPr>
      <w:docPartBody>
        <w:p w:rsidR="00C72C24" w:rsidRDefault="00C72C24" w:rsidP="00C72C24">
          <w:pPr>
            <w:pStyle w:val="7898C0E589874A86A4CA99CEB1F625FD"/>
          </w:pPr>
          <w:r w:rsidRPr="006F4E9C">
            <w:rPr>
              <w:rStyle w:val="PlaceholderText"/>
            </w:rPr>
            <w:t>Choose an item.</w:t>
          </w:r>
        </w:p>
      </w:docPartBody>
    </w:docPart>
    <w:docPart>
      <w:docPartPr>
        <w:name w:val="4D709614DD80404FB817795C6EE68F32"/>
        <w:category>
          <w:name w:val="General"/>
          <w:gallery w:val="placeholder"/>
        </w:category>
        <w:types>
          <w:type w:val="bbPlcHdr"/>
        </w:types>
        <w:behaviors>
          <w:behavior w:val="content"/>
        </w:behaviors>
        <w:guid w:val="{17822369-05EC-40FA-A85F-96B39A9F0153}"/>
      </w:docPartPr>
      <w:docPartBody>
        <w:p w:rsidR="00C72C24" w:rsidRDefault="00C72C24" w:rsidP="00C72C24">
          <w:pPr>
            <w:pStyle w:val="4D709614DD80404FB817795C6EE68F32"/>
          </w:pPr>
          <w:r w:rsidRPr="006F4E9C">
            <w:rPr>
              <w:rStyle w:val="PlaceholderText"/>
            </w:rPr>
            <w:t>Choose an item.</w:t>
          </w:r>
        </w:p>
      </w:docPartBody>
    </w:docPart>
    <w:docPart>
      <w:docPartPr>
        <w:name w:val="AD39FE20D7364C71A1E9290724935CCF"/>
        <w:category>
          <w:name w:val="General"/>
          <w:gallery w:val="placeholder"/>
        </w:category>
        <w:types>
          <w:type w:val="bbPlcHdr"/>
        </w:types>
        <w:behaviors>
          <w:behavior w:val="content"/>
        </w:behaviors>
        <w:guid w:val="{12082E88-1B78-426B-8549-EBD53B819CE1}"/>
      </w:docPartPr>
      <w:docPartBody>
        <w:p w:rsidR="00C72C24" w:rsidRDefault="00C72C24" w:rsidP="00C72C24">
          <w:pPr>
            <w:pStyle w:val="AD39FE20D7364C71A1E9290724935CCF"/>
          </w:pPr>
          <w:r w:rsidRPr="006F4E9C">
            <w:rPr>
              <w:rStyle w:val="PlaceholderText"/>
            </w:rPr>
            <w:t>Choose an item.</w:t>
          </w:r>
        </w:p>
      </w:docPartBody>
    </w:docPart>
    <w:docPart>
      <w:docPartPr>
        <w:name w:val="E954B63D792F4BD39B3C9DD2CA402353"/>
        <w:category>
          <w:name w:val="General"/>
          <w:gallery w:val="placeholder"/>
        </w:category>
        <w:types>
          <w:type w:val="bbPlcHdr"/>
        </w:types>
        <w:behaviors>
          <w:behavior w:val="content"/>
        </w:behaviors>
        <w:guid w:val="{23ACC565-B75A-44E1-9D96-14CF05FD54E2}"/>
      </w:docPartPr>
      <w:docPartBody>
        <w:p w:rsidR="00C72C24" w:rsidRDefault="00C72C24" w:rsidP="00C72C24">
          <w:pPr>
            <w:pStyle w:val="E954B63D792F4BD39B3C9DD2CA402353"/>
          </w:pPr>
          <w:r w:rsidRPr="006F4E9C">
            <w:rPr>
              <w:rStyle w:val="PlaceholderText"/>
            </w:rPr>
            <w:t>Choose an item.</w:t>
          </w:r>
        </w:p>
      </w:docPartBody>
    </w:docPart>
    <w:docPart>
      <w:docPartPr>
        <w:name w:val="A22F41DF1B6E4D6282E8E90B077C7ADB"/>
        <w:category>
          <w:name w:val="General"/>
          <w:gallery w:val="placeholder"/>
        </w:category>
        <w:types>
          <w:type w:val="bbPlcHdr"/>
        </w:types>
        <w:behaviors>
          <w:behavior w:val="content"/>
        </w:behaviors>
        <w:guid w:val="{C5826F2D-26E3-4E8B-9431-2645D45942D8}"/>
      </w:docPartPr>
      <w:docPartBody>
        <w:p w:rsidR="00C72C24" w:rsidRDefault="00C72C24" w:rsidP="00C72C24">
          <w:pPr>
            <w:pStyle w:val="A22F41DF1B6E4D6282E8E90B077C7ADB"/>
          </w:pPr>
          <w:r w:rsidRPr="00731BDB">
            <w:rPr>
              <w:rStyle w:val="PlaceholderText"/>
            </w:rPr>
            <w:t>Choose an item.</w:t>
          </w:r>
        </w:p>
      </w:docPartBody>
    </w:docPart>
    <w:docPart>
      <w:docPartPr>
        <w:name w:val="9FA7361D20274BE09A249DE2CB6C44B5"/>
        <w:category>
          <w:name w:val="General"/>
          <w:gallery w:val="placeholder"/>
        </w:category>
        <w:types>
          <w:type w:val="bbPlcHdr"/>
        </w:types>
        <w:behaviors>
          <w:behavior w:val="content"/>
        </w:behaviors>
        <w:guid w:val="{6CC8684F-2BDB-4915-8BB2-DFEECE35D40D}"/>
      </w:docPartPr>
      <w:docPartBody>
        <w:p w:rsidR="00C72C24" w:rsidRDefault="00C72C24" w:rsidP="00C72C24">
          <w:pPr>
            <w:pStyle w:val="9FA7361D20274BE09A249DE2CB6C44B5"/>
          </w:pPr>
          <w:r w:rsidRPr="00731BDB">
            <w:rPr>
              <w:rStyle w:val="PlaceholderText"/>
            </w:rPr>
            <w:t>Choose an item.</w:t>
          </w:r>
        </w:p>
      </w:docPartBody>
    </w:docPart>
    <w:docPart>
      <w:docPartPr>
        <w:name w:val="6ECECFBC009D4AE781ABA1B9B9BE11F8"/>
        <w:category>
          <w:name w:val="General"/>
          <w:gallery w:val="placeholder"/>
        </w:category>
        <w:types>
          <w:type w:val="bbPlcHdr"/>
        </w:types>
        <w:behaviors>
          <w:behavior w:val="content"/>
        </w:behaviors>
        <w:guid w:val="{55915AAA-69FE-4A0D-B3E6-F76D5814C198}"/>
      </w:docPartPr>
      <w:docPartBody>
        <w:p w:rsidR="00C72C24" w:rsidRDefault="00C72C24" w:rsidP="00C72C24">
          <w:pPr>
            <w:pStyle w:val="6ECECFBC009D4AE781ABA1B9B9BE11F8"/>
          </w:pPr>
          <w:r w:rsidRPr="00731BDB">
            <w:rPr>
              <w:rStyle w:val="PlaceholderText"/>
            </w:rPr>
            <w:t>Choose an item.</w:t>
          </w:r>
        </w:p>
      </w:docPartBody>
    </w:docPart>
    <w:docPart>
      <w:docPartPr>
        <w:name w:val="192427865F474BC1B86F9280FEE9E8DA"/>
        <w:category>
          <w:name w:val="General"/>
          <w:gallery w:val="placeholder"/>
        </w:category>
        <w:types>
          <w:type w:val="bbPlcHdr"/>
        </w:types>
        <w:behaviors>
          <w:behavior w:val="content"/>
        </w:behaviors>
        <w:guid w:val="{53274594-5F31-44AC-9938-27E95F7895A6}"/>
      </w:docPartPr>
      <w:docPartBody>
        <w:p w:rsidR="00C72C24" w:rsidRDefault="00C72C24" w:rsidP="00C72C24">
          <w:pPr>
            <w:pStyle w:val="192427865F474BC1B86F9280FEE9E8DA"/>
          </w:pPr>
          <w:r w:rsidRPr="00731BDB">
            <w:rPr>
              <w:rStyle w:val="PlaceholderText"/>
            </w:rPr>
            <w:t>Choose an item.</w:t>
          </w:r>
        </w:p>
      </w:docPartBody>
    </w:docPart>
    <w:docPart>
      <w:docPartPr>
        <w:name w:val="AABCE0631D9747549A8AD92BE4905B14"/>
        <w:category>
          <w:name w:val="General"/>
          <w:gallery w:val="placeholder"/>
        </w:category>
        <w:types>
          <w:type w:val="bbPlcHdr"/>
        </w:types>
        <w:behaviors>
          <w:behavior w:val="content"/>
        </w:behaviors>
        <w:guid w:val="{62F4E513-0AD9-4947-B28F-EB4845F7E840}"/>
      </w:docPartPr>
      <w:docPartBody>
        <w:p w:rsidR="00C72C24" w:rsidRDefault="00C72C24" w:rsidP="00C72C24">
          <w:pPr>
            <w:pStyle w:val="AABCE0631D9747549A8AD92BE4905B14"/>
          </w:pPr>
          <w:r w:rsidRPr="00731BDB">
            <w:rPr>
              <w:rStyle w:val="PlaceholderText"/>
            </w:rPr>
            <w:t>Choose an item.</w:t>
          </w:r>
        </w:p>
      </w:docPartBody>
    </w:docPart>
    <w:docPart>
      <w:docPartPr>
        <w:name w:val="0E4EB950841048978B8237E4EF15E222"/>
        <w:category>
          <w:name w:val="General"/>
          <w:gallery w:val="placeholder"/>
        </w:category>
        <w:types>
          <w:type w:val="bbPlcHdr"/>
        </w:types>
        <w:behaviors>
          <w:behavior w:val="content"/>
        </w:behaviors>
        <w:guid w:val="{A2454577-4DE6-4509-8732-11F2A299E172}"/>
      </w:docPartPr>
      <w:docPartBody>
        <w:p w:rsidR="00C72C24" w:rsidRDefault="00C72C24" w:rsidP="00C72C24">
          <w:pPr>
            <w:pStyle w:val="0E4EB950841048978B8237E4EF15E222"/>
          </w:pPr>
          <w:r w:rsidRPr="00D85B0E">
            <w:rPr>
              <w:rStyle w:val="PlaceholderText"/>
            </w:rPr>
            <w:t>Choose an item.</w:t>
          </w:r>
        </w:p>
      </w:docPartBody>
    </w:docPart>
    <w:docPart>
      <w:docPartPr>
        <w:name w:val="5C5B20DA9CA647C1B7D2C1CFA0E0BD19"/>
        <w:category>
          <w:name w:val="General"/>
          <w:gallery w:val="placeholder"/>
        </w:category>
        <w:types>
          <w:type w:val="bbPlcHdr"/>
        </w:types>
        <w:behaviors>
          <w:behavior w:val="content"/>
        </w:behaviors>
        <w:guid w:val="{28E9F67C-B99A-4F5F-A8CE-737F080872FC}"/>
      </w:docPartPr>
      <w:docPartBody>
        <w:p w:rsidR="00C72C24" w:rsidRDefault="00C72C24" w:rsidP="00C72C24">
          <w:pPr>
            <w:pStyle w:val="5C5B20DA9CA647C1B7D2C1CFA0E0BD19"/>
          </w:pPr>
          <w:r w:rsidRPr="00D85B0E">
            <w:rPr>
              <w:rStyle w:val="PlaceholderText"/>
            </w:rPr>
            <w:t>Choose an item.</w:t>
          </w:r>
        </w:p>
      </w:docPartBody>
    </w:docPart>
    <w:docPart>
      <w:docPartPr>
        <w:name w:val="8FBBC207709E4BF38204469A0512E56C"/>
        <w:category>
          <w:name w:val="General"/>
          <w:gallery w:val="placeholder"/>
        </w:category>
        <w:types>
          <w:type w:val="bbPlcHdr"/>
        </w:types>
        <w:behaviors>
          <w:behavior w:val="content"/>
        </w:behaviors>
        <w:guid w:val="{AD108EB7-2583-427E-B674-1B6DF81B34E3}"/>
      </w:docPartPr>
      <w:docPartBody>
        <w:p w:rsidR="00C72C24" w:rsidRDefault="00C72C24" w:rsidP="00C72C24">
          <w:pPr>
            <w:pStyle w:val="8FBBC207709E4BF38204469A0512E56C"/>
          </w:pPr>
          <w:r w:rsidRPr="00D85B0E">
            <w:rPr>
              <w:rStyle w:val="PlaceholderText"/>
            </w:rPr>
            <w:t>Choose an item.</w:t>
          </w:r>
        </w:p>
      </w:docPartBody>
    </w:docPart>
    <w:docPart>
      <w:docPartPr>
        <w:name w:val="849A71E030754E3AA8E43F14B85E97A9"/>
        <w:category>
          <w:name w:val="General"/>
          <w:gallery w:val="placeholder"/>
        </w:category>
        <w:types>
          <w:type w:val="bbPlcHdr"/>
        </w:types>
        <w:behaviors>
          <w:behavior w:val="content"/>
        </w:behaviors>
        <w:guid w:val="{44C7661C-02B7-42AB-9F1D-E4A38A8619F3}"/>
      </w:docPartPr>
      <w:docPartBody>
        <w:p w:rsidR="00C72C24" w:rsidRDefault="00C72C24" w:rsidP="00C72C24">
          <w:pPr>
            <w:pStyle w:val="849A71E030754E3AA8E43F14B85E97A9"/>
          </w:pPr>
          <w:r w:rsidRPr="00D85B0E">
            <w:rPr>
              <w:rStyle w:val="PlaceholderText"/>
            </w:rPr>
            <w:t>Choose an item.</w:t>
          </w:r>
        </w:p>
      </w:docPartBody>
    </w:docPart>
    <w:docPart>
      <w:docPartPr>
        <w:name w:val="3AF809E78544497CA5D94748F16B57C5"/>
        <w:category>
          <w:name w:val="General"/>
          <w:gallery w:val="placeholder"/>
        </w:category>
        <w:types>
          <w:type w:val="bbPlcHdr"/>
        </w:types>
        <w:behaviors>
          <w:behavior w:val="content"/>
        </w:behaviors>
        <w:guid w:val="{1EA16110-5DAA-4FDF-8F04-48F2C906ED5A}"/>
      </w:docPartPr>
      <w:docPartBody>
        <w:p w:rsidR="00C72C24" w:rsidRDefault="00C72C24" w:rsidP="00C72C24">
          <w:pPr>
            <w:pStyle w:val="3AF809E78544497CA5D94748F16B57C5"/>
          </w:pPr>
          <w:r w:rsidRPr="00D85B0E">
            <w:rPr>
              <w:rStyle w:val="PlaceholderText"/>
            </w:rPr>
            <w:t>Choose an item.</w:t>
          </w:r>
        </w:p>
      </w:docPartBody>
    </w:docPart>
    <w:docPart>
      <w:docPartPr>
        <w:name w:val="B5176FB016A74090BD8421F12CAEA6BE"/>
        <w:category>
          <w:name w:val="General"/>
          <w:gallery w:val="placeholder"/>
        </w:category>
        <w:types>
          <w:type w:val="bbPlcHdr"/>
        </w:types>
        <w:behaviors>
          <w:behavior w:val="content"/>
        </w:behaviors>
        <w:guid w:val="{1A55886F-53AA-438C-873F-7F2D810C748E}"/>
      </w:docPartPr>
      <w:docPartBody>
        <w:p w:rsidR="00C72C24" w:rsidRDefault="00C72C24" w:rsidP="00C72C24">
          <w:pPr>
            <w:pStyle w:val="B5176FB016A74090BD8421F12CAEA6BE"/>
          </w:pPr>
          <w:r w:rsidRPr="00D85B0E">
            <w:rPr>
              <w:rStyle w:val="PlaceholderText"/>
            </w:rPr>
            <w:t>Choose an item.</w:t>
          </w:r>
        </w:p>
      </w:docPartBody>
    </w:docPart>
    <w:docPart>
      <w:docPartPr>
        <w:name w:val="14CB6910DFCA44DF874D74FCBFF56F20"/>
        <w:category>
          <w:name w:val="General"/>
          <w:gallery w:val="placeholder"/>
        </w:category>
        <w:types>
          <w:type w:val="bbPlcHdr"/>
        </w:types>
        <w:behaviors>
          <w:behavior w:val="content"/>
        </w:behaviors>
        <w:guid w:val="{30C4F0E7-B110-4474-AA7E-E6840651C48E}"/>
      </w:docPartPr>
      <w:docPartBody>
        <w:p w:rsidR="00C72C24" w:rsidRDefault="00C72C24" w:rsidP="00C72C24">
          <w:pPr>
            <w:pStyle w:val="14CB6910DFCA44DF874D74FCBFF56F20"/>
          </w:pPr>
          <w:r w:rsidRPr="00D85B0E">
            <w:rPr>
              <w:rStyle w:val="PlaceholderText"/>
            </w:rPr>
            <w:t>Choose an item.</w:t>
          </w:r>
        </w:p>
      </w:docPartBody>
    </w:docPart>
    <w:docPart>
      <w:docPartPr>
        <w:name w:val="BE69B475A0F844449E0BF72009FDCE06"/>
        <w:category>
          <w:name w:val="General"/>
          <w:gallery w:val="placeholder"/>
        </w:category>
        <w:types>
          <w:type w:val="bbPlcHdr"/>
        </w:types>
        <w:behaviors>
          <w:behavior w:val="content"/>
        </w:behaviors>
        <w:guid w:val="{9B5B3254-7A7A-4522-A8AB-04445344C406}"/>
      </w:docPartPr>
      <w:docPartBody>
        <w:p w:rsidR="00C72C24" w:rsidRDefault="00C72C24" w:rsidP="00C72C24">
          <w:pPr>
            <w:pStyle w:val="BE69B475A0F844449E0BF72009FDCE06"/>
          </w:pPr>
          <w:r w:rsidRPr="00D85B0E">
            <w:rPr>
              <w:rStyle w:val="PlaceholderText"/>
            </w:rPr>
            <w:t>Choose an item.</w:t>
          </w:r>
        </w:p>
      </w:docPartBody>
    </w:docPart>
    <w:docPart>
      <w:docPartPr>
        <w:name w:val="A8188232EE984EB5A8EE0A34CD500A40"/>
        <w:category>
          <w:name w:val="General"/>
          <w:gallery w:val="placeholder"/>
        </w:category>
        <w:types>
          <w:type w:val="bbPlcHdr"/>
        </w:types>
        <w:behaviors>
          <w:behavior w:val="content"/>
        </w:behaviors>
        <w:guid w:val="{F08FD776-469F-46DE-AA16-8CEDB6532031}"/>
      </w:docPartPr>
      <w:docPartBody>
        <w:p w:rsidR="00C72C24" w:rsidRDefault="00C72C24" w:rsidP="00C72C24">
          <w:pPr>
            <w:pStyle w:val="A8188232EE984EB5A8EE0A34CD500A40"/>
          </w:pPr>
          <w:r w:rsidRPr="00D85B0E">
            <w:rPr>
              <w:rStyle w:val="PlaceholderText"/>
            </w:rPr>
            <w:t>Choose an item.</w:t>
          </w:r>
        </w:p>
      </w:docPartBody>
    </w:docPart>
    <w:docPart>
      <w:docPartPr>
        <w:name w:val="F3F305C29C564331A9C62DA7D9307830"/>
        <w:category>
          <w:name w:val="General"/>
          <w:gallery w:val="placeholder"/>
        </w:category>
        <w:types>
          <w:type w:val="bbPlcHdr"/>
        </w:types>
        <w:behaviors>
          <w:behavior w:val="content"/>
        </w:behaviors>
        <w:guid w:val="{F11705D6-FE5F-4AF8-B022-9216C152C7C2}"/>
      </w:docPartPr>
      <w:docPartBody>
        <w:p w:rsidR="00C72C24" w:rsidRDefault="00C72C24" w:rsidP="00C72C24">
          <w:pPr>
            <w:pStyle w:val="F3F305C29C564331A9C62DA7D9307830"/>
          </w:pPr>
          <w:r w:rsidRPr="007A5453">
            <w:rPr>
              <w:rStyle w:val="PlaceholderText"/>
            </w:rPr>
            <w:t>Choose an item.</w:t>
          </w:r>
        </w:p>
      </w:docPartBody>
    </w:docPart>
    <w:docPart>
      <w:docPartPr>
        <w:name w:val="0B9B42A817D74DF59631EF80E1B5F728"/>
        <w:category>
          <w:name w:val="General"/>
          <w:gallery w:val="placeholder"/>
        </w:category>
        <w:types>
          <w:type w:val="bbPlcHdr"/>
        </w:types>
        <w:behaviors>
          <w:behavior w:val="content"/>
        </w:behaviors>
        <w:guid w:val="{A9161078-738C-4FB9-8B61-766507140519}"/>
      </w:docPartPr>
      <w:docPartBody>
        <w:p w:rsidR="00C72C24" w:rsidRDefault="00C72C24" w:rsidP="00C72C24">
          <w:pPr>
            <w:pStyle w:val="0B9B42A817D74DF59631EF80E1B5F728"/>
          </w:pPr>
          <w:r w:rsidRPr="007A5453">
            <w:rPr>
              <w:rStyle w:val="PlaceholderText"/>
            </w:rPr>
            <w:t>Choose an item.</w:t>
          </w:r>
        </w:p>
      </w:docPartBody>
    </w:docPart>
    <w:docPart>
      <w:docPartPr>
        <w:name w:val="DEE03C23CC5C4DA4B84C482169758A32"/>
        <w:category>
          <w:name w:val="General"/>
          <w:gallery w:val="placeholder"/>
        </w:category>
        <w:types>
          <w:type w:val="bbPlcHdr"/>
        </w:types>
        <w:behaviors>
          <w:behavior w:val="content"/>
        </w:behaviors>
        <w:guid w:val="{63F481EB-8660-447F-8257-510194D3681F}"/>
      </w:docPartPr>
      <w:docPartBody>
        <w:p w:rsidR="00C72C24" w:rsidRDefault="00C72C24" w:rsidP="00C72C24">
          <w:pPr>
            <w:pStyle w:val="DEE03C23CC5C4DA4B84C482169758A32"/>
          </w:pPr>
          <w:r w:rsidRPr="007A5453">
            <w:rPr>
              <w:rStyle w:val="PlaceholderText"/>
            </w:rPr>
            <w:t>Choose an item.</w:t>
          </w:r>
        </w:p>
      </w:docPartBody>
    </w:docPart>
    <w:docPart>
      <w:docPartPr>
        <w:name w:val="2FE75B2B5CBF41E7853DFA096467EA56"/>
        <w:category>
          <w:name w:val="General"/>
          <w:gallery w:val="placeholder"/>
        </w:category>
        <w:types>
          <w:type w:val="bbPlcHdr"/>
        </w:types>
        <w:behaviors>
          <w:behavior w:val="content"/>
        </w:behaviors>
        <w:guid w:val="{1F448AC9-FFBC-41F6-A8DC-FF36A4AA825E}"/>
      </w:docPartPr>
      <w:docPartBody>
        <w:p w:rsidR="00C72C24" w:rsidRDefault="00C72C24" w:rsidP="00C72C24">
          <w:pPr>
            <w:pStyle w:val="2FE75B2B5CBF41E7853DFA096467EA56"/>
          </w:pPr>
          <w:r w:rsidRPr="007A5453">
            <w:rPr>
              <w:rStyle w:val="PlaceholderText"/>
            </w:rPr>
            <w:t>Choose an item.</w:t>
          </w:r>
        </w:p>
      </w:docPartBody>
    </w:docPart>
    <w:docPart>
      <w:docPartPr>
        <w:name w:val="C4ECE24D4CF74082AFCB8F234163F561"/>
        <w:category>
          <w:name w:val="General"/>
          <w:gallery w:val="placeholder"/>
        </w:category>
        <w:types>
          <w:type w:val="bbPlcHdr"/>
        </w:types>
        <w:behaviors>
          <w:behavior w:val="content"/>
        </w:behaviors>
        <w:guid w:val="{90EFB089-959F-483B-B67C-DB5F3895627A}"/>
      </w:docPartPr>
      <w:docPartBody>
        <w:p w:rsidR="00C72C24" w:rsidRDefault="00C72C24" w:rsidP="00C72C24">
          <w:pPr>
            <w:pStyle w:val="C4ECE24D4CF74082AFCB8F234163F561"/>
          </w:pPr>
          <w:r w:rsidRPr="007A5453">
            <w:rPr>
              <w:rStyle w:val="PlaceholderText"/>
            </w:rPr>
            <w:t>Choose an item.</w:t>
          </w:r>
        </w:p>
      </w:docPartBody>
    </w:docPart>
    <w:docPart>
      <w:docPartPr>
        <w:name w:val="68C8AC38338247148C0BE60D7E0594FE"/>
        <w:category>
          <w:name w:val="General"/>
          <w:gallery w:val="placeholder"/>
        </w:category>
        <w:types>
          <w:type w:val="bbPlcHdr"/>
        </w:types>
        <w:behaviors>
          <w:behavior w:val="content"/>
        </w:behaviors>
        <w:guid w:val="{631C6FBF-9DE3-4797-B90C-4E5274845F02}"/>
      </w:docPartPr>
      <w:docPartBody>
        <w:p w:rsidR="00C72C24" w:rsidRDefault="00C72C24" w:rsidP="00C72C24">
          <w:pPr>
            <w:pStyle w:val="68C8AC38338247148C0BE60D7E0594FE"/>
          </w:pPr>
          <w:r w:rsidRPr="007A5453">
            <w:rPr>
              <w:rStyle w:val="PlaceholderText"/>
            </w:rPr>
            <w:t>Choose an item.</w:t>
          </w:r>
        </w:p>
      </w:docPartBody>
    </w:docPart>
    <w:docPart>
      <w:docPartPr>
        <w:name w:val="C1E7C1AFA0284F5991AD58838BB39DF8"/>
        <w:category>
          <w:name w:val="General"/>
          <w:gallery w:val="placeholder"/>
        </w:category>
        <w:types>
          <w:type w:val="bbPlcHdr"/>
        </w:types>
        <w:behaviors>
          <w:behavior w:val="content"/>
        </w:behaviors>
        <w:guid w:val="{949CCDAC-2FF4-40E1-9B36-E9A44BC2BC98}"/>
      </w:docPartPr>
      <w:docPartBody>
        <w:p w:rsidR="00C72C24" w:rsidRDefault="00C72C24" w:rsidP="00C72C24">
          <w:pPr>
            <w:pStyle w:val="C1E7C1AFA0284F5991AD58838BB39DF8"/>
          </w:pPr>
          <w:r w:rsidRPr="007A5453">
            <w:rPr>
              <w:rStyle w:val="PlaceholderText"/>
            </w:rPr>
            <w:t>Choose an item.</w:t>
          </w:r>
        </w:p>
      </w:docPartBody>
    </w:docPart>
    <w:docPart>
      <w:docPartPr>
        <w:name w:val="F19FA46B9EED4F48A0540F9823EDCB9C"/>
        <w:category>
          <w:name w:val="General"/>
          <w:gallery w:val="placeholder"/>
        </w:category>
        <w:types>
          <w:type w:val="bbPlcHdr"/>
        </w:types>
        <w:behaviors>
          <w:behavior w:val="content"/>
        </w:behaviors>
        <w:guid w:val="{CE9F521B-DAD2-4CD3-A807-D04D5A5357B6}"/>
      </w:docPartPr>
      <w:docPartBody>
        <w:p w:rsidR="00C72C24" w:rsidRDefault="00C72C24" w:rsidP="00C72C24">
          <w:pPr>
            <w:pStyle w:val="F19FA46B9EED4F48A0540F9823EDCB9C"/>
          </w:pPr>
          <w:r w:rsidRPr="007A5453">
            <w:rPr>
              <w:rStyle w:val="PlaceholderText"/>
            </w:rPr>
            <w:t>Choose an item.</w:t>
          </w:r>
        </w:p>
      </w:docPartBody>
    </w:docPart>
    <w:docPart>
      <w:docPartPr>
        <w:name w:val="DC1E8FD721F3447AB6537EB13CA332C8"/>
        <w:category>
          <w:name w:val="General"/>
          <w:gallery w:val="placeholder"/>
        </w:category>
        <w:types>
          <w:type w:val="bbPlcHdr"/>
        </w:types>
        <w:behaviors>
          <w:behavior w:val="content"/>
        </w:behaviors>
        <w:guid w:val="{C183F7E8-2A65-4FDF-9AD4-16A8B9649AF4}"/>
      </w:docPartPr>
      <w:docPartBody>
        <w:p w:rsidR="00C72C24" w:rsidRDefault="00C72C24" w:rsidP="00C72C24">
          <w:pPr>
            <w:pStyle w:val="DC1E8FD721F3447AB6537EB13CA332C8"/>
          </w:pPr>
          <w:r w:rsidRPr="007A5453">
            <w:rPr>
              <w:rStyle w:val="PlaceholderText"/>
            </w:rPr>
            <w:t>Choose an item.</w:t>
          </w:r>
        </w:p>
      </w:docPartBody>
    </w:docPart>
    <w:docPart>
      <w:docPartPr>
        <w:name w:val="479E044C6DC34F3B927937CEC0426B08"/>
        <w:category>
          <w:name w:val="General"/>
          <w:gallery w:val="placeholder"/>
        </w:category>
        <w:types>
          <w:type w:val="bbPlcHdr"/>
        </w:types>
        <w:behaviors>
          <w:behavior w:val="content"/>
        </w:behaviors>
        <w:guid w:val="{400342B9-8843-43DE-9BDA-F85AFE9ED11A}"/>
      </w:docPartPr>
      <w:docPartBody>
        <w:p w:rsidR="00C72C24" w:rsidRDefault="00C72C24" w:rsidP="00C72C24">
          <w:pPr>
            <w:pStyle w:val="479E044C6DC34F3B927937CEC0426B08"/>
          </w:pPr>
          <w:r w:rsidRPr="007A5453">
            <w:rPr>
              <w:rStyle w:val="PlaceholderText"/>
            </w:rPr>
            <w:t>Choose an item.</w:t>
          </w:r>
        </w:p>
      </w:docPartBody>
    </w:docPart>
    <w:docPart>
      <w:docPartPr>
        <w:name w:val="DAD47FAA5A254E85AE1BCD13D2ACF3EE"/>
        <w:category>
          <w:name w:val="General"/>
          <w:gallery w:val="placeholder"/>
        </w:category>
        <w:types>
          <w:type w:val="bbPlcHdr"/>
        </w:types>
        <w:behaviors>
          <w:behavior w:val="content"/>
        </w:behaviors>
        <w:guid w:val="{CCE453B2-B1E1-4677-BBF2-CADA122F2216}"/>
      </w:docPartPr>
      <w:docPartBody>
        <w:p w:rsidR="00C72C24" w:rsidRDefault="00C72C24" w:rsidP="00C72C24">
          <w:pPr>
            <w:pStyle w:val="DAD47FAA5A254E85AE1BCD13D2ACF3EE"/>
          </w:pPr>
          <w:r w:rsidRPr="007A5453">
            <w:rPr>
              <w:rStyle w:val="PlaceholderText"/>
            </w:rPr>
            <w:t>Choose an item.</w:t>
          </w:r>
        </w:p>
      </w:docPartBody>
    </w:docPart>
    <w:docPart>
      <w:docPartPr>
        <w:name w:val="012026ECA37F48C2AF322DFC3535391F"/>
        <w:category>
          <w:name w:val="General"/>
          <w:gallery w:val="placeholder"/>
        </w:category>
        <w:types>
          <w:type w:val="bbPlcHdr"/>
        </w:types>
        <w:behaviors>
          <w:behavior w:val="content"/>
        </w:behaviors>
        <w:guid w:val="{361A6C84-FDD7-4204-98E2-5E0220DF28A3}"/>
      </w:docPartPr>
      <w:docPartBody>
        <w:p w:rsidR="00C72C24" w:rsidRDefault="00C72C24" w:rsidP="00C72C24">
          <w:pPr>
            <w:pStyle w:val="012026ECA37F48C2AF322DFC3535391F"/>
          </w:pPr>
          <w:r w:rsidRPr="007A5453">
            <w:rPr>
              <w:rStyle w:val="PlaceholderText"/>
            </w:rPr>
            <w:t>Choose an item.</w:t>
          </w:r>
        </w:p>
      </w:docPartBody>
    </w:docPart>
    <w:docPart>
      <w:docPartPr>
        <w:name w:val="8255332D2814429A9041CEE60CA7FEFE"/>
        <w:category>
          <w:name w:val="General"/>
          <w:gallery w:val="placeholder"/>
        </w:category>
        <w:types>
          <w:type w:val="bbPlcHdr"/>
        </w:types>
        <w:behaviors>
          <w:behavior w:val="content"/>
        </w:behaviors>
        <w:guid w:val="{239C4A6E-42BF-42F8-AAC3-285B13B2D8D5}"/>
      </w:docPartPr>
      <w:docPartBody>
        <w:p w:rsidR="00C72C24" w:rsidRDefault="00C72C24" w:rsidP="00C72C24">
          <w:pPr>
            <w:pStyle w:val="8255332D2814429A9041CEE60CA7FEFE"/>
          </w:pPr>
          <w:r w:rsidRPr="006F4E9C">
            <w:rPr>
              <w:rStyle w:val="PlaceholderText"/>
            </w:rPr>
            <w:t>Choose an item.</w:t>
          </w:r>
        </w:p>
      </w:docPartBody>
    </w:docPart>
    <w:docPart>
      <w:docPartPr>
        <w:name w:val="38DAA9502F8E4550A6AF837954462AD1"/>
        <w:category>
          <w:name w:val="General"/>
          <w:gallery w:val="placeholder"/>
        </w:category>
        <w:types>
          <w:type w:val="bbPlcHdr"/>
        </w:types>
        <w:behaviors>
          <w:behavior w:val="content"/>
        </w:behaviors>
        <w:guid w:val="{6EB820F5-6A15-46D6-A3A6-6010844814D2}"/>
      </w:docPartPr>
      <w:docPartBody>
        <w:p w:rsidR="00C72C24" w:rsidRDefault="00C72C24" w:rsidP="00C72C24">
          <w:pPr>
            <w:pStyle w:val="38DAA9502F8E4550A6AF837954462AD1"/>
          </w:pPr>
          <w:r w:rsidRPr="006F4E9C">
            <w:rPr>
              <w:rStyle w:val="PlaceholderText"/>
            </w:rPr>
            <w:t>Choose an item.</w:t>
          </w:r>
        </w:p>
      </w:docPartBody>
    </w:docPart>
    <w:docPart>
      <w:docPartPr>
        <w:name w:val="BE581C8D17994EF38FD58E2983DDD7D5"/>
        <w:category>
          <w:name w:val="General"/>
          <w:gallery w:val="placeholder"/>
        </w:category>
        <w:types>
          <w:type w:val="bbPlcHdr"/>
        </w:types>
        <w:behaviors>
          <w:behavior w:val="content"/>
        </w:behaviors>
        <w:guid w:val="{091E6A82-D000-425A-A7CC-6CD9B860CD9C}"/>
      </w:docPartPr>
      <w:docPartBody>
        <w:p w:rsidR="00C72C24" w:rsidRDefault="00C72C24" w:rsidP="00C72C24">
          <w:pPr>
            <w:pStyle w:val="BE581C8D17994EF38FD58E2983DDD7D5"/>
          </w:pPr>
          <w:r w:rsidRPr="006F4E9C">
            <w:rPr>
              <w:rStyle w:val="PlaceholderText"/>
            </w:rPr>
            <w:t>Choose an item.</w:t>
          </w:r>
        </w:p>
      </w:docPartBody>
    </w:docPart>
    <w:docPart>
      <w:docPartPr>
        <w:name w:val="8F2682435BAD4A59B289D5CBC7B0ACFB"/>
        <w:category>
          <w:name w:val="General"/>
          <w:gallery w:val="placeholder"/>
        </w:category>
        <w:types>
          <w:type w:val="bbPlcHdr"/>
        </w:types>
        <w:behaviors>
          <w:behavior w:val="content"/>
        </w:behaviors>
        <w:guid w:val="{B8D8E7A5-9C82-48DD-961F-BC39CC76D7D2}"/>
      </w:docPartPr>
      <w:docPartBody>
        <w:p w:rsidR="00C72C24" w:rsidRDefault="00C72C24" w:rsidP="00C72C24">
          <w:pPr>
            <w:pStyle w:val="8F2682435BAD4A59B289D5CBC7B0ACFB"/>
          </w:pPr>
          <w:r w:rsidRPr="006F4E9C">
            <w:rPr>
              <w:rStyle w:val="PlaceholderText"/>
            </w:rPr>
            <w:t>Choose an item.</w:t>
          </w:r>
        </w:p>
      </w:docPartBody>
    </w:docPart>
    <w:docPart>
      <w:docPartPr>
        <w:name w:val="96DD0FD9ECD14C05AFC71E5FA9D5AB59"/>
        <w:category>
          <w:name w:val="General"/>
          <w:gallery w:val="placeholder"/>
        </w:category>
        <w:types>
          <w:type w:val="bbPlcHdr"/>
        </w:types>
        <w:behaviors>
          <w:behavior w:val="content"/>
        </w:behaviors>
        <w:guid w:val="{AAA4F65D-E825-44CA-B5EB-CDB7B03E54F0}"/>
      </w:docPartPr>
      <w:docPartBody>
        <w:p w:rsidR="00C72C24" w:rsidRDefault="00C72C24" w:rsidP="00C72C24">
          <w:pPr>
            <w:pStyle w:val="96DD0FD9ECD14C05AFC71E5FA9D5AB59"/>
          </w:pPr>
          <w:r w:rsidRPr="006F4E9C">
            <w:rPr>
              <w:rStyle w:val="PlaceholderText"/>
            </w:rPr>
            <w:t>Choose an item.</w:t>
          </w:r>
        </w:p>
      </w:docPartBody>
    </w:docPart>
    <w:docPart>
      <w:docPartPr>
        <w:name w:val="C5EFA3909B0043899336C90F89E41A7C"/>
        <w:category>
          <w:name w:val="General"/>
          <w:gallery w:val="placeholder"/>
        </w:category>
        <w:types>
          <w:type w:val="bbPlcHdr"/>
        </w:types>
        <w:behaviors>
          <w:behavior w:val="content"/>
        </w:behaviors>
        <w:guid w:val="{3EC2A2FA-BB81-424A-81E1-999CBB3B6369}"/>
      </w:docPartPr>
      <w:docPartBody>
        <w:p w:rsidR="00C72C24" w:rsidRDefault="00C72C24" w:rsidP="00C72C24">
          <w:pPr>
            <w:pStyle w:val="C5EFA3909B0043899336C90F89E41A7C"/>
          </w:pPr>
          <w:r w:rsidRPr="00731BDB">
            <w:rPr>
              <w:rStyle w:val="PlaceholderText"/>
            </w:rPr>
            <w:t>Choose an item.</w:t>
          </w:r>
        </w:p>
      </w:docPartBody>
    </w:docPart>
    <w:docPart>
      <w:docPartPr>
        <w:name w:val="C4BCEEB1884446409888138A58A3018E"/>
        <w:category>
          <w:name w:val="General"/>
          <w:gallery w:val="placeholder"/>
        </w:category>
        <w:types>
          <w:type w:val="bbPlcHdr"/>
        </w:types>
        <w:behaviors>
          <w:behavior w:val="content"/>
        </w:behaviors>
        <w:guid w:val="{A7BFF963-1440-4EA9-913D-080042CC8A65}"/>
      </w:docPartPr>
      <w:docPartBody>
        <w:p w:rsidR="00C72C24" w:rsidRDefault="00C72C24" w:rsidP="00C72C24">
          <w:pPr>
            <w:pStyle w:val="C4BCEEB1884446409888138A58A3018E"/>
          </w:pPr>
          <w:r w:rsidRPr="00731BDB">
            <w:rPr>
              <w:rStyle w:val="PlaceholderText"/>
            </w:rPr>
            <w:t>Choose an item.</w:t>
          </w:r>
        </w:p>
      </w:docPartBody>
    </w:docPart>
    <w:docPart>
      <w:docPartPr>
        <w:name w:val="50BBFD300F444590B9AEE45A53F5E4CE"/>
        <w:category>
          <w:name w:val="General"/>
          <w:gallery w:val="placeholder"/>
        </w:category>
        <w:types>
          <w:type w:val="bbPlcHdr"/>
        </w:types>
        <w:behaviors>
          <w:behavior w:val="content"/>
        </w:behaviors>
        <w:guid w:val="{1B6C35CE-82F7-4D37-93C7-4B1218FB8D7A}"/>
      </w:docPartPr>
      <w:docPartBody>
        <w:p w:rsidR="00C72C24" w:rsidRDefault="00C72C24" w:rsidP="00C72C24">
          <w:pPr>
            <w:pStyle w:val="50BBFD300F444590B9AEE45A53F5E4CE"/>
          </w:pPr>
          <w:r w:rsidRPr="00731BDB">
            <w:rPr>
              <w:rStyle w:val="PlaceholderText"/>
            </w:rPr>
            <w:t>Choose an item.</w:t>
          </w:r>
        </w:p>
      </w:docPartBody>
    </w:docPart>
    <w:docPart>
      <w:docPartPr>
        <w:name w:val="DCF9302E08754B8590D3BD6E2419C08D"/>
        <w:category>
          <w:name w:val="General"/>
          <w:gallery w:val="placeholder"/>
        </w:category>
        <w:types>
          <w:type w:val="bbPlcHdr"/>
        </w:types>
        <w:behaviors>
          <w:behavior w:val="content"/>
        </w:behaviors>
        <w:guid w:val="{D64B8344-5104-4D97-BF67-64B2D8A1ED2D}"/>
      </w:docPartPr>
      <w:docPartBody>
        <w:p w:rsidR="00C72C24" w:rsidRDefault="00C72C24" w:rsidP="00C72C24">
          <w:pPr>
            <w:pStyle w:val="DCF9302E08754B8590D3BD6E2419C08D"/>
          </w:pPr>
          <w:r w:rsidRPr="00731BDB">
            <w:rPr>
              <w:rStyle w:val="PlaceholderText"/>
            </w:rPr>
            <w:t>Choose an item.</w:t>
          </w:r>
        </w:p>
      </w:docPartBody>
    </w:docPart>
    <w:docPart>
      <w:docPartPr>
        <w:name w:val="97945609B41B4AB3BB7A7EC97D94C2A1"/>
        <w:category>
          <w:name w:val="General"/>
          <w:gallery w:val="placeholder"/>
        </w:category>
        <w:types>
          <w:type w:val="bbPlcHdr"/>
        </w:types>
        <w:behaviors>
          <w:behavior w:val="content"/>
        </w:behaviors>
        <w:guid w:val="{700344F6-168A-4754-B4F0-CBAE67964C4F}"/>
      </w:docPartPr>
      <w:docPartBody>
        <w:p w:rsidR="00C72C24" w:rsidRDefault="00C72C24" w:rsidP="00C72C24">
          <w:pPr>
            <w:pStyle w:val="97945609B41B4AB3BB7A7EC97D94C2A1"/>
          </w:pPr>
          <w:r w:rsidRPr="00D85B0E">
            <w:rPr>
              <w:rStyle w:val="PlaceholderText"/>
            </w:rPr>
            <w:t>Choose an item.</w:t>
          </w:r>
        </w:p>
      </w:docPartBody>
    </w:docPart>
    <w:docPart>
      <w:docPartPr>
        <w:name w:val="B7010E60DBB047DD98EB876CF32EE8D9"/>
        <w:category>
          <w:name w:val="General"/>
          <w:gallery w:val="placeholder"/>
        </w:category>
        <w:types>
          <w:type w:val="bbPlcHdr"/>
        </w:types>
        <w:behaviors>
          <w:behavior w:val="content"/>
        </w:behaviors>
        <w:guid w:val="{9870444D-B6D8-4AD9-8A67-7E5A1E803222}"/>
      </w:docPartPr>
      <w:docPartBody>
        <w:p w:rsidR="00747A3A" w:rsidRDefault="00C72C24" w:rsidP="00C72C24">
          <w:pPr>
            <w:pStyle w:val="B7010E60DBB047DD98EB876CF32EE8D9"/>
          </w:pPr>
          <w:r w:rsidRPr="00D85B0E">
            <w:rPr>
              <w:rStyle w:val="PlaceholderText"/>
            </w:rPr>
            <w:t>Choose an item.</w:t>
          </w:r>
        </w:p>
      </w:docPartBody>
    </w:docPart>
    <w:docPart>
      <w:docPartPr>
        <w:name w:val="9B2E1F0EA7504CA6AD1BB8BF98861DBE"/>
        <w:category>
          <w:name w:val="General"/>
          <w:gallery w:val="placeholder"/>
        </w:category>
        <w:types>
          <w:type w:val="bbPlcHdr"/>
        </w:types>
        <w:behaviors>
          <w:behavior w:val="content"/>
        </w:behaviors>
        <w:guid w:val="{CDDE97C2-284D-4DD9-9887-03246C350191}"/>
      </w:docPartPr>
      <w:docPartBody>
        <w:p w:rsidR="00747A3A" w:rsidRDefault="00C72C24" w:rsidP="00C72C24">
          <w:pPr>
            <w:pStyle w:val="9B2E1F0EA7504CA6AD1BB8BF98861DBE"/>
          </w:pPr>
          <w:r w:rsidRPr="00D85B0E">
            <w:rPr>
              <w:rStyle w:val="PlaceholderText"/>
            </w:rPr>
            <w:t>Choose an item.</w:t>
          </w:r>
        </w:p>
      </w:docPartBody>
    </w:docPart>
    <w:docPart>
      <w:docPartPr>
        <w:name w:val="587E12BB5A41410E87F4144621F93C8F"/>
        <w:category>
          <w:name w:val="General"/>
          <w:gallery w:val="placeholder"/>
        </w:category>
        <w:types>
          <w:type w:val="bbPlcHdr"/>
        </w:types>
        <w:behaviors>
          <w:behavior w:val="content"/>
        </w:behaviors>
        <w:guid w:val="{BD8B756B-0402-4BF2-9B0F-093C0F6AD011}"/>
      </w:docPartPr>
      <w:docPartBody>
        <w:p w:rsidR="00747A3A" w:rsidRDefault="00C72C24" w:rsidP="00C72C24">
          <w:pPr>
            <w:pStyle w:val="587E12BB5A41410E87F4144621F93C8F"/>
          </w:pPr>
          <w:r w:rsidRPr="00D85B0E">
            <w:rPr>
              <w:rStyle w:val="PlaceholderText"/>
            </w:rPr>
            <w:t>Choose an item.</w:t>
          </w:r>
        </w:p>
      </w:docPartBody>
    </w:docPart>
    <w:docPart>
      <w:docPartPr>
        <w:name w:val="BD2760240E6543AC9F423213C36A9F39"/>
        <w:category>
          <w:name w:val="General"/>
          <w:gallery w:val="placeholder"/>
        </w:category>
        <w:types>
          <w:type w:val="bbPlcHdr"/>
        </w:types>
        <w:behaviors>
          <w:behavior w:val="content"/>
        </w:behaviors>
        <w:guid w:val="{4EF9CA18-596F-4ABF-8ED3-65CDE6A9240B}"/>
      </w:docPartPr>
      <w:docPartBody>
        <w:p w:rsidR="00747A3A" w:rsidRDefault="00C72C24" w:rsidP="00C72C24">
          <w:pPr>
            <w:pStyle w:val="BD2760240E6543AC9F423213C36A9F39"/>
          </w:pPr>
          <w:r w:rsidRPr="00731BDB">
            <w:rPr>
              <w:rStyle w:val="PlaceholderText"/>
            </w:rPr>
            <w:t>Choose an item.</w:t>
          </w:r>
        </w:p>
      </w:docPartBody>
    </w:docPart>
    <w:docPart>
      <w:docPartPr>
        <w:name w:val="1BB1B83D352C4AA28C1A98458B750789"/>
        <w:category>
          <w:name w:val="General"/>
          <w:gallery w:val="placeholder"/>
        </w:category>
        <w:types>
          <w:type w:val="bbPlcHdr"/>
        </w:types>
        <w:behaviors>
          <w:behavior w:val="content"/>
        </w:behaviors>
        <w:guid w:val="{672CE895-38BD-4969-93B4-F42087674081}"/>
      </w:docPartPr>
      <w:docPartBody>
        <w:p w:rsidR="00747A3A" w:rsidRDefault="00C72C24" w:rsidP="00C72C24">
          <w:pPr>
            <w:pStyle w:val="1BB1B83D352C4AA28C1A98458B750789"/>
          </w:pPr>
          <w:r w:rsidRPr="00D85B0E">
            <w:rPr>
              <w:rStyle w:val="PlaceholderText"/>
            </w:rPr>
            <w:t>Choose an item.</w:t>
          </w:r>
        </w:p>
      </w:docPartBody>
    </w:docPart>
    <w:docPart>
      <w:docPartPr>
        <w:name w:val="182F9FEEBDBD44ECB523281C39EB2FF7"/>
        <w:category>
          <w:name w:val="General"/>
          <w:gallery w:val="placeholder"/>
        </w:category>
        <w:types>
          <w:type w:val="bbPlcHdr"/>
        </w:types>
        <w:behaviors>
          <w:behavior w:val="content"/>
        </w:behaviors>
        <w:guid w:val="{44E35D9A-E15E-45D2-866B-BC00723090FF}"/>
      </w:docPartPr>
      <w:docPartBody>
        <w:p w:rsidR="00747A3A" w:rsidRDefault="00C72C24" w:rsidP="00C72C24">
          <w:pPr>
            <w:pStyle w:val="182F9FEEBDBD44ECB523281C39EB2FF7"/>
          </w:pPr>
          <w:r w:rsidRPr="00D85B0E">
            <w:rPr>
              <w:rStyle w:val="PlaceholderText"/>
            </w:rPr>
            <w:t>Choose an item.</w:t>
          </w:r>
        </w:p>
      </w:docPartBody>
    </w:docPart>
    <w:docPart>
      <w:docPartPr>
        <w:name w:val="2CEE62F80D5C467789ACA2EDDA2BEFBD"/>
        <w:category>
          <w:name w:val="General"/>
          <w:gallery w:val="placeholder"/>
        </w:category>
        <w:types>
          <w:type w:val="bbPlcHdr"/>
        </w:types>
        <w:behaviors>
          <w:behavior w:val="content"/>
        </w:behaviors>
        <w:guid w:val="{66712747-93A2-4564-B602-6F22B403DE00}"/>
      </w:docPartPr>
      <w:docPartBody>
        <w:p w:rsidR="00747A3A" w:rsidRDefault="00C72C24" w:rsidP="00C72C24">
          <w:pPr>
            <w:pStyle w:val="2CEE62F80D5C467789ACA2EDDA2BEFBD"/>
          </w:pPr>
          <w:r w:rsidRPr="00D85B0E">
            <w:rPr>
              <w:rStyle w:val="PlaceholderText"/>
            </w:rPr>
            <w:t>Choose an item.</w:t>
          </w:r>
        </w:p>
      </w:docPartBody>
    </w:docPart>
    <w:docPart>
      <w:docPartPr>
        <w:name w:val="2B8B902B9611436F939CDA81A7AF6C32"/>
        <w:category>
          <w:name w:val="General"/>
          <w:gallery w:val="placeholder"/>
        </w:category>
        <w:types>
          <w:type w:val="bbPlcHdr"/>
        </w:types>
        <w:behaviors>
          <w:behavior w:val="content"/>
        </w:behaviors>
        <w:guid w:val="{31129B33-54FA-41CD-B753-7B98CFE4B8F7}"/>
      </w:docPartPr>
      <w:docPartBody>
        <w:p w:rsidR="00747A3A" w:rsidRDefault="00C72C24" w:rsidP="00C72C24">
          <w:pPr>
            <w:pStyle w:val="2B8B902B9611436F939CDA81A7AF6C32"/>
          </w:pPr>
          <w:r w:rsidRPr="00D85B0E">
            <w:rPr>
              <w:rStyle w:val="PlaceholderText"/>
            </w:rPr>
            <w:t>Choose an item.</w:t>
          </w:r>
        </w:p>
      </w:docPartBody>
    </w:docPart>
    <w:docPart>
      <w:docPartPr>
        <w:name w:val="8DE4C783B1CC49E088C8DEC65636B12E"/>
        <w:category>
          <w:name w:val="General"/>
          <w:gallery w:val="placeholder"/>
        </w:category>
        <w:types>
          <w:type w:val="bbPlcHdr"/>
        </w:types>
        <w:behaviors>
          <w:behavior w:val="content"/>
        </w:behaviors>
        <w:guid w:val="{5459C4BA-5A49-4CDB-9B5A-B6271B1CC2FA}"/>
      </w:docPartPr>
      <w:docPartBody>
        <w:p w:rsidR="00747A3A" w:rsidRDefault="00C72C24" w:rsidP="00C72C24">
          <w:pPr>
            <w:pStyle w:val="8DE4C783B1CC49E088C8DEC65636B12E"/>
          </w:pPr>
          <w:r w:rsidRPr="00D85B0E">
            <w:rPr>
              <w:rStyle w:val="PlaceholderText"/>
            </w:rPr>
            <w:t>Choose an item.</w:t>
          </w:r>
        </w:p>
      </w:docPartBody>
    </w:docPart>
    <w:docPart>
      <w:docPartPr>
        <w:name w:val="D7AE316A638D45DFA35ACA3E52CC2DBD"/>
        <w:category>
          <w:name w:val="General"/>
          <w:gallery w:val="placeholder"/>
        </w:category>
        <w:types>
          <w:type w:val="bbPlcHdr"/>
        </w:types>
        <w:behaviors>
          <w:behavior w:val="content"/>
        </w:behaviors>
        <w:guid w:val="{FE80CE4B-6970-4AEC-811A-347A2200383D}"/>
      </w:docPartPr>
      <w:docPartBody>
        <w:p w:rsidR="00747A3A" w:rsidRDefault="00C72C24" w:rsidP="00C72C24">
          <w:pPr>
            <w:pStyle w:val="D7AE316A638D45DFA35ACA3E52CC2DBD"/>
          </w:pPr>
          <w:r w:rsidRPr="00D85B0E">
            <w:rPr>
              <w:rStyle w:val="PlaceholderText"/>
            </w:rPr>
            <w:t>Choose an item.</w:t>
          </w:r>
        </w:p>
      </w:docPartBody>
    </w:docPart>
    <w:docPart>
      <w:docPartPr>
        <w:name w:val="756B636DFD5D401CB0256D594A3BDFDE"/>
        <w:category>
          <w:name w:val="General"/>
          <w:gallery w:val="placeholder"/>
        </w:category>
        <w:types>
          <w:type w:val="bbPlcHdr"/>
        </w:types>
        <w:behaviors>
          <w:behavior w:val="content"/>
        </w:behaviors>
        <w:guid w:val="{605D22BA-EEF5-4B1D-95B4-FFC57C0406B1}"/>
      </w:docPartPr>
      <w:docPartBody>
        <w:p w:rsidR="00747A3A" w:rsidRDefault="00C72C24" w:rsidP="00C72C24">
          <w:pPr>
            <w:pStyle w:val="756B636DFD5D401CB0256D594A3BDFDE"/>
          </w:pPr>
          <w:r w:rsidRPr="00D85B0E">
            <w:rPr>
              <w:rStyle w:val="PlaceholderText"/>
            </w:rPr>
            <w:t>Choose an item.</w:t>
          </w:r>
        </w:p>
      </w:docPartBody>
    </w:docPart>
    <w:docPart>
      <w:docPartPr>
        <w:name w:val="72F0CB60383F4FC18B4E7C46C520FC8C"/>
        <w:category>
          <w:name w:val="General"/>
          <w:gallery w:val="placeholder"/>
        </w:category>
        <w:types>
          <w:type w:val="bbPlcHdr"/>
        </w:types>
        <w:behaviors>
          <w:behavior w:val="content"/>
        </w:behaviors>
        <w:guid w:val="{5BB664A4-321F-40A9-A235-7CAD1CB82EAC}"/>
      </w:docPartPr>
      <w:docPartBody>
        <w:p w:rsidR="00747A3A" w:rsidRDefault="00C72C24" w:rsidP="00C72C24">
          <w:pPr>
            <w:pStyle w:val="72F0CB60383F4FC18B4E7C46C520FC8C"/>
          </w:pPr>
          <w:r w:rsidRPr="00D85B0E">
            <w:rPr>
              <w:rStyle w:val="PlaceholderText"/>
            </w:rPr>
            <w:t>Choose an item.</w:t>
          </w:r>
        </w:p>
      </w:docPartBody>
    </w:docPart>
    <w:docPart>
      <w:docPartPr>
        <w:name w:val="31B28FD1221E445EB55EBFAADA72DBB0"/>
        <w:category>
          <w:name w:val="General"/>
          <w:gallery w:val="placeholder"/>
        </w:category>
        <w:types>
          <w:type w:val="bbPlcHdr"/>
        </w:types>
        <w:behaviors>
          <w:behavior w:val="content"/>
        </w:behaviors>
        <w:guid w:val="{EC6EA905-D0ED-43A3-8C57-A633C9E848B5}"/>
      </w:docPartPr>
      <w:docPartBody>
        <w:p w:rsidR="00747A3A" w:rsidRDefault="00C72C24" w:rsidP="00C72C24">
          <w:pPr>
            <w:pStyle w:val="31B28FD1221E445EB55EBFAADA72DBB0"/>
          </w:pPr>
          <w:r w:rsidRPr="00D85B0E">
            <w:rPr>
              <w:rStyle w:val="PlaceholderText"/>
            </w:rPr>
            <w:t>Choose an item.</w:t>
          </w:r>
        </w:p>
      </w:docPartBody>
    </w:docPart>
    <w:docPart>
      <w:docPartPr>
        <w:name w:val="BA5C2765EBAE4433B07F983937616B89"/>
        <w:category>
          <w:name w:val="General"/>
          <w:gallery w:val="placeholder"/>
        </w:category>
        <w:types>
          <w:type w:val="bbPlcHdr"/>
        </w:types>
        <w:behaviors>
          <w:behavior w:val="content"/>
        </w:behaviors>
        <w:guid w:val="{52C4418B-230E-439A-A689-83672AA2FCC2}"/>
      </w:docPartPr>
      <w:docPartBody>
        <w:p w:rsidR="00747A3A" w:rsidRDefault="00C72C24" w:rsidP="00C72C24">
          <w:pPr>
            <w:pStyle w:val="BA5C2765EBAE4433B07F983937616B89"/>
          </w:pPr>
          <w:r w:rsidRPr="00D85B0E">
            <w:rPr>
              <w:rStyle w:val="PlaceholderText"/>
            </w:rPr>
            <w:t>Choose an item.</w:t>
          </w:r>
        </w:p>
      </w:docPartBody>
    </w:docPart>
    <w:docPart>
      <w:docPartPr>
        <w:name w:val="0A3EFD46DCFA4DE78A0A756583462970"/>
        <w:category>
          <w:name w:val="General"/>
          <w:gallery w:val="placeholder"/>
        </w:category>
        <w:types>
          <w:type w:val="bbPlcHdr"/>
        </w:types>
        <w:behaviors>
          <w:behavior w:val="content"/>
        </w:behaviors>
        <w:guid w:val="{84CB9D4F-344B-4EF9-A97D-7F1BA43380C9}"/>
      </w:docPartPr>
      <w:docPartBody>
        <w:p w:rsidR="00747A3A" w:rsidRDefault="00C72C24" w:rsidP="00C72C24">
          <w:pPr>
            <w:pStyle w:val="0A3EFD46DCFA4DE78A0A756583462970"/>
          </w:pPr>
          <w:r w:rsidRPr="00D85B0E">
            <w:rPr>
              <w:rStyle w:val="PlaceholderText"/>
            </w:rPr>
            <w:t>Choose an item.</w:t>
          </w:r>
        </w:p>
      </w:docPartBody>
    </w:docPart>
    <w:docPart>
      <w:docPartPr>
        <w:name w:val="ED2795E14F354E7BB2E6FCC9247CA073"/>
        <w:category>
          <w:name w:val="General"/>
          <w:gallery w:val="placeholder"/>
        </w:category>
        <w:types>
          <w:type w:val="bbPlcHdr"/>
        </w:types>
        <w:behaviors>
          <w:behavior w:val="content"/>
        </w:behaviors>
        <w:guid w:val="{A0DB20FA-127C-42DC-B812-048648677DD7}"/>
      </w:docPartPr>
      <w:docPartBody>
        <w:p w:rsidR="00747A3A" w:rsidRDefault="00C72C24" w:rsidP="00C72C24">
          <w:pPr>
            <w:pStyle w:val="ED2795E14F354E7BB2E6FCC9247CA073"/>
          </w:pPr>
          <w:r w:rsidRPr="00D85B0E">
            <w:rPr>
              <w:rStyle w:val="PlaceholderText"/>
            </w:rPr>
            <w:t>Choose an item.</w:t>
          </w:r>
        </w:p>
      </w:docPartBody>
    </w:docPart>
    <w:docPart>
      <w:docPartPr>
        <w:name w:val="7642EEE9841348D391ADA2FEAA09C8CF"/>
        <w:category>
          <w:name w:val="General"/>
          <w:gallery w:val="placeholder"/>
        </w:category>
        <w:types>
          <w:type w:val="bbPlcHdr"/>
        </w:types>
        <w:behaviors>
          <w:behavior w:val="content"/>
        </w:behaviors>
        <w:guid w:val="{847C3A85-525D-4ADD-9575-629902A65312}"/>
      </w:docPartPr>
      <w:docPartBody>
        <w:p w:rsidR="00747A3A" w:rsidRDefault="00C72C24" w:rsidP="00C72C24">
          <w:pPr>
            <w:pStyle w:val="7642EEE9841348D391ADA2FEAA09C8CF"/>
          </w:pPr>
          <w:r w:rsidRPr="00731BDB">
            <w:rPr>
              <w:rStyle w:val="PlaceholderText"/>
            </w:rPr>
            <w:t>Choose an item.</w:t>
          </w:r>
        </w:p>
      </w:docPartBody>
    </w:docPart>
    <w:docPart>
      <w:docPartPr>
        <w:name w:val="5976AFDDFE344FF48BFA54D0A874507D"/>
        <w:category>
          <w:name w:val="General"/>
          <w:gallery w:val="placeholder"/>
        </w:category>
        <w:types>
          <w:type w:val="bbPlcHdr"/>
        </w:types>
        <w:behaviors>
          <w:behavior w:val="content"/>
        </w:behaviors>
        <w:guid w:val="{3DE5C74B-5A4C-455E-AAD5-78BAA64AA515}"/>
      </w:docPartPr>
      <w:docPartBody>
        <w:p w:rsidR="00747A3A" w:rsidRDefault="00C72C24" w:rsidP="00C72C24">
          <w:pPr>
            <w:pStyle w:val="5976AFDDFE344FF48BFA54D0A874507D"/>
          </w:pPr>
          <w:r w:rsidRPr="00D85B0E">
            <w:rPr>
              <w:rStyle w:val="PlaceholderText"/>
            </w:rPr>
            <w:t>Choose an item.</w:t>
          </w:r>
        </w:p>
      </w:docPartBody>
    </w:docPart>
    <w:docPart>
      <w:docPartPr>
        <w:name w:val="A0B3F6E001C248D8A39EE199345DF7EE"/>
        <w:category>
          <w:name w:val="General"/>
          <w:gallery w:val="placeholder"/>
        </w:category>
        <w:types>
          <w:type w:val="bbPlcHdr"/>
        </w:types>
        <w:behaviors>
          <w:behavior w:val="content"/>
        </w:behaviors>
        <w:guid w:val="{5A4DA001-72DE-4D27-A3DB-BA3D97EEE7D5}"/>
      </w:docPartPr>
      <w:docPartBody>
        <w:p w:rsidR="00747A3A" w:rsidRDefault="00C72C24" w:rsidP="00C72C24">
          <w:pPr>
            <w:pStyle w:val="A0B3F6E001C248D8A39EE199345DF7EE"/>
          </w:pPr>
          <w:r w:rsidRPr="00D85B0E">
            <w:rPr>
              <w:rStyle w:val="PlaceholderText"/>
            </w:rPr>
            <w:t>Choose an item.</w:t>
          </w:r>
        </w:p>
      </w:docPartBody>
    </w:docPart>
    <w:docPart>
      <w:docPartPr>
        <w:name w:val="73470109C43448B18C3109385AC9C6F4"/>
        <w:category>
          <w:name w:val="General"/>
          <w:gallery w:val="placeholder"/>
        </w:category>
        <w:types>
          <w:type w:val="bbPlcHdr"/>
        </w:types>
        <w:behaviors>
          <w:behavior w:val="content"/>
        </w:behaviors>
        <w:guid w:val="{6D029CF6-5D58-44DB-B74A-83BB6B289208}"/>
      </w:docPartPr>
      <w:docPartBody>
        <w:p w:rsidR="00000000" w:rsidRDefault="00340E83" w:rsidP="00340E83">
          <w:pPr>
            <w:pStyle w:val="73470109C43448B18C3109385AC9C6F4"/>
          </w:pPr>
          <w:r w:rsidRPr="007A5453">
            <w:rPr>
              <w:rStyle w:val="PlaceholderText"/>
            </w:rPr>
            <w:t>Choose an item.</w:t>
          </w:r>
        </w:p>
      </w:docPartBody>
    </w:docPart>
    <w:docPart>
      <w:docPartPr>
        <w:name w:val="49C41C2CF44B40349462C5A256EF2369"/>
        <w:category>
          <w:name w:val="General"/>
          <w:gallery w:val="placeholder"/>
        </w:category>
        <w:types>
          <w:type w:val="bbPlcHdr"/>
        </w:types>
        <w:behaviors>
          <w:behavior w:val="content"/>
        </w:behaviors>
        <w:guid w:val="{FCE13999-3319-4FF5-BB25-226D9E044A31}"/>
      </w:docPartPr>
      <w:docPartBody>
        <w:p w:rsidR="00000000" w:rsidRDefault="00340E83" w:rsidP="00340E83">
          <w:pPr>
            <w:pStyle w:val="49C41C2CF44B40349462C5A256EF2369"/>
          </w:pPr>
          <w:r w:rsidRPr="007A545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iandra GD">
    <w:panose1 w:val="020E0502030308020204"/>
    <w:charset w:val="00"/>
    <w:family w:val="swiss"/>
    <w:pitch w:val="variable"/>
    <w:sig w:usb0="00000003" w:usb1="00000000" w:usb2="00000000" w:usb3="00000000" w:csb0="00000001" w:csb1="00000000"/>
  </w:font>
  <w:font w:name="Calibri Light">
    <w:altName w:val="Calibri"/>
    <w:charset w:val="00"/>
    <w:family w:val="swiss"/>
    <w:pitch w:val="variable"/>
    <w:sig w:usb0="00000001"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25D"/>
    <w:rsid w:val="00340E83"/>
    <w:rsid w:val="004571C1"/>
    <w:rsid w:val="00747A3A"/>
    <w:rsid w:val="0075625D"/>
    <w:rsid w:val="00C72C24"/>
    <w:rsid w:val="00EE1E0B"/>
    <w:rsid w:val="00F83ACC"/>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40E83"/>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725812D2E06C4B22BD06CFE5D3C2BD7C">
    <w:name w:val="725812D2E06C4B22BD06CFE5D3C2BD7C"/>
    <w:rsid w:val="00EE1E0B"/>
  </w:style>
  <w:style w:type="paragraph" w:customStyle="1" w:styleId="E1FC4BD0FAA24D1A83168FF4044A7976">
    <w:name w:val="E1FC4BD0FAA24D1A83168FF4044A7976"/>
    <w:rsid w:val="00EE1E0B"/>
  </w:style>
  <w:style w:type="paragraph" w:customStyle="1" w:styleId="20DCF1327C5146C9B7EFB248F35E1578">
    <w:name w:val="20DCF1327C5146C9B7EFB248F35E1578"/>
    <w:rsid w:val="00EE1E0B"/>
  </w:style>
  <w:style w:type="paragraph" w:customStyle="1" w:styleId="DEC1DAA98C0F461F8F3678A0D6494612">
    <w:name w:val="DEC1DAA98C0F461F8F3678A0D6494612"/>
    <w:rsid w:val="00EE1E0B"/>
  </w:style>
  <w:style w:type="paragraph" w:customStyle="1" w:styleId="26F0547D3F324127A01D5DB4E1D855D8">
    <w:name w:val="26F0547D3F324127A01D5DB4E1D855D8"/>
    <w:rsid w:val="00EE1E0B"/>
  </w:style>
  <w:style w:type="paragraph" w:customStyle="1" w:styleId="3DC426E23BF844DE8C8004F7DFFEA657">
    <w:name w:val="3DC426E23BF844DE8C8004F7DFFEA657"/>
    <w:rsid w:val="00EE1E0B"/>
  </w:style>
  <w:style w:type="paragraph" w:customStyle="1" w:styleId="E86397F62D7B46E18F7A4C3100171FDC">
    <w:name w:val="E86397F62D7B46E18F7A4C3100171FDC"/>
    <w:rsid w:val="00EE1E0B"/>
  </w:style>
  <w:style w:type="paragraph" w:customStyle="1" w:styleId="C1D38F9E5EE3495D806B3F680E3D3132">
    <w:name w:val="C1D38F9E5EE3495D806B3F680E3D3132"/>
    <w:rsid w:val="00EE1E0B"/>
  </w:style>
  <w:style w:type="paragraph" w:customStyle="1" w:styleId="1C3372473D2042FEAA6A924DB1C2295B">
    <w:name w:val="1C3372473D2042FEAA6A924DB1C2295B"/>
    <w:rsid w:val="00EE1E0B"/>
  </w:style>
  <w:style w:type="paragraph" w:customStyle="1" w:styleId="300810F4056B4629AB72526C19BAFD9F">
    <w:name w:val="300810F4056B4629AB72526C19BAFD9F"/>
    <w:rsid w:val="00EE1E0B"/>
  </w:style>
  <w:style w:type="paragraph" w:customStyle="1" w:styleId="02AE69B4434B4FD8A9F95B88A9F5E827">
    <w:name w:val="02AE69B4434B4FD8A9F95B88A9F5E827"/>
    <w:rsid w:val="00EE1E0B"/>
  </w:style>
  <w:style w:type="paragraph" w:customStyle="1" w:styleId="BB878919C05441BDBA27BF9CB3452954">
    <w:name w:val="BB878919C05441BDBA27BF9CB3452954"/>
    <w:rsid w:val="00EE1E0B"/>
  </w:style>
  <w:style w:type="paragraph" w:customStyle="1" w:styleId="414E4DB41F9E457EB36314C5A169159C">
    <w:name w:val="414E4DB41F9E457EB36314C5A169159C"/>
    <w:rsid w:val="00EE1E0B"/>
  </w:style>
  <w:style w:type="paragraph" w:customStyle="1" w:styleId="23166C72B35944D78B9981615BADEB36">
    <w:name w:val="23166C72B35944D78B9981615BADEB36"/>
    <w:rsid w:val="00EE1E0B"/>
  </w:style>
  <w:style w:type="paragraph" w:customStyle="1" w:styleId="969A2476EDB241F7B3F60364C1E2917C">
    <w:name w:val="969A2476EDB241F7B3F60364C1E2917C"/>
    <w:rsid w:val="00EE1E0B"/>
  </w:style>
  <w:style w:type="paragraph" w:customStyle="1" w:styleId="0C0AD70015AB4FE08F1044A4CEFDB534">
    <w:name w:val="0C0AD70015AB4FE08F1044A4CEFDB534"/>
    <w:rsid w:val="00EE1E0B"/>
  </w:style>
  <w:style w:type="paragraph" w:customStyle="1" w:styleId="D0B95FA8E0EA48DA854C406748434C4D">
    <w:name w:val="D0B95FA8E0EA48DA854C406748434C4D"/>
    <w:rsid w:val="00EE1E0B"/>
  </w:style>
  <w:style w:type="paragraph" w:customStyle="1" w:styleId="3FB97D3F4FAA48E4B8F1BC9AEC966F4D">
    <w:name w:val="3FB97D3F4FAA48E4B8F1BC9AEC966F4D"/>
    <w:rsid w:val="00EE1E0B"/>
  </w:style>
  <w:style w:type="paragraph" w:customStyle="1" w:styleId="2DAA5FB54DCB42C7BCE7BF7F00698CA6">
    <w:name w:val="2DAA5FB54DCB42C7BCE7BF7F00698CA6"/>
    <w:rsid w:val="00EE1E0B"/>
  </w:style>
  <w:style w:type="paragraph" w:customStyle="1" w:styleId="539AF833FC784F8DBBDDF65FD3C0F0CF">
    <w:name w:val="539AF833FC784F8DBBDDF65FD3C0F0CF"/>
    <w:rsid w:val="00EE1E0B"/>
  </w:style>
  <w:style w:type="paragraph" w:customStyle="1" w:styleId="9FA726C47EE0485EB05728FF103A5509">
    <w:name w:val="9FA726C47EE0485EB05728FF103A5509"/>
    <w:rsid w:val="00EE1E0B"/>
  </w:style>
  <w:style w:type="paragraph" w:customStyle="1" w:styleId="2B6A221109E9425DA9347F7BB25DC501">
    <w:name w:val="2B6A221109E9425DA9347F7BB25DC501"/>
    <w:rsid w:val="00EE1E0B"/>
  </w:style>
  <w:style w:type="paragraph" w:customStyle="1" w:styleId="BF7F3BA6599A498885A2A7BE168E2DF0">
    <w:name w:val="BF7F3BA6599A498885A2A7BE168E2DF0"/>
    <w:rsid w:val="00EE1E0B"/>
  </w:style>
  <w:style w:type="paragraph" w:customStyle="1" w:styleId="8A31246F64224AB2A6D1B08FB049E97C">
    <w:name w:val="8A31246F64224AB2A6D1B08FB049E97C"/>
    <w:rsid w:val="00EE1E0B"/>
  </w:style>
  <w:style w:type="paragraph" w:customStyle="1" w:styleId="E7A229CEF5004CBBB6FE6BE7DAC81B79">
    <w:name w:val="E7A229CEF5004CBBB6FE6BE7DAC81B79"/>
    <w:rsid w:val="00EE1E0B"/>
  </w:style>
  <w:style w:type="paragraph" w:customStyle="1" w:styleId="132F42DFE0C142348159E1EC9012857D">
    <w:name w:val="132F42DFE0C142348159E1EC9012857D"/>
    <w:rsid w:val="00EE1E0B"/>
  </w:style>
  <w:style w:type="paragraph" w:customStyle="1" w:styleId="BC7EA94996AF4DA8A6F1F83E373258DF">
    <w:name w:val="BC7EA94996AF4DA8A6F1F83E373258DF"/>
    <w:rsid w:val="00EE1E0B"/>
  </w:style>
  <w:style w:type="paragraph" w:customStyle="1" w:styleId="4F7E4899C7DA4BB4BD090765D4CE2D37">
    <w:name w:val="4F7E4899C7DA4BB4BD090765D4CE2D37"/>
    <w:rsid w:val="00EE1E0B"/>
  </w:style>
  <w:style w:type="paragraph" w:customStyle="1" w:styleId="4FDA758C1F1E43C2953A6CD1BDEF810B">
    <w:name w:val="4FDA758C1F1E43C2953A6CD1BDEF810B"/>
    <w:rsid w:val="00EE1E0B"/>
  </w:style>
  <w:style w:type="paragraph" w:customStyle="1" w:styleId="C73FDE0332024BC4BA7E8AA2968562CF">
    <w:name w:val="C73FDE0332024BC4BA7E8AA2968562CF"/>
    <w:rsid w:val="00EE1E0B"/>
  </w:style>
  <w:style w:type="paragraph" w:customStyle="1" w:styleId="1A52E8607CB14C6D82F2FC43C448D55F">
    <w:name w:val="1A52E8607CB14C6D82F2FC43C448D55F"/>
    <w:rsid w:val="00EE1E0B"/>
  </w:style>
  <w:style w:type="paragraph" w:customStyle="1" w:styleId="4B429E0E131D4C5F8F7476EA970FDF9D">
    <w:name w:val="4B429E0E131D4C5F8F7476EA970FDF9D"/>
    <w:rsid w:val="00EE1E0B"/>
  </w:style>
  <w:style w:type="paragraph" w:customStyle="1" w:styleId="489A9905A2D845CEBD57073B0C090DF4">
    <w:name w:val="489A9905A2D845CEBD57073B0C090DF4"/>
    <w:rsid w:val="00EE1E0B"/>
  </w:style>
  <w:style w:type="paragraph" w:customStyle="1" w:styleId="69A45AFF461F426284D0E785806D3E09">
    <w:name w:val="69A45AFF461F426284D0E785806D3E09"/>
    <w:rsid w:val="00EE1E0B"/>
  </w:style>
  <w:style w:type="paragraph" w:customStyle="1" w:styleId="541C1C06053A4D82808243573BD607ED">
    <w:name w:val="541C1C06053A4D82808243573BD607ED"/>
    <w:rsid w:val="00EE1E0B"/>
  </w:style>
  <w:style w:type="paragraph" w:customStyle="1" w:styleId="F09AF3C367614D25AE7BC87DDA773A20">
    <w:name w:val="F09AF3C367614D25AE7BC87DDA773A20"/>
    <w:rsid w:val="00EE1E0B"/>
  </w:style>
  <w:style w:type="paragraph" w:customStyle="1" w:styleId="ED9442C332EA47679C326C660EEF4ECE">
    <w:name w:val="ED9442C332EA47679C326C660EEF4ECE"/>
    <w:rsid w:val="00EE1E0B"/>
  </w:style>
  <w:style w:type="paragraph" w:customStyle="1" w:styleId="10CB51399CD5446084B0838DD272C1C3">
    <w:name w:val="10CB51399CD5446084B0838DD272C1C3"/>
    <w:rsid w:val="00EE1E0B"/>
  </w:style>
  <w:style w:type="paragraph" w:customStyle="1" w:styleId="6201920D9D1748EBB1B328AF85629E3B">
    <w:name w:val="6201920D9D1748EBB1B328AF85629E3B"/>
    <w:rsid w:val="00EE1E0B"/>
  </w:style>
  <w:style w:type="paragraph" w:customStyle="1" w:styleId="BA5A7557514F45DBB3AED601EE8977A6">
    <w:name w:val="BA5A7557514F45DBB3AED601EE8977A6"/>
    <w:rsid w:val="00EE1E0B"/>
  </w:style>
  <w:style w:type="paragraph" w:customStyle="1" w:styleId="2A1133F3D2F84F4C89C99BB0F58E1BDF">
    <w:name w:val="2A1133F3D2F84F4C89C99BB0F58E1BDF"/>
    <w:rsid w:val="00EE1E0B"/>
  </w:style>
  <w:style w:type="paragraph" w:customStyle="1" w:styleId="0850DD20103E473FB06DC4DCF795A9AB">
    <w:name w:val="0850DD20103E473FB06DC4DCF795A9AB"/>
    <w:rsid w:val="00EE1E0B"/>
  </w:style>
  <w:style w:type="paragraph" w:customStyle="1" w:styleId="2B601E1C74054574A1A44FB8D3E05EBD">
    <w:name w:val="2B601E1C74054574A1A44FB8D3E05EBD"/>
    <w:rsid w:val="00EE1E0B"/>
  </w:style>
  <w:style w:type="paragraph" w:customStyle="1" w:styleId="8F40B9F2C2614B13861FE92A79544B04">
    <w:name w:val="8F40B9F2C2614B13861FE92A79544B04"/>
    <w:rsid w:val="00EE1E0B"/>
  </w:style>
  <w:style w:type="paragraph" w:customStyle="1" w:styleId="5AE6DAB7AF3940BF94ED56A881FB0915">
    <w:name w:val="5AE6DAB7AF3940BF94ED56A881FB0915"/>
    <w:rsid w:val="00EE1E0B"/>
  </w:style>
  <w:style w:type="paragraph" w:customStyle="1" w:styleId="A2A98BB39361421FB467522A1F7264CA">
    <w:name w:val="A2A98BB39361421FB467522A1F7264CA"/>
    <w:rsid w:val="00EE1E0B"/>
  </w:style>
  <w:style w:type="paragraph" w:customStyle="1" w:styleId="A67772AC2EEE434998C05F5CDC22EBC4">
    <w:name w:val="A67772AC2EEE434998C05F5CDC22EBC4"/>
    <w:rsid w:val="00EE1E0B"/>
  </w:style>
  <w:style w:type="paragraph" w:customStyle="1" w:styleId="CD7B3292A4734D46B46DFEAD08AB56EA">
    <w:name w:val="CD7B3292A4734D46B46DFEAD08AB56EA"/>
    <w:rsid w:val="00EE1E0B"/>
  </w:style>
  <w:style w:type="paragraph" w:customStyle="1" w:styleId="9222560A1384427C8674562BC534D1B7">
    <w:name w:val="9222560A1384427C8674562BC534D1B7"/>
    <w:rsid w:val="00EE1E0B"/>
  </w:style>
  <w:style w:type="paragraph" w:customStyle="1" w:styleId="0BBBBBA8721243CEA712CEE2E1AB5B38">
    <w:name w:val="0BBBBBA8721243CEA712CEE2E1AB5B38"/>
    <w:rsid w:val="00EE1E0B"/>
  </w:style>
  <w:style w:type="paragraph" w:customStyle="1" w:styleId="55EAA2FCB9094F218BE29EDB898BA016">
    <w:name w:val="55EAA2FCB9094F218BE29EDB898BA016"/>
    <w:rsid w:val="00EE1E0B"/>
  </w:style>
  <w:style w:type="paragraph" w:customStyle="1" w:styleId="17A23F1E1A734DE2A453FFFA636B9845">
    <w:name w:val="17A23F1E1A734DE2A453FFFA636B9845"/>
    <w:rsid w:val="00EE1E0B"/>
  </w:style>
  <w:style w:type="paragraph" w:customStyle="1" w:styleId="541A5E1DADD542D3816E8A7C9B32C2F6">
    <w:name w:val="541A5E1DADD542D3816E8A7C9B32C2F6"/>
    <w:rsid w:val="00EE1E0B"/>
  </w:style>
  <w:style w:type="paragraph" w:customStyle="1" w:styleId="9C6E2B68CED7493AAD84E6BBD4D262AA">
    <w:name w:val="9C6E2B68CED7493AAD84E6BBD4D262AA"/>
    <w:rsid w:val="00EE1E0B"/>
  </w:style>
  <w:style w:type="paragraph" w:customStyle="1" w:styleId="D3B1A52275294F3F87B5121A557C84E4">
    <w:name w:val="D3B1A52275294F3F87B5121A557C84E4"/>
    <w:rsid w:val="00EE1E0B"/>
  </w:style>
  <w:style w:type="paragraph" w:customStyle="1" w:styleId="22030DECFB534297AFAF05E7DBF8A914">
    <w:name w:val="22030DECFB534297AFAF05E7DBF8A914"/>
    <w:rsid w:val="00EE1E0B"/>
  </w:style>
  <w:style w:type="paragraph" w:customStyle="1" w:styleId="9447C7EE513A4511BCC72B3E75AB2E65">
    <w:name w:val="9447C7EE513A4511BCC72B3E75AB2E65"/>
    <w:rsid w:val="00EE1E0B"/>
  </w:style>
  <w:style w:type="paragraph" w:customStyle="1" w:styleId="719973591D40432995ED3EB43D30B30C">
    <w:name w:val="719973591D40432995ED3EB43D30B30C"/>
    <w:rsid w:val="00EE1E0B"/>
  </w:style>
  <w:style w:type="paragraph" w:customStyle="1" w:styleId="98392C3BA73A4F1481D7CB639EEB1679">
    <w:name w:val="98392C3BA73A4F1481D7CB639EEB1679"/>
    <w:rsid w:val="00EE1E0B"/>
  </w:style>
  <w:style w:type="paragraph" w:customStyle="1" w:styleId="3F711F56775F40BC94158B9CA9DEFE1E">
    <w:name w:val="3F711F56775F40BC94158B9CA9DEFE1E"/>
    <w:rsid w:val="00EE1E0B"/>
  </w:style>
  <w:style w:type="paragraph" w:customStyle="1" w:styleId="88BC05867A834073BA9881145B924A71">
    <w:name w:val="88BC05867A834073BA9881145B924A71"/>
    <w:rsid w:val="00EE1E0B"/>
  </w:style>
  <w:style w:type="paragraph" w:customStyle="1" w:styleId="B5E82C4DF8FB442AB4BF5EE6350FFDFE">
    <w:name w:val="B5E82C4DF8FB442AB4BF5EE6350FFDFE"/>
    <w:rsid w:val="00EE1E0B"/>
  </w:style>
  <w:style w:type="paragraph" w:customStyle="1" w:styleId="D7BF25DE2F1B4756BBB6A3205C748908">
    <w:name w:val="D7BF25DE2F1B4756BBB6A3205C748908"/>
    <w:rsid w:val="00EE1E0B"/>
  </w:style>
  <w:style w:type="paragraph" w:customStyle="1" w:styleId="5F903B53E94144859B33A2D5B29CD1C5">
    <w:name w:val="5F903B53E94144859B33A2D5B29CD1C5"/>
    <w:rsid w:val="00EE1E0B"/>
  </w:style>
  <w:style w:type="paragraph" w:customStyle="1" w:styleId="E66343A82F4D4576BADDD66CA59CA3BB">
    <w:name w:val="E66343A82F4D4576BADDD66CA59CA3BB"/>
    <w:rsid w:val="00EE1E0B"/>
  </w:style>
  <w:style w:type="paragraph" w:customStyle="1" w:styleId="C384A19F125F4732A06C74AC4331B11F">
    <w:name w:val="C384A19F125F4732A06C74AC4331B11F"/>
    <w:rsid w:val="00EE1E0B"/>
  </w:style>
  <w:style w:type="paragraph" w:customStyle="1" w:styleId="CA0825C24B06435D92C9A5D287F1BA2C">
    <w:name w:val="CA0825C24B06435D92C9A5D287F1BA2C"/>
    <w:rsid w:val="00EE1E0B"/>
  </w:style>
  <w:style w:type="paragraph" w:customStyle="1" w:styleId="AFD7190E2B6F42D699E510AF16FA8DCA">
    <w:name w:val="AFD7190E2B6F42D699E510AF16FA8DCA"/>
    <w:rsid w:val="00EE1E0B"/>
  </w:style>
  <w:style w:type="paragraph" w:customStyle="1" w:styleId="F0DDD78617A6427BAE50AE165560EAFB">
    <w:name w:val="F0DDD78617A6427BAE50AE165560EAFB"/>
    <w:rsid w:val="00EE1E0B"/>
  </w:style>
  <w:style w:type="paragraph" w:customStyle="1" w:styleId="A14AE86A5AA14433BAE345297BC362C3">
    <w:name w:val="A14AE86A5AA14433BAE345297BC362C3"/>
    <w:rsid w:val="00EE1E0B"/>
  </w:style>
  <w:style w:type="paragraph" w:customStyle="1" w:styleId="C098F06CED2F4A85A3F0422D325DE934">
    <w:name w:val="C098F06CED2F4A85A3F0422D325DE934"/>
    <w:rsid w:val="00EE1E0B"/>
  </w:style>
  <w:style w:type="paragraph" w:customStyle="1" w:styleId="1D2F5A1708BC4A83876F9ADCA4FE2224">
    <w:name w:val="1D2F5A1708BC4A83876F9ADCA4FE2224"/>
    <w:rsid w:val="00EE1E0B"/>
  </w:style>
  <w:style w:type="paragraph" w:customStyle="1" w:styleId="A77F62731FA84B9A9D0E9A5B62A9D866">
    <w:name w:val="A77F62731FA84B9A9D0E9A5B62A9D866"/>
    <w:rsid w:val="00EE1E0B"/>
  </w:style>
  <w:style w:type="paragraph" w:customStyle="1" w:styleId="088237FF5F5E4DA3A8DCFDAD9CE08E12">
    <w:name w:val="088237FF5F5E4DA3A8DCFDAD9CE08E12"/>
    <w:rsid w:val="00EE1E0B"/>
  </w:style>
  <w:style w:type="paragraph" w:customStyle="1" w:styleId="09F0EA0441DD4D4095DB9088633C26DE">
    <w:name w:val="09F0EA0441DD4D4095DB9088633C26DE"/>
    <w:rsid w:val="00EE1E0B"/>
  </w:style>
  <w:style w:type="paragraph" w:customStyle="1" w:styleId="0E497B31BF45424E84F2691A16206ECB">
    <w:name w:val="0E497B31BF45424E84F2691A16206ECB"/>
    <w:rsid w:val="00EE1E0B"/>
  </w:style>
  <w:style w:type="paragraph" w:customStyle="1" w:styleId="3958350C92C540FAAC724053A19EAC8B">
    <w:name w:val="3958350C92C540FAAC724053A19EAC8B"/>
    <w:rsid w:val="00EE1E0B"/>
  </w:style>
  <w:style w:type="paragraph" w:customStyle="1" w:styleId="8EBC09A7A6EB4DA5AC0562E56E1CEABB">
    <w:name w:val="8EBC09A7A6EB4DA5AC0562E56E1CEABB"/>
    <w:rsid w:val="00EE1E0B"/>
  </w:style>
  <w:style w:type="paragraph" w:customStyle="1" w:styleId="4B4AA2E6A5344466A4B35B94EA76DFDB">
    <w:name w:val="4B4AA2E6A5344466A4B35B94EA76DFDB"/>
    <w:rsid w:val="00EE1E0B"/>
  </w:style>
  <w:style w:type="paragraph" w:customStyle="1" w:styleId="65330832EB3F4C8AAD3449DFA9184B78">
    <w:name w:val="65330832EB3F4C8AAD3449DFA9184B78"/>
    <w:rsid w:val="00EE1E0B"/>
  </w:style>
  <w:style w:type="paragraph" w:customStyle="1" w:styleId="8613C0DAA3F243BB93DE7E4D048C0165">
    <w:name w:val="8613C0DAA3F243BB93DE7E4D048C0165"/>
    <w:rsid w:val="00EE1E0B"/>
  </w:style>
  <w:style w:type="paragraph" w:customStyle="1" w:styleId="319AFA3EB1414A829052AD9DEC821E93">
    <w:name w:val="319AFA3EB1414A829052AD9DEC821E93"/>
    <w:rsid w:val="00EE1E0B"/>
  </w:style>
  <w:style w:type="paragraph" w:customStyle="1" w:styleId="30E95869F4704753BE928F4173A75FF9">
    <w:name w:val="30E95869F4704753BE928F4173A75FF9"/>
    <w:rsid w:val="00EE1E0B"/>
  </w:style>
  <w:style w:type="paragraph" w:customStyle="1" w:styleId="D87FE5AE903649549F5E27394D1D1254">
    <w:name w:val="D87FE5AE903649549F5E27394D1D1254"/>
    <w:rsid w:val="00EE1E0B"/>
  </w:style>
  <w:style w:type="paragraph" w:customStyle="1" w:styleId="37404BC301574A8F8C052AD406E2751B">
    <w:name w:val="37404BC301574A8F8C052AD406E2751B"/>
    <w:rsid w:val="00EE1E0B"/>
  </w:style>
  <w:style w:type="paragraph" w:customStyle="1" w:styleId="F87C92463D0E4DC3AFBDB30570D92F35">
    <w:name w:val="F87C92463D0E4DC3AFBDB30570D92F35"/>
    <w:rsid w:val="00EE1E0B"/>
  </w:style>
  <w:style w:type="paragraph" w:customStyle="1" w:styleId="DFEAED9FD99942199ED55A8DC59CB863">
    <w:name w:val="DFEAED9FD99942199ED55A8DC59CB863"/>
    <w:rsid w:val="00EE1E0B"/>
  </w:style>
  <w:style w:type="paragraph" w:customStyle="1" w:styleId="E09914099A6D401DB2E24F829A1EBB63">
    <w:name w:val="E09914099A6D401DB2E24F829A1EBB63"/>
    <w:rsid w:val="00EE1E0B"/>
  </w:style>
  <w:style w:type="paragraph" w:customStyle="1" w:styleId="F7243C9F8A8745A2B399C96AA07D52C2">
    <w:name w:val="F7243C9F8A8745A2B399C96AA07D52C2"/>
    <w:rsid w:val="00EE1E0B"/>
  </w:style>
  <w:style w:type="paragraph" w:customStyle="1" w:styleId="742D5118BDA34F7CB61670C3D61F1CC4">
    <w:name w:val="742D5118BDA34F7CB61670C3D61F1CC4"/>
    <w:rsid w:val="00EE1E0B"/>
  </w:style>
  <w:style w:type="paragraph" w:customStyle="1" w:styleId="C689CA2847194C5AA5BBC77F6CF47F60">
    <w:name w:val="C689CA2847194C5AA5BBC77F6CF47F60"/>
    <w:rsid w:val="00EE1E0B"/>
  </w:style>
  <w:style w:type="paragraph" w:customStyle="1" w:styleId="C0532C5B36AE4170ACDEE76B495A83FE">
    <w:name w:val="C0532C5B36AE4170ACDEE76B495A83FE"/>
    <w:rsid w:val="00EE1E0B"/>
  </w:style>
  <w:style w:type="paragraph" w:customStyle="1" w:styleId="67043EF0CDCF468A9358494EAD7DB043">
    <w:name w:val="67043EF0CDCF468A9358494EAD7DB043"/>
    <w:rsid w:val="00EE1E0B"/>
  </w:style>
  <w:style w:type="paragraph" w:customStyle="1" w:styleId="4E756359A5574305A0B34C38FE9092D3">
    <w:name w:val="4E756359A5574305A0B34C38FE9092D3"/>
    <w:rsid w:val="00EE1E0B"/>
  </w:style>
  <w:style w:type="paragraph" w:customStyle="1" w:styleId="EEBA5F68F81343E29EA2226ACC1C9ACE">
    <w:name w:val="EEBA5F68F81343E29EA2226ACC1C9ACE"/>
    <w:rsid w:val="00EE1E0B"/>
  </w:style>
  <w:style w:type="paragraph" w:customStyle="1" w:styleId="F2003853369944BDBBED01F6336F7EE6">
    <w:name w:val="F2003853369944BDBBED01F6336F7EE6"/>
    <w:rsid w:val="00EE1E0B"/>
  </w:style>
  <w:style w:type="paragraph" w:customStyle="1" w:styleId="806CB5DB84954E52BD1FB43CE5700C6F">
    <w:name w:val="806CB5DB84954E52BD1FB43CE5700C6F"/>
    <w:rsid w:val="00EE1E0B"/>
  </w:style>
  <w:style w:type="paragraph" w:customStyle="1" w:styleId="6F4EAC9B51AA4954ADF94F3BA36190BF">
    <w:name w:val="6F4EAC9B51AA4954ADF94F3BA36190BF"/>
    <w:rsid w:val="00EE1E0B"/>
  </w:style>
  <w:style w:type="paragraph" w:customStyle="1" w:styleId="74DFF208C6684BC6AD1529566374A9B5">
    <w:name w:val="74DFF208C6684BC6AD1529566374A9B5"/>
    <w:rsid w:val="00EE1E0B"/>
  </w:style>
  <w:style w:type="paragraph" w:customStyle="1" w:styleId="7ABB1F3C19F54E36A52B8C0C0487309B">
    <w:name w:val="7ABB1F3C19F54E36A52B8C0C0487309B"/>
    <w:rsid w:val="00EE1E0B"/>
  </w:style>
  <w:style w:type="paragraph" w:customStyle="1" w:styleId="56AF56234AD24B7BA8475D12B2FE9798">
    <w:name w:val="56AF56234AD24B7BA8475D12B2FE9798"/>
    <w:rsid w:val="00EE1E0B"/>
  </w:style>
  <w:style w:type="paragraph" w:customStyle="1" w:styleId="F42EA84A9C044D1C81148C7010979635">
    <w:name w:val="F42EA84A9C044D1C81148C7010979635"/>
    <w:rsid w:val="00EE1E0B"/>
  </w:style>
  <w:style w:type="paragraph" w:customStyle="1" w:styleId="A203A5B9224144B9BF710E568D213BA3">
    <w:name w:val="A203A5B9224144B9BF710E568D213BA3"/>
    <w:rsid w:val="00EE1E0B"/>
  </w:style>
  <w:style w:type="paragraph" w:customStyle="1" w:styleId="02C06AC86B9D4DD7ABBE1B6CB08BF73E">
    <w:name w:val="02C06AC86B9D4DD7ABBE1B6CB08BF73E"/>
    <w:rsid w:val="00EE1E0B"/>
  </w:style>
  <w:style w:type="paragraph" w:customStyle="1" w:styleId="C2761E62628648FAAEFC5952A0305F4D">
    <w:name w:val="C2761E62628648FAAEFC5952A0305F4D"/>
    <w:rsid w:val="00EE1E0B"/>
  </w:style>
  <w:style w:type="paragraph" w:customStyle="1" w:styleId="11585608E6E649A4885E6E083AB5E56E">
    <w:name w:val="11585608E6E649A4885E6E083AB5E56E"/>
    <w:rsid w:val="00EE1E0B"/>
  </w:style>
  <w:style w:type="paragraph" w:customStyle="1" w:styleId="A0DE5D61448445F58AEB5432BE3D4564">
    <w:name w:val="A0DE5D61448445F58AEB5432BE3D4564"/>
    <w:rsid w:val="00EE1E0B"/>
  </w:style>
  <w:style w:type="paragraph" w:customStyle="1" w:styleId="476E3305DF0344A08179EF56CAF74CF8">
    <w:name w:val="476E3305DF0344A08179EF56CAF74CF8"/>
    <w:rsid w:val="00EE1E0B"/>
  </w:style>
  <w:style w:type="paragraph" w:customStyle="1" w:styleId="F25D9AAB529342DCAD8530F41A064772">
    <w:name w:val="F25D9AAB529342DCAD8530F41A064772"/>
    <w:rsid w:val="00EE1E0B"/>
  </w:style>
  <w:style w:type="paragraph" w:customStyle="1" w:styleId="981E63B312274EBE8A7C50EAB6264DCE">
    <w:name w:val="981E63B312274EBE8A7C50EAB6264DCE"/>
    <w:rsid w:val="00EE1E0B"/>
  </w:style>
  <w:style w:type="paragraph" w:customStyle="1" w:styleId="286CBA7F7E334D5AB766339B481E4489">
    <w:name w:val="286CBA7F7E334D5AB766339B481E4489"/>
    <w:rsid w:val="00EE1E0B"/>
  </w:style>
  <w:style w:type="paragraph" w:customStyle="1" w:styleId="E7962DEF538048458C34B7D2EC1F5662">
    <w:name w:val="E7962DEF538048458C34B7D2EC1F5662"/>
    <w:rsid w:val="00EE1E0B"/>
  </w:style>
  <w:style w:type="paragraph" w:customStyle="1" w:styleId="EEF77F72D30C49038B50473D45ECACE1">
    <w:name w:val="EEF77F72D30C49038B50473D45ECACE1"/>
    <w:rsid w:val="00EE1E0B"/>
  </w:style>
  <w:style w:type="paragraph" w:customStyle="1" w:styleId="3922967B90034F57BBAE3555DA508036">
    <w:name w:val="3922967B90034F57BBAE3555DA508036"/>
    <w:rsid w:val="00EE1E0B"/>
  </w:style>
  <w:style w:type="paragraph" w:customStyle="1" w:styleId="5D214BBE554B45FCBCD3D4545A6EFE5C">
    <w:name w:val="5D214BBE554B45FCBCD3D4545A6EFE5C"/>
    <w:rsid w:val="00EE1E0B"/>
  </w:style>
  <w:style w:type="paragraph" w:customStyle="1" w:styleId="041148184EAD446F9C8E8649C65FE0E1">
    <w:name w:val="041148184EAD446F9C8E8649C65FE0E1"/>
    <w:rsid w:val="00EE1E0B"/>
  </w:style>
  <w:style w:type="paragraph" w:customStyle="1" w:styleId="30A31BA6E97143CCAC5083879C2CB4CC">
    <w:name w:val="30A31BA6E97143CCAC5083879C2CB4CC"/>
    <w:rsid w:val="00EE1E0B"/>
  </w:style>
  <w:style w:type="paragraph" w:customStyle="1" w:styleId="0BC875EFDB2A432BAB2C1D39227BAE7C">
    <w:name w:val="0BC875EFDB2A432BAB2C1D39227BAE7C"/>
    <w:rsid w:val="00EE1E0B"/>
  </w:style>
  <w:style w:type="paragraph" w:customStyle="1" w:styleId="F4F21339125C45BB8D98F621FB164164">
    <w:name w:val="F4F21339125C45BB8D98F621FB164164"/>
    <w:rsid w:val="00EE1E0B"/>
  </w:style>
  <w:style w:type="paragraph" w:customStyle="1" w:styleId="C5AB2FD63D3F4D48AC553DE27C2D71E5">
    <w:name w:val="C5AB2FD63D3F4D48AC553DE27C2D71E5"/>
    <w:rsid w:val="00EE1E0B"/>
  </w:style>
  <w:style w:type="paragraph" w:customStyle="1" w:styleId="240E61F4D8684B83A859CCCF3FF7331F">
    <w:name w:val="240E61F4D8684B83A859CCCF3FF7331F"/>
    <w:rsid w:val="00EE1E0B"/>
  </w:style>
  <w:style w:type="paragraph" w:customStyle="1" w:styleId="F3F6203FCCE24AF1A2D710D112435CA6">
    <w:name w:val="F3F6203FCCE24AF1A2D710D112435CA6"/>
    <w:rsid w:val="00EE1E0B"/>
  </w:style>
  <w:style w:type="paragraph" w:customStyle="1" w:styleId="697D9EB816E34824A07BC5063981D49F">
    <w:name w:val="697D9EB816E34824A07BC5063981D49F"/>
    <w:rsid w:val="00EE1E0B"/>
  </w:style>
  <w:style w:type="paragraph" w:customStyle="1" w:styleId="B6FF2B42FA5B4E1FA3E0B0CC6DCE1C8D">
    <w:name w:val="B6FF2B42FA5B4E1FA3E0B0CC6DCE1C8D"/>
    <w:rsid w:val="00EE1E0B"/>
  </w:style>
  <w:style w:type="paragraph" w:customStyle="1" w:styleId="FABDEB45486740C0B5CB57B06CB0644B">
    <w:name w:val="FABDEB45486740C0B5CB57B06CB0644B"/>
    <w:rsid w:val="00EE1E0B"/>
  </w:style>
  <w:style w:type="paragraph" w:customStyle="1" w:styleId="01AD267B0D6D4ACB907158793A17EF50">
    <w:name w:val="01AD267B0D6D4ACB907158793A17EF50"/>
    <w:rsid w:val="00EE1E0B"/>
  </w:style>
  <w:style w:type="paragraph" w:customStyle="1" w:styleId="CFD9B1EC792C4576A213F63231925533">
    <w:name w:val="CFD9B1EC792C4576A213F63231925533"/>
    <w:rsid w:val="00EE1E0B"/>
  </w:style>
  <w:style w:type="paragraph" w:customStyle="1" w:styleId="EB91F37AF1D24EE6B14731D48EF2B03F">
    <w:name w:val="EB91F37AF1D24EE6B14731D48EF2B03F"/>
    <w:rsid w:val="00EE1E0B"/>
  </w:style>
  <w:style w:type="paragraph" w:customStyle="1" w:styleId="40A832B084F14DD19A226B0F656FA9F3">
    <w:name w:val="40A832B084F14DD19A226B0F656FA9F3"/>
    <w:rsid w:val="00EE1E0B"/>
  </w:style>
  <w:style w:type="paragraph" w:customStyle="1" w:styleId="F790C0D499244AD68CB5E17F7DEF8396">
    <w:name w:val="F790C0D499244AD68CB5E17F7DEF8396"/>
    <w:rsid w:val="00EE1E0B"/>
  </w:style>
  <w:style w:type="paragraph" w:customStyle="1" w:styleId="80CF3D800C034F82A711ADE48B056D81">
    <w:name w:val="80CF3D800C034F82A711ADE48B056D81"/>
    <w:rsid w:val="00EE1E0B"/>
  </w:style>
  <w:style w:type="paragraph" w:customStyle="1" w:styleId="CA449621500B4EEAACF367F0827FDE0D">
    <w:name w:val="CA449621500B4EEAACF367F0827FDE0D"/>
    <w:rsid w:val="00EE1E0B"/>
  </w:style>
  <w:style w:type="paragraph" w:customStyle="1" w:styleId="A16570DD89C141D0A0AC80D8F337F105">
    <w:name w:val="A16570DD89C141D0A0AC80D8F337F105"/>
    <w:rsid w:val="00EE1E0B"/>
  </w:style>
  <w:style w:type="paragraph" w:customStyle="1" w:styleId="FB44D2B07B97485EBEC42FF5F61B5059">
    <w:name w:val="FB44D2B07B97485EBEC42FF5F61B5059"/>
    <w:rsid w:val="00EE1E0B"/>
  </w:style>
  <w:style w:type="paragraph" w:customStyle="1" w:styleId="3AA4216729124AA0A3CA45702B59357F">
    <w:name w:val="3AA4216729124AA0A3CA45702B59357F"/>
    <w:rsid w:val="00EE1E0B"/>
  </w:style>
  <w:style w:type="paragraph" w:customStyle="1" w:styleId="85E60CEE5F2B4316B994387101342E34">
    <w:name w:val="85E60CEE5F2B4316B994387101342E34"/>
    <w:rsid w:val="00EE1E0B"/>
  </w:style>
  <w:style w:type="paragraph" w:customStyle="1" w:styleId="E599F511A3CF4C98A2515A3268EB492C">
    <w:name w:val="E599F511A3CF4C98A2515A3268EB492C"/>
    <w:rsid w:val="00EE1E0B"/>
  </w:style>
  <w:style w:type="paragraph" w:customStyle="1" w:styleId="81878ADDD5A24FC5BD8C885BEE9DB454">
    <w:name w:val="81878ADDD5A24FC5BD8C885BEE9DB454"/>
    <w:rsid w:val="00EE1E0B"/>
  </w:style>
  <w:style w:type="paragraph" w:customStyle="1" w:styleId="571EFAAE22A74B4A97FC59BFDC731012">
    <w:name w:val="571EFAAE22A74B4A97FC59BFDC731012"/>
    <w:rsid w:val="00EE1E0B"/>
  </w:style>
  <w:style w:type="paragraph" w:customStyle="1" w:styleId="DB72362E85FA412AAFF9C9CC3900170E">
    <w:name w:val="DB72362E85FA412AAFF9C9CC3900170E"/>
    <w:rsid w:val="00EE1E0B"/>
  </w:style>
  <w:style w:type="paragraph" w:customStyle="1" w:styleId="5176374D9B1E428A96700380B384873C">
    <w:name w:val="5176374D9B1E428A96700380B384873C"/>
    <w:rsid w:val="00EE1E0B"/>
  </w:style>
  <w:style w:type="paragraph" w:customStyle="1" w:styleId="35C9FD93032743A591645436FCDC9522">
    <w:name w:val="35C9FD93032743A591645436FCDC9522"/>
    <w:rsid w:val="00EE1E0B"/>
  </w:style>
  <w:style w:type="paragraph" w:customStyle="1" w:styleId="2923D2AF32644CC9A35D05755C6A2D2F">
    <w:name w:val="2923D2AF32644CC9A35D05755C6A2D2F"/>
    <w:rsid w:val="00EE1E0B"/>
  </w:style>
  <w:style w:type="paragraph" w:customStyle="1" w:styleId="146628753C0644CEA8D70C3BBE13B521">
    <w:name w:val="146628753C0644CEA8D70C3BBE13B521"/>
    <w:rsid w:val="00EE1E0B"/>
  </w:style>
  <w:style w:type="paragraph" w:customStyle="1" w:styleId="3944700518174ED7AF513DA76820F3A7">
    <w:name w:val="3944700518174ED7AF513DA76820F3A7"/>
    <w:rsid w:val="00EE1E0B"/>
  </w:style>
  <w:style w:type="paragraph" w:customStyle="1" w:styleId="BB1298BC29CD4C448E3687EB4B06ACEE">
    <w:name w:val="BB1298BC29CD4C448E3687EB4B06ACEE"/>
    <w:rsid w:val="00EE1E0B"/>
  </w:style>
  <w:style w:type="paragraph" w:customStyle="1" w:styleId="33BF8B3DCE7E4F0884C3F101C05BAF9A">
    <w:name w:val="33BF8B3DCE7E4F0884C3F101C05BAF9A"/>
    <w:rsid w:val="00EE1E0B"/>
  </w:style>
  <w:style w:type="paragraph" w:customStyle="1" w:styleId="B86742D031CF4CAB984DAD786F2FB0C2">
    <w:name w:val="B86742D031CF4CAB984DAD786F2FB0C2"/>
    <w:rsid w:val="00EE1E0B"/>
  </w:style>
  <w:style w:type="paragraph" w:customStyle="1" w:styleId="DA62C87A88854C3C9D048436EB4D4539">
    <w:name w:val="DA62C87A88854C3C9D048436EB4D4539"/>
    <w:rsid w:val="00EE1E0B"/>
  </w:style>
  <w:style w:type="paragraph" w:customStyle="1" w:styleId="B6ED0C37EA5542A8BE23F969DA48D9C1">
    <w:name w:val="B6ED0C37EA5542A8BE23F969DA48D9C1"/>
    <w:rsid w:val="00EE1E0B"/>
  </w:style>
  <w:style w:type="paragraph" w:customStyle="1" w:styleId="DE4020FD37D047D5959EC88CAFC001B2">
    <w:name w:val="DE4020FD37D047D5959EC88CAFC001B2"/>
    <w:rsid w:val="00EE1E0B"/>
  </w:style>
  <w:style w:type="paragraph" w:customStyle="1" w:styleId="A10D4C77157E4275A0FC8183863E0269">
    <w:name w:val="A10D4C77157E4275A0FC8183863E0269"/>
    <w:rsid w:val="00EE1E0B"/>
  </w:style>
  <w:style w:type="paragraph" w:customStyle="1" w:styleId="F22B060CED8948289E444D002BFCE476">
    <w:name w:val="F22B060CED8948289E444D002BFCE476"/>
    <w:rsid w:val="00EE1E0B"/>
  </w:style>
  <w:style w:type="paragraph" w:customStyle="1" w:styleId="EE60221131C0436AA5E0329DAA75EAA5">
    <w:name w:val="EE60221131C0436AA5E0329DAA75EAA5"/>
    <w:rsid w:val="00EE1E0B"/>
  </w:style>
  <w:style w:type="paragraph" w:customStyle="1" w:styleId="7AF7F8BE3DB74A38AC45826DD6B126C0">
    <w:name w:val="7AF7F8BE3DB74A38AC45826DD6B126C0"/>
    <w:rsid w:val="00EE1E0B"/>
  </w:style>
  <w:style w:type="paragraph" w:customStyle="1" w:styleId="9B4C04EAB9DD4800BAB04898C5148EB4">
    <w:name w:val="9B4C04EAB9DD4800BAB04898C5148EB4"/>
    <w:rsid w:val="00EE1E0B"/>
  </w:style>
  <w:style w:type="paragraph" w:customStyle="1" w:styleId="ADFBC9EBE1D24EDD85D084A7E288B1A1">
    <w:name w:val="ADFBC9EBE1D24EDD85D084A7E288B1A1"/>
    <w:rsid w:val="00EE1E0B"/>
  </w:style>
  <w:style w:type="paragraph" w:customStyle="1" w:styleId="A63AC425753046EE8D20836CEB92F6E0">
    <w:name w:val="A63AC425753046EE8D20836CEB92F6E0"/>
    <w:rsid w:val="00EE1E0B"/>
  </w:style>
  <w:style w:type="paragraph" w:customStyle="1" w:styleId="4BDDECC62EF14FA3A659F473E64A67C4">
    <w:name w:val="4BDDECC62EF14FA3A659F473E64A67C4"/>
    <w:rsid w:val="00EE1E0B"/>
  </w:style>
  <w:style w:type="paragraph" w:customStyle="1" w:styleId="3AEDB61441304FB68628E2407B2F63BC">
    <w:name w:val="3AEDB61441304FB68628E2407B2F63BC"/>
    <w:rsid w:val="00EE1E0B"/>
  </w:style>
  <w:style w:type="paragraph" w:customStyle="1" w:styleId="4496F01440A84C87AF6905992EB3FCBC">
    <w:name w:val="4496F01440A84C87AF6905992EB3FCBC"/>
    <w:rsid w:val="00EE1E0B"/>
  </w:style>
  <w:style w:type="paragraph" w:customStyle="1" w:styleId="2EAFD283EC5E40B0837B6E46292D4398">
    <w:name w:val="2EAFD283EC5E40B0837B6E46292D4398"/>
    <w:rsid w:val="00EE1E0B"/>
  </w:style>
  <w:style w:type="paragraph" w:customStyle="1" w:styleId="46F8F26703054FE3A7B570E90B748DF8">
    <w:name w:val="46F8F26703054FE3A7B570E90B748DF8"/>
    <w:rsid w:val="00EE1E0B"/>
  </w:style>
  <w:style w:type="paragraph" w:customStyle="1" w:styleId="CBE2EE95B5814D489AFDCA5D42635DA4">
    <w:name w:val="CBE2EE95B5814D489AFDCA5D42635DA4"/>
    <w:rsid w:val="00EE1E0B"/>
  </w:style>
  <w:style w:type="paragraph" w:customStyle="1" w:styleId="11C6FD250BAF4004930A6204D7911E03">
    <w:name w:val="11C6FD250BAF4004930A6204D7911E03"/>
    <w:rsid w:val="00EE1E0B"/>
  </w:style>
  <w:style w:type="paragraph" w:customStyle="1" w:styleId="F6D756D45E184CB1982FC728FCC9BA17">
    <w:name w:val="F6D756D45E184CB1982FC728FCC9BA17"/>
    <w:rsid w:val="00EE1E0B"/>
  </w:style>
  <w:style w:type="paragraph" w:customStyle="1" w:styleId="21077B912756409E8EA453E46EAF3932">
    <w:name w:val="21077B912756409E8EA453E46EAF3932"/>
    <w:rsid w:val="00EE1E0B"/>
  </w:style>
  <w:style w:type="paragraph" w:customStyle="1" w:styleId="1614E680308F4929AE11FA6FF44E7CE6">
    <w:name w:val="1614E680308F4929AE11FA6FF44E7CE6"/>
    <w:rsid w:val="00EE1E0B"/>
  </w:style>
  <w:style w:type="paragraph" w:customStyle="1" w:styleId="44BE7028146340A2BC243D2613CB63FE">
    <w:name w:val="44BE7028146340A2BC243D2613CB63FE"/>
    <w:rsid w:val="00EE1E0B"/>
  </w:style>
  <w:style w:type="paragraph" w:customStyle="1" w:styleId="4BD57BA58E1547CAA2385565D137D0AA">
    <w:name w:val="4BD57BA58E1547CAA2385565D137D0AA"/>
    <w:rsid w:val="00EE1E0B"/>
  </w:style>
  <w:style w:type="paragraph" w:customStyle="1" w:styleId="2FBD194F0D004DE59B13B2837C976810">
    <w:name w:val="2FBD194F0D004DE59B13B2837C976810"/>
    <w:rsid w:val="00EE1E0B"/>
  </w:style>
  <w:style w:type="paragraph" w:customStyle="1" w:styleId="762B8FA3EFF34C71A97F592AC92962AD">
    <w:name w:val="762B8FA3EFF34C71A97F592AC92962AD"/>
    <w:rsid w:val="00EE1E0B"/>
  </w:style>
  <w:style w:type="paragraph" w:customStyle="1" w:styleId="2A499007753B488F8B288580D32E686A">
    <w:name w:val="2A499007753B488F8B288580D32E686A"/>
    <w:rsid w:val="00EE1E0B"/>
  </w:style>
  <w:style w:type="paragraph" w:customStyle="1" w:styleId="EB18BD0AE7BA4B5293D2E389CC3114EC">
    <w:name w:val="EB18BD0AE7BA4B5293D2E389CC3114EC"/>
    <w:rsid w:val="00EE1E0B"/>
  </w:style>
  <w:style w:type="paragraph" w:customStyle="1" w:styleId="DBF50FA662F54173A382F49783575E57">
    <w:name w:val="DBF50FA662F54173A382F49783575E57"/>
    <w:rsid w:val="00EE1E0B"/>
  </w:style>
  <w:style w:type="paragraph" w:customStyle="1" w:styleId="5D36071153C84DF59FB8B06968A9F644">
    <w:name w:val="5D36071153C84DF59FB8B06968A9F644"/>
    <w:rsid w:val="00EE1E0B"/>
  </w:style>
  <w:style w:type="paragraph" w:customStyle="1" w:styleId="51431A63721D4FC9AAA4C0B06211455F">
    <w:name w:val="51431A63721D4FC9AAA4C0B06211455F"/>
    <w:rsid w:val="00EE1E0B"/>
  </w:style>
  <w:style w:type="paragraph" w:customStyle="1" w:styleId="A3F3CBF74F624F06B837DF70CE4DF3BA">
    <w:name w:val="A3F3CBF74F624F06B837DF70CE4DF3BA"/>
    <w:rsid w:val="00EE1E0B"/>
  </w:style>
  <w:style w:type="paragraph" w:customStyle="1" w:styleId="A6B8FA600525494EA997A778A328A83C">
    <w:name w:val="A6B8FA600525494EA997A778A328A83C"/>
    <w:rsid w:val="00EE1E0B"/>
  </w:style>
  <w:style w:type="paragraph" w:customStyle="1" w:styleId="031EFE9DB6004380AC68A5B07B662BFE">
    <w:name w:val="031EFE9DB6004380AC68A5B07B662BFE"/>
    <w:rsid w:val="00EE1E0B"/>
  </w:style>
  <w:style w:type="paragraph" w:customStyle="1" w:styleId="A88F19D4231B4312B1357A94AC58787F">
    <w:name w:val="A88F19D4231B4312B1357A94AC58787F"/>
    <w:rsid w:val="00EE1E0B"/>
  </w:style>
  <w:style w:type="paragraph" w:customStyle="1" w:styleId="59C828309AF14AC4B21F36A0946AD8DD">
    <w:name w:val="59C828309AF14AC4B21F36A0946AD8DD"/>
    <w:rsid w:val="00EE1E0B"/>
  </w:style>
  <w:style w:type="paragraph" w:customStyle="1" w:styleId="CCBB7D71DD4747AAB1A1D75CBAFBE07E">
    <w:name w:val="CCBB7D71DD4747AAB1A1D75CBAFBE07E"/>
    <w:rsid w:val="00EE1E0B"/>
  </w:style>
  <w:style w:type="paragraph" w:customStyle="1" w:styleId="7FB9CB466EE845449DF9C02BF3F2F938">
    <w:name w:val="7FB9CB466EE845449DF9C02BF3F2F938"/>
    <w:rsid w:val="00EE1E0B"/>
  </w:style>
  <w:style w:type="paragraph" w:customStyle="1" w:styleId="9245FD3705F642CFAAF0978FF12DEE0A">
    <w:name w:val="9245FD3705F642CFAAF0978FF12DEE0A"/>
    <w:rsid w:val="00EE1E0B"/>
  </w:style>
  <w:style w:type="paragraph" w:customStyle="1" w:styleId="BC22CFDB247B49F395381A1E63820E03">
    <w:name w:val="BC22CFDB247B49F395381A1E63820E03"/>
    <w:rsid w:val="00EE1E0B"/>
  </w:style>
  <w:style w:type="paragraph" w:customStyle="1" w:styleId="3A7F63F8736E4A698F15F352F723F60C">
    <w:name w:val="3A7F63F8736E4A698F15F352F723F60C"/>
    <w:rsid w:val="00EE1E0B"/>
  </w:style>
  <w:style w:type="paragraph" w:customStyle="1" w:styleId="FA3EAF7FBA79455A98EBAE10BBE7BD74">
    <w:name w:val="FA3EAF7FBA79455A98EBAE10BBE7BD74"/>
    <w:rsid w:val="00EE1E0B"/>
  </w:style>
  <w:style w:type="paragraph" w:customStyle="1" w:styleId="2BD734C24F4F4E0C80E00306E6CB7863">
    <w:name w:val="2BD734C24F4F4E0C80E00306E6CB7863"/>
    <w:rsid w:val="00EE1E0B"/>
  </w:style>
  <w:style w:type="paragraph" w:customStyle="1" w:styleId="CBC8CA914E5E403DB49BC7C734B50436">
    <w:name w:val="CBC8CA914E5E403DB49BC7C734B50436"/>
    <w:rsid w:val="00EE1E0B"/>
  </w:style>
  <w:style w:type="paragraph" w:customStyle="1" w:styleId="FB912E7C480F455DA09BD3B3A573EEB3">
    <w:name w:val="FB912E7C480F455DA09BD3B3A573EEB3"/>
    <w:rsid w:val="00EE1E0B"/>
  </w:style>
  <w:style w:type="paragraph" w:customStyle="1" w:styleId="962767435A08417C892C130803956F5D">
    <w:name w:val="962767435A08417C892C130803956F5D"/>
    <w:rsid w:val="00EE1E0B"/>
  </w:style>
  <w:style w:type="paragraph" w:customStyle="1" w:styleId="A352041B968842C28FDE774C28F3B5FF">
    <w:name w:val="A352041B968842C28FDE774C28F3B5FF"/>
    <w:rsid w:val="00EE1E0B"/>
  </w:style>
  <w:style w:type="paragraph" w:customStyle="1" w:styleId="E37B323DDD0F49388961D9834FF8F078">
    <w:name w:val="E37B323DDD0F49388961D9834FF8F078"/>
    <w:rsid w:val="00EE1E0B"/>
  </w:style>
  <w:style w:type="paragraph" w:customStyle="1" w:styleId="A850ADEF74C44D4084CDD02C36FD7558">
    <w:name w:val="A850ADEF74C44D4084CDD02C36FD7558"/>
    <w:rsid w:val="00EE1E0B"/>
  </w:style>
  <w:style w:type="paragraph" w:customStyle="1" w:styleId="C28507F8BAF147DF951F1D86C35AF507">
    <w:name w:val="C28507F8BAF147DF951F1D86C35AF507"/>
    <w:rsid w:val="00EE1E0B"/>
  </w:style>
  <w:style w:type="paragraph" w:customStyle="1" w:styleId="B60D1A3635084B85A839ED9F71C8DB83">
    <w:name w:val="B60D1A3635084B85A839ED9F71C8DB83"/>
    <w:rsid w:val="00EE1E0B"/>
  </w:style>
  <w:style w:type="paragraph" w:customStyle="1" w:styleId="48618F9D15174C46896CE51C830CC907">
    <w:name w:val="48618F9D15174C46896CE51C830CC907"/>
    <w:rsid w:val="00EE1E0B"/>
  </w:style>
  <w:style w:type="paragraph" w:customStyle="1" w:styleId="B01E3C16083D41099A042D2047A9A419">
    <w:name w:val="B01E3C16083D41099A042D2047A9A419"/>
    <w:rsid w:val="00EE1E0B"/>
  </w:style>
  <w:style w:type="paragraph" w:customStyle="1" w:styleId="7156FF14B6354701992D6086E3104372">
    <w:name w:val="7156FF14B6354701992D6086E3104372"/>
    <w:rsid w:val="00EE1E0B"/>
  </w:style>
  <w:style w:type="paragraph" w:customStyle="1" w:styleId="576C47BF3A994507BA4C516B433C7CEE">
    <w:name w:val="576C47BF3A994507BA4C516B433C7CEE"/>
    <w:rsid w:val="00EE1E0B"/>
  </w:style>
  <w:style w:type="paragraph" w:customStyle="1" w:styleId="D0B7A439538743D6803BBE21CECA18D7">
    <w:name w:val="D0B7A439538743D6803BBE21CECA18D7"/>
    <w:rsid w:val="00EE1E0B"/>
  </w:style>
  <w:style w:type="paragraph" w:customStyle="1" w:styleId="937B0266FAAE4FDA87DED2B20ED5594B">
    <w:name w:val="937B0266FAAE4FDA87DED2B20ED5594B"/>
    <w:rsid w:val="00EE1E0B"/>
  </w:style>
  <w:style w:type="paragraph" w:customStyle="1" w:styleId="9ED3B3AF111145209972879E22069E40">
    <w:name w:val="9ED3B3AF111145209972879E22069E40"/>
    <w:rsid w:val="00EE1E0B"/>
  </w:style>
  <w:style w:type="paragraph" w:customStyle="1" w:styleId="2BE32BE8652E48BEA80CA29F1645E0DD">
    <w:name w:val="2BE32BE8652E48BEA80CA29F1645E0DD"/>
    <w:rsid w:val="00EE1E0B"/>
  </w:style>
  <w:style w:type="paragraph" w:customStyle="1" w:styleId="735A6D442BF54B6D95DC46510686A07F">
    <w:name w:val="735A6D442BF54B6D95DC46510686A07F"/>
    <w:rsid w:val="00EE1E0B"/>
  </w:style>
  <w:style w:type="paragraph" w:customStyle="1" w:styleId="F009D0F4A4664368BE61D9C285B4F5F8">
    <w:name w:val="F009D0F4A4664368BE61D9C285B4F5F8"/>
    <w:rsid w:val="00EE1E0B"/>
  </w:style>
  <w:style w:type="paragraph" w:customStyle="1" w:styleId="B2C4599CD60A4EB58BBA6776340BD208">
    <w:name w:val="B2C4599CD60A4EB58BBA6776340BD208"/>
    <w:rsid w:val="00EE1E0B"/>
  </w:style>
  <w:style w:type="paragraph" w:customStyle="1" w:styleId="B7706AC2960C44C3A2D8A72F41D83A51">
    <w:name w:val="B7706AC2960C44C3A2D8A72F41D83A51"/>
    <w:rsid w:val="00EE1E0B"/>
  </w:style>
  <w:style w:type="paragraph" w:customStyle="1" w:styleId="605C0FE53F234A6DBBE1BFD14C1DCF4D">
    <w:name w:val="605C0FE53F234A6DBBE1BFD14C1DCF4D"/>
    <w:rsid w:val="00EE1E0B"/>
  </w:style>
  <w:style w:type="paragraph" w:customStyle="1" w:styleId="916C56D5A37B4FA5AEF9FE4614AE782D">
    <w:name w:val="916C56D5A37B4FA5AEF9FE4614AE782D"/>
    <w:rsid w:val="00EE1E0B"/>
  </w:style>
  <w:style w:type="paragraph" w:customStyle="1" w:styleId="3800C3F6F01B4981A9C6006C70525246">
    <w:name w:val="3800C3F6F01B4981A9C6006C70525246"/>
    <w:rsid w:val="00EE1E0B"/>
  </w:style>
  <w:style w:type="paragraph" w:customStyle="1" w:styleId="B5102C84B0754C41B149517CC1514229">
    <w:name w:val="B5102C84B0754C41B149517CC1514229"/>
    <w:rsid w:val="00EE1E0B"/>
  </w:style>
  <w:style w:type="paragraph" w:customStyle="1" w:styleId="DA0938EE8B904F859B8CE3181277483D">
    <w:name w:val="DA0938EE8B904F859B8CE3181277483D"/>
    <w:rsid w:val="00EE1E0B"/>
  </w:style>
  <w:style w:type="paragraph" w:customStyle="1" w:styleId="0F108439D61242CA9FAE880FF502D336">
    <w:name w:val="0F108439D61242CA9FAE880FF502D336"/>
    <w:rsid w:val="00EE1E0B"/>
  </w:style>
  <w:style w:type="paragraph" w:customStyle="1" w:styleId="94EB234190264F50B78370C808416436">
    <w:name w:val="94EB234190264F50B78370C808416436"/>
    <w:rsid w:val="00EE1E0B"/>
  </w:style>
  <w:style w:type="paragraph" w:customStyle="1" w:styleId="65675F5F71EF46D19EF513D7370C3DA1">
    <w:name w:val="65675F5F71EF46D19EF513D7370C3DA1"/>
    <w:rsid w:val="00EE1E0B"/>
  </w:style>
  <w:style w:type="paragraph" w:customStyle="1" w:styleId="36B4E72BB5BC4D4CBB63D025B3F50DF7">
    <w:name w:val="36B4E72BB5BC4D4CBB63D025B3F50DF7"/>
    <w:rsid w:val="00EE1E0B"/>
  </w:style>
  <w:style w:type="paragraph" w:customStyle="1" w:styleId="EC8EFF9F4C5A47289A3547545C6BF01E">
    <w:name w:val="EC8EFF9F4C5A47289A3547545C6BF01E"/>
    <w:rsid w:val="00EE1E0B"/>
  </w:style>
  <w:style w:type="paragraph" w:customStyle="1" w:styleId="ACB910FC47584EDEB20DFBBE069AC1D1">
    <w:name w:val="ACB910FC47584EDEB20DFBBE069AC1D1"/>
    <w:rsid w:val="00EE1E0B"/>
  </w:style>
  <w:style w:type="paragraph" w:customStyle="1" w:styleId="EE6B927E1CE0499CBAF46C513A9ED62B">
    <w:name w:val="EE6B927E1CE0499CBAF46C513A9ED62B"/>
    <w:rsid w:val="00EE1E0B"/>
  </w:style>
  <w:style w:type="paragraph" w:customStyle="1" w:styleId="5D7DA390FAA74BF5BE70375F4F2EC1AB">
    <w:name w:val="5D7DA390FAA74BF5BE70375F4F2EC1AB"/>
    <w:rsid w:val="00EE1E0B"/>
  </w:style>
  <w:style w:type="paragraph" w:customStyle="1" w:styleId="9A998A10EE2E42DEB6A08CEBFCB578F9">
    <w:name w:val="9A998A10EE2E42DEB6A08CEBFCB578F9"/>
    <w:rsid w:val="00EE1E0B"/>
  </w:style>
  <w:style w:type="paragraph" w:customStyle="1" w:styleId="483865D68CA64DC1B7B920F901905EA4">
    <w:name w:val="483865D68CA64DC1B7B920F901905EA4"/>
    <w:rsid w:val="00EE1E0B"/>
  </w:style>
  <w:style w:type="paragraph" w:customStyle="1" w:styleId="2F5141DEC5C142DBB22D21B22307C341">
    <w:name w:val="2F5141DEC5C142DBB22D21B22307C341"/>
    <w:rsid w:val="00EE1E0B"/>
  </w:style>
  <w:style w:type="paragraph" w:customStyle="1" w:styleId="783BAB3A05CB4765876288F200FEC2C8">
    <w:name w:val="783BAB3A05CB4765876288F200FEC2C8"/>
    <w:rsid w:val="00EE1E0B"/>
  </w:style>
  <w:style w:type="paragraph" w:customStyle="1" w:styleId="77D58A8418D54ABAB82A644F6C07E7A3">
    <w:name w:val="77D58A8418D54ABAB82A644F6C07E7A3"/>
    <w:rsid w:val="00EE1E0B"/>
  </w:style>
  <w:style w:type="paragraph" w:customStyle="1" w:styleId="83CE7FED485941DCA79C490B1EF5025C">
    <w:name w:val="83CE7FED485941DCA79C490B1EF5025C"/>
    <w:rsid w:val="00EE1E0B"/>
  </w:style>
  <w:style w:type="paragraph" w:customStyle="1" w:styleId="EBD678384DA04835AD4F95B2A9B131A6">
    <w:name w:val="EBD678384DA04835AD4F95B2A9B131A6"/>
    <w:rsid w:val="00EE1E0B"/>
  </w:style>
  <w:style w:type="paragraph" w:customStyle="1" w:styleId="EE427B98D1D945FEBF9FC7D45FB82623">
    <w:name w:val="EE427B98D1D945FEBF9FC7D45FB82623"/>
    <w:rsid w:val="00EE1E0B"/>
  </w:style>
  <w:style w:type="paragraph" w:customStyle="1" w:styleId="8F24C372D7394AB5B6E1B62B35B92739">
    <w:name w:val="8F24C372D7394AB5B6E1B62B35B92739"/>
    <w:rsid w:val="00EE1E0B"/>
  </w:style>
  <w:style w:type="paragraph" w:customStyle="1" w:styleId="74B3A67962464BEDA22BEA41956C1B7B">
    <w:name w:val="74B3A67962464BEDA22BEA41956C1B7B"/>
    <w:rsid w:val="00EE1E0B"/>
  </w:style>
  <w:style w:type="paragraph" w:customStyle="1" w:styleId="995940E04AE94A0DB9675DD03526682D">
    <w:name w:val="995940E04AE94A0DB9675DD03526682D"/>
    <w:rsid w:val="00EE1E0B"/>
  </w:style>
  <w:style w:type="paragraph" w:customStyle="1" w:styleId="E64B5FB5FC9E48B1A224F6C65E0F4A1F">
    <w:name w:val="E64B5FB5FC9E48B1A224F6C65E0F4A1F"/>
    <w:rsid w:val="00EE1E0B"/>
  </w:style>
  <w:style w:type="paragraph" w:customStyle="1" w:styleId="2A73B35F1BF743059CC60814D4036A29">
    <w:name w:val="2A73B35F1BF743059CC60814D4036A29"/>
    <w:rsid w:val="00EE1E0B"/>
  </w:style>
  <w:style w:type="paragraph" w:customStyle="1" w:styleId="8505A4314E5F44E3953EA651A896C9A4">
    <w:name w:val="8505A4314E5F44E3953EA651A896C9A4"/>
    <w:rsid w:val="00EE1E0B"/>
  </w:style>
  <w:style w:type="paragraph" w:customStyle="1" w:styleId="79DD0B9539D94396A22E82D8F4F691BE">
    <w:name w:val="79DD0B9539D94396A22E82D8F4F691BE"/>
    <w:rsid w:val="00EE1E0B"/>
  </w:style>
  <w:style w:type="paragraph" w:customStyle="1" w:styleId="351429FAA36B43E9943C36AFE825F43A">
    <w:name w:val="351429FAA36B43E9943C36AFE825F43A"/>
    <w:rsid w:val="00EE1E0B"/>
  </w:style>
  <w:style w:type="paragraph" w:customStyle="1" w:styleId="1791B832683A48F49355DD4779ADED2E">
    <w:name w:val="1791B832683A48F49355DD4779ADED2E"/>
    <w:rsid w:val="00EE1E0B"/>
  </w:style>
  <w:style w:type="paragraph" w:customStyle="1" w:styleId="ABFC45078DBC4270B4A7009DC26FC072">
    <w:name w:val="ABFC45078DBC4270B4A7009DC26FC072"/>
    <w:rsid w:val="00EE1E0B"/>
  </w:style>
  <w:style w:type="paragraph" w:customStyle="1" w:styleId="04CAEA072A694605880D280C90479F1D">
    <w:name w:val="04CAEA072A694605880D280C90479F1D"/>
    <w:rsid w:val="00C72C24"/>
  </w:style>
  <w:style w:type="paragraph" w:customStyle="1" w:styleId="A32AAB40912A434998456A73CEED3004">
    <w:name w:val="A32AAB40912A434998456A73CEED3004"/>
    <w:rsid w:val="00C72C24"/>
  </w:style>
  <w:style w:type="paragraph" w:customStyle="1" w:styleId="91CC8676CA7C4F0D8C369575A8B656FA">
    <w:name w:val="91CC8676CA7C4F0D8C369575A8B656FA"/>
    <w:rsid w:val="00C72C24"/>
  </w:style>
  <w:style w:type="paragraph" w:customStyle="1" w:styleId="A93EB60DF0D14A719A11EF5615B9AC94">
    <w:name w:val="A93EB60DF0D14A719A11EF5615B9AC94"/>
    <w:rsid w:val="00C72C24"/>
  </w:style>
  <w:style w:type="paragraph" w:customStyle="1" w:styleId="8E868DDE90DC43C2965291764DC2BD33">
    <w:name w:val="8E868DDE90DC43C2965291764DC2BD33"/>
    <w:rsid w:val="00C72C24"/>
  </w:style>
  <w:style w:type="paragraph" w:customStyle="1" w:styleId="766013134F5A46B08B146C250D661CF9">
    <w:name w:val="766013134F5A46B08B146C250D661CF9"/>
    <w:rsid w:val="00C72C24"/>
  </w:style>
  <w:style w:type="paragraph" w:customStyle="1" w:styleId="5DEFF21D8D14466E8BDB50967EEAF52B">
    <w:name w:val="5DEFF21D8D14466E8BDB50967EEAF52B"/>
    <w:rsid w:val="00C72C24"/>
  </w:style>
  <w:style w:type="paragraph" w:customStyle="1" w:styleId="D578942F1EED4048BCB24E5413BD5097">
    <w:name w:val="D578942F1EED4048BCB24E5413BD5097"/>
    <w:rsid w:val="00C72C24"/>
  </w:style>
  <w:style w:type="paragraph" w:customStyle="1" w:styleId="C75F0D6F5B7F4DC7BB5ABD2CBB82D552">
    <w:name w:val="C75F0D6F5B7F4DC7BB5ABD2CBB82D552"/>
    <w:rsid w:val="00C72C24"/>
  </w:style>
  <w:style w:type="paragraph" w:customStyle="1" w:styleId="394BCF98E02E455FBF60D41613F53E5E">
    <w:name w:val="394BCF98E02E455FBF60D41613F53E5E"/>
    <w:rsid w:val="00C72C24"/>
  </w:style>
  <w:style w:type="paragraph" w:customStyle="1" w:styleId="8AB8D5D8145A4F70A0721DE249E996F8">
    <w:name w:val="8AB8D5D8145A4F70A0721DE249E996F8"/>
    <w:rsid w:val="00C72C24"/>
  </w:style>
  <w:style w:type="paragraph" w:customStyle="1" w:styleId="7B11AF23B78044D29D0579F943C2D2ED">
    <w:name w:val="7B11AF23B78044D29D0579F943C2D2ED"/>
    <w:rsid w:val="00C72C24"/>
  </w:style>
  <w:style w:type="paragraph" w:customStyle="1" w:styleId="9BB8325141AB40F4B0006C4E21B56325">
    <w:name w:val="9BB8325141AB40F4B0006C4E21B56325"/>
    <w:rsid w:val="00C72C24"/>
  </w:style>
  <w:style w:type="paragraph" w:customStyle="1" w:styleId="A88F69D3764946E2AFE4783B8900A79B">
    <w:name w:val="A88F69D3764946E2AFE4783B8900A79B"/>
    <w:rsid w:val="00C72C24"/>
  </w:style>
  <w:style w:type="paragraph" w:customStyle="1" w:styleId="BF10636D706F48ABB927203107377DFD">
    <w:name w:val="BF10636D706F48ABB927203107377DFD"/>
    <w:rsid w:val="00C72C24"/>
  </w:style>
  <w:style w:type="paragraph" w:customStyle="1" w:styleId="B8328121B8D047D689176E331A3FCB80">
    <w:name w:val="B8328121B8D047D689176E331A3FCB80"/>
    <w:rsid w:val="00C72C24"/>
  </w:style>
  <w:style w:type="paragraph" w:customStyle="1" w:styleId="CB21EB97F0E145BE96F23D9A1AF1A5E8">
    <w:name w:val="CB21EB97F0E145BE96F23D9A1AF1A5E8"/>
    <w:rsid w:val="00C72C24"/>
  </w:style>
  <w:style w:type="paragraph" w:customStyle="1" w:styleId="43D8A802CFE14BCCA03446B8B3E16E43">
    <w:name w:val="43D8A802CFE14BCCA03446B8B3E16E43"/>
    <w:rsid w:val="00C72C24"/>
  </w:style>
  <w:style w:type="paragraph" w:customStyle="1" w:styleId="99C234DCC345452EBF64988230D6694B">
    <w:name w:val="99C234DCC345452EBF64988230D6694B"/>
    <w:rsid w:val="00C72C24"/>
  </w:style>
  <w:style w:type="paragraph" w:customStyle="1" w:styleId="4BCF0B892FA14E6BA78B4B3558E31BBB">
    <w:name w:val="4BCF0B892FA14E6BA78B4B3558E31BBB"/>
    <w:rsid w:val="00C72C24"/>
  </w:style>
  <w:style w:type="paragraph" w:customStyle="1" w:styleId="C535771DC5BA4196BD1509B150ECDE54">
    <w:name w:val="C535771DC5BA4196BD1509B150ECDE54"/>
    <w:rsid w:val="00C72C24"/>
  </w:style>
  <w:style w:type="paragraph" w:customStyle="1" w:styleId="242A8F022F61429A9FCA62EFB019FC8F">
    <w:name w:val="242A8F022F61429A9FCA62EFB019FC8F"/>
    <w:rsid w:val="00C72C24"/>
  </w:style>
  <w:style w:type="paragraph" w:customStyle="1" w:styleId="945447DD089D4B02A01B984B92B0E612">
    <w:name w:val="945447DD089D4B02A01B984B92B0E612"/>
    <w:rsid w:val="00C72C24"/>
  </w:style>
  <w:style w:type="paragraph" w:customStyle="1" w:styleId="7F302F0E119B4D6F99D10AD825DABA71">
    <w:name w:val="7F302F0E119B4D6F99D10AD825DABA71"/>
    <w:rsid w:val="00C72C24"/>
  </w:style>
  <w:style w:type="paragraph" w:customStyle="1" w:styleId="8F2803F6652644279A0CC8625378A8DB">
    <w:name w:val="8F2803F6652644279A0CC8625378A8DB"/>
    <w:rsid w:val="00C72C24"/>
  </w:style>
  <w:style w:type="paragraph" w:customStyle="1" w:styleId="F574B6B990114CC2802218EB174CB7AF">
    <w:name w:val="F574B6B990114CC2802218EB174CB7AF"/>
    <w:rsid w:val="00C72C24"/>
  </w:style>
  <w:style w:type="paragraph" w:customStyle="1" w:styleId="44CC23072C6C4BBBB5E137CCE74F0895">
    <w:name w:val="44CC23072C6C4BBBB5E137CCE74F0895"/>
    <w:rsid w:val="00C72C24"/>
  </w:style>
  <w:style w:type="paragraph" w:customStyle="1" w:styleId="1AE7B86EB61F4FBB8569E5FEA042AC43">
    <w:name w:val="1AE7B86EB61F4FBB8569E5FEA042AC43"/>
    <w:rsid w:val="00C72C24"/>
  </w:style>
  <w:style w:type="paragraph" w:customStyle="1" w:styleId="7BC0A8D799D2442999DA8643F266309E">
    <w:name w:val="7BC0A8D799D2442999DA8643F266309E"/>
    <w:rsid w:val="00C72C24"/>
  </w:style>
  <w:style w:type="paragraph" w:customStyle="1" w:styleId="A261F0F264EB4227867C073119F74EC6">
    <w:name w:val="A261F0F264EB4227867C073119F74EC6"/>
    <w:rsid w:val="00C72C24"/>
  </w:style>
  <w:style w:type="paragraph" w:customStyle="1" w:styleId="4115AE22C21B425B8166E5E76BEE45A9">
    <w:name w:val="4115AE22C21B425B8166E5E76BEE45A9"/>
    <w:rsid w:val="00C72C24"/>
  </w:style>
  <w:style w:type="paragraph" w:customStyle="1" w:styleId="E19E6535406141898796DDFABB9686BE">
    <w:name w:val="E19E6535406141898796DDFABB9686BE"/>
    <w:rsid w:val="00C72C24"/>
  </w:style>
  <w:style w:type="paragraph" w:customStyle="1" w:styleId="75923AA532464EC8A2E8A56A7C92C8D8">
    <w:name w:val="75923AA532464EC8A2E8A56A7C92C8D8"/>
    <w:rsid w:val="00C72C24"/>
  </w:style>
  <w:style w:type="paragraph" w:customStyle="1" w:styleId="5CEC2CC3D2064AC3822CF91EA7AD6602">
    <w:name w:val="5CEC2CC3D2064AC3822CF91EA7AD6602"/>
    <w:rsid w:val="00C72C24"/>
  </w:style>
  <w:style w:type="paragraph" w:customStyle="1" w:styleId="A999AD1A3F3040BEA9B50AF5C1E7CF47">
    <w:name w:val="A999AD1A3F3040BEA9B50AF5C1E7CF47"/>
    <w:rsid w:val="00C72C24"/>
  </w:style>
  <w:style w:type="paragraph" w:customStyle="1" w:styleId="7F89E9E5B76543CFAC64E5D9AFC516A5">
    <w:name w:val="7F89E9E5B76543CFAC64E5D9AFC516A5"/>
    <w:rsid w:val="00C72C24"/>
  </w:style>
  <w:style w:type="paragraph" w:customStyle="1" w:styleId="AFB5839897A34874A33EFD9D78E80850">
    <w:name w:val="AFB5839897A34874A33EFD9D78E80850"/>
    <w:rsid w:val="00C72C24"/>
  </w:style>
  <w:style w:type="paragraph" w:customStyle="1" w:styleId="53A4CF182E4346CBB68F84A2038D542A">
    <w:name w:val="53A4CF182E4346CBB68F84A2038D542A"/>
    <w:rsid w:val="00C72C24"/>
  </w:style>
  <w:style w:type="paragraph" w:customStyle="1" w:styleId="14F371CE28BB4FB4B3B3E391C492C9E7">
    <w:name w:val="14F371CE28BB4FB4B3B3E391C492C9E7"/>
    <w:rsid w:val="00C72C24"/>
  </w:style>
  <w:style w:type="paragraph" w:customStyle="1" w:styleId="AA76FCB544E84F80B3A054E455A9D880">
    <w:name w:val="AA76FCB544E84F80B3A054E455A9D880"/>
    <w:rsid w:val="00C72C24"/>
  </w:style>
  <w:style w:type="paragraph" w:customStyle="1" w:styleId="80D6FEF7BDCD453393A5E4A7778C51CA">
    <w:name w:val="80D6FEF7BDCD453393A5E4A7778C51CA"/>
    <w:rsid w:val="00C72C24"/>
  </w:style>
  <w:style w:type="paragraph" w:customStyle="1" w:styleId="04868927799343179CC292692B641A6F">
    <w:name w:val="04868927799343179CC292692B641A6F"/>
    <w:rsid w:val="00C72C24"/>
  </w:style>
  <w:style w:type="paragraph" w:customStyle="1" w:styleId="80A71DCECC9A4C288A99A5AF57CF174F">
    <w:name w:val="80A71DCECC9A4C288A99A5AF57CF174F"/>
    <w:rsid w:val="00C72C24"/>
  </w:style>
  <w:style w:type="paragraph" w:customStyle="1" w:styleId="0EEE3299E734470990F2DBEF500F2193">
    <w:name w:val="0EEE3299E734470990F2DBEF500F2193"/>
    <w:rsid w:val="00C72C24"/>
  </w:style>
  <w:style w:type="paragraph" w:customStyle="1" w:styleId="BB8186A5A6AA47D1A9BFFCBE2AC686DD">
    <w:name w:val="BB8186A5A6AA47D1A9BFFCBE2AC686DD"/>
    <w:rsid w:val="00C72C24"/>
  </w:style>
  <w:style w:type="paragraph" w:customStyle="1" w:styleId="710B509CF3124D82935F0BC61F3A4958">
    <w:name w:val="710B509CF3124D82935F0BC61F3A4958"/>
    <w:rsid w:val="00C72C24"/>
  </w:style>
  <w:style w:type="paragraph" w:customStyle="1" w:styleId="E6E9EB9DD8FB49B890E4488B6959EF86">
    <w:name w:val="E6E9EB9DD8FB49B890E4488B6959EF86"/>
    <w:rsid w:val="00C72C24"/>
  </w:style>
  <w:style w:type="paragraph" w:customStyle="1" w:styleId="CFE6FAA124EC4C0F99CE00E8A6A0D576">
    <w:name w:val="CFE6FAA124EC4C0F99CE00E8A6A0D576"/>
    <w:rsid w:val="00C72C24"/>
  </w:style>
  <w:style w:type="paragraph" w:customStyle="1" w:styleId="4D9C2444A0AB4BAF9E036BEA5FDE2047">
    <w:name w:val="4D9C2444A0AB4BAF9E036BEA5FDE2047"/>
    <w:rsid w:val="00C72C24"/>
  </w:style>
  <w:style w:type="paragraph" w:customStyle="1" w:styleId="A42901DB066F40C88CD3275B60AC11B4">
    <w:name w:val="A42901DB066F40C88CD3275B60AC11B4"/>
    <w:rsid w:val="00C72C24"/>
  </w:style>
  <w:style w:type="paragraph" w:customStyle="1" w:styleId="A85E2C3D81B54E9FBA8DAF1E01DA6113">
    <w:name w:val="A85E2C3D81B54E9FBA8DAF1E01DA6113"/>
    <w:rsid w:val="00C72C24"/>
  </w:style>
  <w:style w:type="paragraph" w:customStyle="1" w:styleId="6021867129A145C0BCE3B023AACE2597">
    <w:name w:val="6021867129A145C0BCE3B023AACE2597"/>
    <w:rsid w:val="00C72C24"/>
  </w:style>
  <w:style w:type="paragraph" w:customStyle="1" w:styleId="0753288CB7C54FCB82782FB2E3DC8B31">
    <w:name w:val="0753288CB7C54FCB82782FB2E3DC8B31"/>
    <w:rsid w:val="00C72C24"/>
  </w:style>
  <w:style w:type="paragraph" w:customStyle="1" w:styleId="C835361D10C7411D97BD8C9995453190">
    <w:name w:val="C835361D10C7411D97BD8C9995453190"/>
    <w:rsid w:val="00C72C24"/>
  </w:style>
  <w:style w:type="paragraph" w:customStyle="1" w:styleId="047A4CE848A14B10968A241F39526B62">
    <w:name w:val="047A4CE848A14B10968A241F39526B62"/>
    <w:rsid w:val="00C72C24"/>
  </w:style>
  <w:style w:type="paragraph" w:customStyle="1" w:styleId="11FDA476498F45F4BA989A1FF78046E9">
    <w:name w:val="11FDA476498F45F4BA989A1FF78046E9"/>
    <w:rsid w:val="00C72C24"/>
  </w:style>
  <w:style w:type="paragraph" w:customStyle="1" w:styleId="0ED5253E7A4D4620A84085834769BE1D">
    <w:name w:val="0ED5253E7A4D4620A84085834769BE1D"/>
    <w:rsid w:val="00C72C24"/>
  </w:style>
  <w:style w:type="paragraph" w:customStyle="1" w:styleId="EB34136E39944DC5A40C7EB05812C6A7">
    <w:name w:val="EB34136E39944DC5A40C7EB05812C6A7"/>
    <w:rsid w:val="00C72C24"/>
  </w:style>
  <w:style w:type="paragraph" w:customStyle="1" w:styleId="FAFCD0E7B1ED4344B6877CFCA3CBF301">
    <w:name w:val="FAFCD0E7B1ED4344B6877CFCA3CBF301"/>
    <w:rsid w:val="00C72C24"/>
  </w:style>
  <w:style w:type="paragraph" w:customStyle="1" w:styleId="1500E14042C84E59942D097537089733">
    <w:name w:val="1500E14042C84E59942D097537089733"/>
    <w:rsid w:val="00C72C24"/>
  </w:style>
  <w:style w:type="paragraph" w:customStyle="1" w:styleId="F82682D27F77423BB30005D3C4640E85">
    <w:name w:val="F82682D27F77423BB30005D3C4640E85"/>
    <w:rsid w:val="00C72C24"/>
  </w:style>
  <w:style w:type="paragraph" w:customStyle="1" w:styleId="CF6F4CBCB3A64DC78A92319971D220CF">
    <w:name w:val="CF6F4CBCB3A64DC78A92319971D220CF"/>
    <w:rsid w:val="00C72C24"/>
  </w:style>
  <w:style w:type="paragraph" w:customStyle="1" w:styleId="A31F7BE8D5AA4E47AB310F33E560C571">
    <w:name w:val="A31F7BE8D5AA4E47AB310F33E560C571"/>
    <w:rsid w:val="00C72C24"/>
  </w:style>
  <w:style w:type="paragraph" w:customStyle="1" w:styleId="042D89812C4E442B9030329B89798837">
    <w:name w:val="042D89812C4E442B9030329B89798837"/>
    <w:rsid w:val="00C72C24"/>
  </w:style>
  <w:style w:type="paragraph" w:customStyle="1" w:styleId="DE3B5EC05EB7415B9C6B6747E5A4FEEC">
    <w:name w:val="DE3B5EC05EB7415B9C6B6747E5A4FEEC"/>
    <w:rsid w:val="00C72C24"/>
  </w:style>
  <w:style w:type="paragraph" w:customStyle="1" w:styleId="40D32E6B8AE94CC495413BD07347D22D">
    <w:name w:val="40D32E6B8AE94CC495413BD07347D22D"/>
    <w:rsid w:val="00C72C24"/>
  </w:style>
  <w:style w:type="paragraph" w:customStyle="1" w:styleId="1F10A27A338545F48413709984947A2D">
    <w:name w:val="1F10A27A338545F48413709984947A2D"/>
    <w:rsid w:val="00C72C24"/>
  </w:style>
  <w:style w:type="paragraph" w:customStyle="1" w:styleId="A7CF16ED38F34678A303451A07EC8376">
    <w:name w:val="A7CF16ED38F34678A303451A07EC8376"/>
    <w:rsid w:val="00C72C24"/>
  </w:style>
  <w:style w:type="paragraph" w:customStyle="1" w:styleId="EEBE2146DD8C426DADE6B2854BFD9CE8">
    <w:name w:val="EEBE2146DD8C426DADE6B2854BFD9CE8"/>
    <w:rsid w:val="00C72C24"/>
  </w:style>
  <w:style w:type="paragraph" w:customStyle="1" w:styleId="1E9C8E85CB9C4877A60EC8555266ABE1">
    <w:name w:val="1E9C8E85CB9C4877A60EC8555266ABE1"/>
    <w:rsid w:val="00C72C24"/>
  </w:style>
  <w:style w:type="paragraph" w:customStyle="1" w:styleId="44489965DD8A45F6AA707BD72732EEB6">
    <w:name w:val="44489965DD8A45F6AA707BD72732EEB6"/>
    <w:rsid w:val="00C72C24"/>
  </w:style>
  <w:style w:type="paragraph" w:customStyle="1" w:styleId="47DF4A50C51943F682CCE0813721A72D">
    <w:name w:val="47DF4A50C51943F682CCE0813721A72D"/>
    <w:rsid w:val="00C72C24"/>
  </w:style>
  <w:style w:type="paragraph" w:customStyle="1" w:styleId="933A8889469B42C2B1B6CA6010BCEE29">
    <w:name w:val="933A8889469B42C2B1B6CA6010BCEE29"/>
    <w:rsid w:val="00C72C24"/>
  </w:style>
  <w:style w:type="paragraph" w:customStyle="1" w:styleId="378D70EB2CD34A81A9F9BE0452B96250">
    <w:name w:val="378D70EB2CD34A81A9F9BE0452B96250"/>
    <w:rsid w:val="00C72C24"/>
  </w:style>
  <w:style w:type="paragraph" w:customStyle="1" w:styleId="3674F22211B346D08D5D4894C1F8034D">
    <w:name w:val="3674F22211B346D08D5D4894C1F8034D"/>
    <w:rsid w:val="00C72C24"/>
  </w:style>
  <w:style w:type="paragraph" w:customStyle="1" w:styleId="923A633B12A448148510F34F1D4C5C42">
    <w:name w:val="923A633B12A448148510F34F1D4C5C42"/>
    <w:rsid w:val="00C72C24"/>
  </w:style>
  <w:style w:type="paragraph" w:customStyle="1" w:styleId="1601BD6C82564B5483592BF5905717DF">
    <w:name w:val="1601BD6C82564B5483592BF5905717DF"/>
    <w:rsid w:val="00C72C24"/>
  </w:style>
  <w:style w:type="paragraph" w:customStyle="1" w:styleId="8D9043B617A04F6D9A27A322DDD26507">
    <w:name w:val="8D9043B617A04F6D9A27A322DDD26507"/>
    <w:rsid w:val="00C72C24"/>
  </w:style>
  <w:style w:type="paragraph" w:customStyle="1" w:styleId="DB62F3F66681418E96D525A8C663D9E3">
    <w:name w:val="DB62F3F66681418E96D525A8C663D9E3"/>
    <w:rsid w:val="00C72C24"/>
  </w:style>
  <w:style w:type="paragraph" w:customStyle="1" w:styleId="2C11AF41CBC74AA7BC6B4147839AE10C">
    <w:name w:val="2C11AF41CBC74AA7BC6B4147839AE10C"/>
    <w:rsid w:val="00C72C24"/>
  </w:style>
  <w:style w:type="paragraph" w:customStyle="1" w:styleId="3D61BE003EBF41109D0719D34AC2139A">
    <w:name w:val="3D61BE003EBF41109D0719D34AC2139A"/>
    <w:rsid w:val="00C72C24"/>
  </w:style>
  <w:style w:type="paragraph" w:customStyle="1" w:styleId="5D809A41BC064A0785C725BF42FEDB96">
    <w:name w:val="5D809A41BC064A0785C725BF42FEDB96"/>
    <w:rsid w:val="00C72C24"/>
  </w:style>
  <w:style w:type="paragraph" w:customStyle="1" w:styleId="5A9BA16EF6514CF098ADEE52728C969C">
    <w:name w:val="5A9BA16EF6514CF098ADEE52728C969C"/>
    <w:rsid w:val="00C72C24"/>
  </w:style>
  <w:style w:type="paragraph" w:customStyle="1" w:styleId="90CD6696FCF549779E8AEACD338B404B">
    <w:name w:val="90CD6696FCF549779E8AEACD338B404B"/>
    <w:rsid w:val="00C72C24"/>
  </w:style>
  <w:style w:type="paragraph" w:customStyle="1" w:styleId="EE9A216B1F9641099B53D92B51D9F8C2">
    <w:name w:val="EE9A216B1F9641099B53D92B51D9F8C2"/>
    <w:rsid w:val="00C72C24"/>
  </w:style>
  <w:style w:type="paragraph" w:customStyle="1" w:styleId="85BA7B5C076845E39A61E64C153E61F8">
    <w:name w:val="85BA7B5C076845E39A61E64C153E61F8"/>
    <w:rsid w:val="00C72C24"/>
  </w:style>
  <w:style w:type="paragraph" w:customStyle="1" w:styleId="7FEFDB10F2B94218BF4BCCE0B37B07D4">
    <w:name w:val="7FEFDB10F2B94218BF4BCCE0B37B07D4"/>
    <w:rsid w:val="00C72C24"/>
  </w:style>
  <w:style w:type="paragraph" w:customStyle="1" w:styleId="E79FDE96276B45A2A96EE60C60E5D9CD">
    <w:name w:val="E79FDE96276B45A2A96EE60C60E5D9CD"/>
    <w:rsid w:val="00C72C24"/>
  </w:style>
  <w:style w:type="paragraph" w:customStyle="1" w:styleId="01F272BE6028452B9C091355478651B1">
    <w:name w:val="01F272BE6028452B9C091355478651B1"/>
    <w:rsid w:val="00C72C24"/>
  </w:style>
  <w:style w:type="paragraph" w:customStyle="1" w:styleId="0D08EAC44E084796951526E6C3A67A63">
    <w:name w:val="0D08EAC44E084796951526E6C3A67A63"/>
    <w:rsid w:val="00C72C24"/>
  </w:style>
  <w:style w:type="paragraph" w:customStyle="1" w:styleId="1E17C8C24B764D79A1B20A56B85DE124">
    <w:name w:val="1E17C8C24B764D79A1B20A56B85DE124"/>
    <w:rsid w:val="00C72C24"/>
  </w:style>
  <w:style w:type="paragraph" w:customStyle="1" w:styleId="842EF12C226C478485E7B1286098F339">
    <w:name w:val="842EF12C226C478485E7B1286098F339"/>
    <w:rsid w:val="00C72C24"/>
  </w:style>
  <w:style w:type="paragraph" w:customStyle="1" w:styleId="B01F90DD1B7D4158AC84822C80A62D62">
    <w:name w:val="B01F90DD1B7D4158AC84822C80A62D62"/>
    <w:rsid w:val="00C72C24"/>
  </w:style>
  <w:style w:type="paragraph" w:customStyle="1" w:styleId="B095E84E4904462382478C2327C8BDC1">
    <w:name w:val="B095E84E4904462382478C2327C8BDC1"/>
    <w:rsid w:val="00C72C24"/>
  </w:style>
  <w:style w:type="paragraph" w:customStyle="1" w:styleId="0EB2D8AEDC2A49299123BF6A8E1308A1">
    <w:name w:val="0EB2D8AEDC2A49299123BF6A8E1308A1"/>
    <w:rsid w:val="00C72C24"/>
  </w:style>
  <w:style w:type="paragraph" w:customStyle="1" w:styleId="BC9C8E330B9643D698E6530DB3071AFA">
    <w:name w:val="BC9C8E330B9643D698E6530DB3071AFA"/>
    <w:rsid w:val="00C72C24"/>
  </w:style>
  <w:style w:type="paragraph" w:customStyle="1" w:styleId="88D913CDF37F4E49A0A935758E623BA5">
    <w:name w:val="88D913CDF37F4E49A0A935758E623BA5"/>
    <w:rsid w:val="00C72C24"/>
  </w:style>
  <w:style w:type="paragraph" w:customStyle="1" w:styleId="659DC854F91D48208C69797D571F6AD4">
    <w:name w:val="659DC854F91D48208C69797D571F6AD4"/>
    <w:rsid w:val="00C72C24"/>
  </w:style>
  <w:style w:type="paragraph" w:customStyle="1" w:styleId="15D818E2D3674A528F532018FBBE1DCE">
    <w:name w:val="15D818E2D3674A528F532018FBBE1DCE"/>
    <w:rsid w:val="00C72C24"/>
  </w:style>
  <w:style w:type="paragraph" w:customStyle="1" w:styleId="0477D5D26D2C4C1682DC9F15F999C67C">
    <w:name w:val="0477D5D26D2C4C1682DC9F15F999C67C"/>
    <w:rsid w:val="00C72C24"/>
  </w:style>
  <w:style w:type="paragraph" w:customStyle="1" w:styleId="4D224E446A6348F2BE18356013A3986A">
    <w:name w:val="4D224E446A6348F2BE18356013A3986A"/>
    <w:rsid w:val="00C72C24"/>
  </w:style>
  <w:style w:type="paragraph" w:customStyle="1" w:styleId="43482A21035C4BDAA0643C384EA9025D">
    <w:name w:val="43482A21035C4BDAA0643C384EA9025D"/>
    <w:rsid w:val="00C72C24"/>
  </w:style>
  <w:style w:type="paragraph" w:customStyle="1" w:styleId="9EF850EA8DF844D28C1B2C7C573C327B">
    <w:name w:val="9EF850EA8DF844D28C1B2C7C573C327B"/>
    <w:rsid w:val="00C72C24"/>
  </w:style>
  <w:style w:type="paragraph" w:customStyle="1" w:styleId="B42AFBF24A0840D1BBF8207A71EAEF84">
    <w:name w:val="B42AFBF24A0840D1BBF8207A71EAEF84"/>
    <w:rsid w:val="00C72C24"/>
  </w:style>
  <w:style w:type="paragraph" w:customStyle="1" w:styleId="4CD8C1759BEF460AA725944966626632">
    <w:name w:val="4CD8C1759BEF460AA725944966626632"/>
    <w:rsid w:val="00C72C24"/>
  </w:style>
  <w:style w:type="paragraph" w:customStyle="1" w:styleId="B0A4A244477D452DABD732B428046E32">
    <w:name w:val="B0A4A244477D452DABD732B428046E32"/>
    <w:rsid w:val="00C72C24"/>
  </w:style>
  <w:style w:type="paragraph" w:customStyle="1" w:styleId="DBAF25A36D964E5E9C4722A9685A513C">
    <w:name w:val="DBAF25A36D964E5E9C4722A9685A513C"/>
    <w:rsid w:val="00C72C24"/>
  </w:style>
  <w:style w:type="paragraph" w:customStyle="1" w:styleId="855609A3DF4749C2BF2D3E0DED5C14E4">
    <w:name w:val="855609A3DF4749C2BF2D3E0DED5C14E4"/>
    <w:rsid w:val="00C72C24"/>
  </w:style>
  <w:style w:type="paragraph" w:customStyle="1" w:styleId="0281A8B856B54B4B8F7B675A335E84EE">
    <w:name w:val="0281A8B856B54B4B8F7B675A335E84EE"/>
    <w:rsid w:val="00C72C24"/>
  </w:style>
  <w:style w:type="paragraph" w:customStyle="1" w:styleId="34D5481EAA544126B74FC4DCD342A8AA">
    <w:name w:val="34D5481EAA544126B74FC4DCD342A8AA"/>
    <w:rsid w:val="00C72C24"/>
  </w:style>
  <w:style w:type="paragraph" w:customStyle="1" w:styleId="93FC234EA1B947958E0F8CFF5897D124">
    <w:name w:val="93FC234EA1B947958E0F8CFF5897D124"/>
    <w:rsid w:val="00C72C24"/>
  </w:style>
  <w:style w:type="paragraph" w:customStyle="1" w:styleId="061C4F7FC5D64D708C0F2A60F86EFECF">
    <w:name w:val="061C4F7FC5D64D708C0F2A60F86EFECF"/>
    <w:rsid w:val="00C72C24"/>
  </w:style>
  <w:style w:type="paragraph" w:customStyle="1" w:styleId="11C243959C1C4E3781D1B0118134BDEB">
    <w:name w:val="11C243959C1C4E3781D1B0118134BDEB"/>
    <w:rsid w:val="00C72C24"/>
  </w:style>
  <w:style w:type="paragraph" w:customStyle="1" w:styleId="C3DEFD7BD1EF49629D941A9E75A52460">
    <w:name w:val="C3DEFD7BD1EF49629D941A9E75A52460"/>
    <w:rsid w:val="00C72C24"/>
  </w:style>
  <w:style w:type="paragraph" w:customStyle="1" w:styleId="82CA812647F14BDF8FB0404DD0823C84">
    <w:name w:val="82CA812647F14BDF8FB0404DD0823C84"/>
    <w:rsid w:val="00C72C24"/>
  </w:style>
  <w:style w:type="paragraph" w:customStyle="1" w:styleId="85229F84D7974FEEA65EEC1CBAE32DC1">
    <w:name w:val="85229F84D7974FEEA65EEC1CBAE32DC1"/>
    <w:rsid w:val="00C72C24"/>
  </w:style>
  <w:style w:type="paragraph" w:customStyle="1" w:styleId="AE0F0F0BA46A4526AC6E25CE3EB0F08E">
    <w:name w:val="AE0F0F0BA46A4526AC6E25CE3EB0F08E"/>
    <w:rsid w:val="00C72C24"/>
  </w:style>
  <w:style w:type="paragraph" w:customStyle="1" w:styleId="D2211AC232AF4E4285C9A598B29E210B">
    <w:name w:val="D2211AC232AF4E4285C9A598B29E210B"/>
    <w:rsid w:val="00C72C24"/>
  </w:style>
  <w:style w:type="paragraph" w:customStyle="1" w:styleId="FB3C31402A5F4745817E0738D21AE4A3">
    <w:name w:val="FB3C31402A5F4745817E0738D21AE4A3"/>
    <w:rsid w:val="00C72C24"/>
  </w:style>
  <w:style w:type="paragraph" w:customStyle="1" w:styleId="D71C75602A944163B8CE84466564DF19">
    <w:name w:val="D71C75602A944163B8CE84466564DF19"/>
    <w:rsid w:val="00C72C24"/>
  </w:style>
  <w:style w:type="paragraph" w:customStyle="1" w:styleId="8700AF685B50439E8DDF24C647BAB713">
    <w:name w:val="8700AF685B50439E8DDF24C647BAB713"/>
    <w:rsid w:val="00C72C24"/>
  </w:style>
  <w:style w:type="paragraph" w:customStyle="1" w:styleId="2EAC05E0D19047FF9F4FFD9EA417073A">
    <w:name w:val="2EAC05E0D19047FF9F4FFD9EA417073A"/>
    <w:rsid w:val="00C72C24"/>
  </w:style>
  <w:style w:type="paragraph" w:customStyle="1" w:styleId="788B2A0F1FA440118BB3370E7EAE8812">
    <w:name w:val="788B2A0F1FA440118BB3370E7EAE8812"/>
    <w:rsid w:val="00C72C24"/>
  </w:style>
  <w:style w:type="paragraph" w:customStyle="1" w:styleId="4197D15186D54BCEA6A3AA79F250EEB0">
    <w:name w:val="4197D15186D54BCEA6A3AA79F250EEB0"/>
    <w:rsid w:val="00C72C24"/>
  </w:style>
  <w:style w:type="paragraph" w:customStyle="1" w:styleId="9AAE79033C934E07B69A7076AE3576C0">
    <w:name w:val="9AAE79033C934E07B69A7076AE3576C0"/>
    <w:rsid w:val="00C72C24"/>
  </w:style>
  <w:style w:type="paragraph" w:customStyle="1" w:styleId="425C5D37C2304E02B17CD6FE2E71C0E3">
    <w:name w:val="425C5D37C2304E02B17CD6FE2E71C0E3"/>
    <w:rsid w:val="00C72C24"/>
  </w:style>
  <w:style w:type="paragraph" w:customStyle="1" w:styleId="BC9367E913ED4EC8B5B8D428822C9604">
    <w:name w:val="BC9367E913ED4EC8B5B8D428822C9604"/>
    <w:rsid w:val="00C72C24"/>
  </w:style>
  <w:style w:type="paragraph" w:customStyle="1" w:styleId="812D77AAE6A24C91B27014DFACEE2496">
    <w:name w:val="812D77AAE6A24C91B27014DFACEE2496"/>
    <w:rsid w:val="00C72C24"/>
  </w:style>
  <w:style w:type="paragraph" w:customStyle="1" w:styleId="A3F686B385124F1AB8771F4024DB3836">
    <w:name w:val="A3F686B385124F1AB8771F4024DB3836"/>
    <w:rsid w:val="00C72C24"/>
  </w:style>
  <w:style w:type="paragraph" w:customStyle="1" w:styleId="CEB23D1E76EE49BFAB89870B62FEB581">
    <w:name w:val="CEB23D1E76EE49BFAB89870B62FEB581"/>
    <w:rsid w:val="00C72C24"/>
  </w:style>
  <w:style w:type="paragraph" w:customStyle="1" w:styleId="5AC1183920E441CB91C25BBC9AF5505A">
    <w:name w:val="5AC1183920E441CB91C25BBC9AF5505A"/>
    <w:rsid w:val="00C72C24"/>
  </w:style>
  <w:style w:type="paragraph" w:customStyle="1" w:styleId="C67403CDEAE84D8C9312656987F050C4">
    <w:name w:val="C67403CDEAE84D8C9312656987F050C4"/>
    <w:rsid w:val="00C72C24"/>
  </w:style>
  <w:style w:type="paragraph" w:customStyle="1" w:styleId="37A3243D2F01407B8D6F1E6230616A34">
    <w:name w:val="37A3243D2F01407B8D6F1E6230616A34"/>
    <w:rsid w:val="00C72C24"/>
  </w:style>
  <w:style w:type="paragraph" w:customStyle="1" w:styleId="B6F30FC2B60946479F76E18036F4C4A8">
    <w:name w:val="B6F30FC2B60946479F76E18036F4C4A8"/>
    <w:rsid w:val="00C72C24"/>
  </w:style>
  <w:style w:type="paragraph" w:customStyle="1" w:styleId="D4079E811B4A47EF9003529E1BD0DC79">
    <w:name w:val="D4079E811B4A47EF9003529E1BD0DC79"/>
    <w:rsid w:val="00C72C24"/>
  </w:style>
  <w:style w:type="paragraph" w:customStyle="1" w:styleId="55D1CCC1559D452F8492287646FD45F7">
    <w:name w:val="55D1CCC1559D452F8492287646FD45F7"/>
    <w:rsid w:val="00C72C24"/>
  </w:style>
  <w:style w:type="paragraph" w:customStyle="1" w:styleId="A1120152B90B43108ABFD8518DFF3D29">
    <w:name w:val="A1120152B90B43108ABFD8518DFF3D29"/>
    <w:rsid w:val="00C72C24"/>
  </w:style>
  <w:style w:type="paragraph" w:customStyle="1" w:styleId="E40330A861C2428CAFBE72C16F6EBDC3">
    <w:name w:val="E40330A861C2428CAFBE72C16F6EBDC3"/>
    <w:rsid w:val="00C72C24"/>
  </w:style>
  <w:style w:type="paragraph" w:customStyle="1" w:styleId="BC4801BF2FF94B0F9D515C386DCA72F1">
    <w:name w:val="BC4801BF2FF94B0F9D515C386DCA72F1"/>
    <w:rsid w:val="00C72C24"/>
  </w:style>
  <w:style w:type="paragraph" w:customStyle="1" w:styleId="D5FCBDE0A74B45A0A01DA2871EA18CF0">
    <w:name w:val="D5FCBDE0A74B45A0A01DA2871EA18CF0"/>
    <w:rsid w:val="00C72C24"/>
  </w:style>
  <w:style w:type="paragraph" w:customStyle="1" w:styleId="249AE8C50767411BAB07ADB90749868C">
    <w:name w:val="249AE8C50767411BAB07ADB90749868C"/>
    <w:rsid w:val="00C72C24"/>
  </w:style>
  <w:style w:type="paragraph" w:customStyle="1" w:styleId="FBCD484654D14E31B3E80E82217705A4">
    <w:name w:val="FBCD484654D14E31B3E80E82217705A4"/>
    <w:rsid w:val="00C72C24"/>
  </w:style>
  <w:style w:type="paragraph" w:customStyle="1" w:styleId="3D250C47DCA74225A374DAEF7A9C7D6A">
    <w:name w:val="3D250C47DCA74225A374DAEF7A9C7D6A"/>
    <w:rsid w:val="00C72C24"/>
  </w:style>
  <w:style w:type="paragraph" w:customStyle="1" w:styleId="351984D69788488A92311BF16271BA40">
    <w:name w:val="351984D69788488A92311BF16271BA40"/>
    <w:rsid w:val="00C72C24"/>
  </w:style>
  <w:style w:type="paragraph" w:customStyle="1" w:styleId="CD9238C3E72A41A2BD57B337859CAC57">
    <w:name w:val="CD9238C3E72A41A2BD57B337859CAC57"/>
    <w:rsid w:val="00C72C24"/>
  </w:style>
  <w:style w:type="paragraph" w:customStyle="1" w:styleId="AB823622073443C1A0F34B7624B602C6">
    <w:name w:val="AB823622073443C1A0F34B7624B602C6"/>
    <w:rsid w:val="00C72C24"/>
  </w:style>
  <w:style w:type="paragraph" w:customStyle="1" w:styleId="7F85E3EC88EA44F29CF4034E8760755F">
    <w:name w:val="7F85E3EC88EA44F29CF4034E8760755F"/>
    <w:rsid w:val="00C72C24"/>
  </w:style>
  <w:style w:type="paragraph" w:customStyle="1" w:styleId="862E93B03986465BA0C9A5B2DC836314">
    <w:name w:val="862E93B03986465BA0C9A5B2DC836314"/>
    <w:rsid w:val="00C72C24"/>
  </w:style>
  <w:style w:type="paragraph" w:customStyle="1" w:styleId="AD118E79E8DE4CDE9C10D9AF1DCA26AE">
    <w:name w:val="AD118E79E8DE4CDE9C10D9AF1DCA26AE"/>
    <w:rsid w:val="00C72C24"/>
  </w:style>
  <w:style w:type="paragraph" w:customStyle="1" w:styleId="FA97DF667B054D9C8B1CA9CC97B3AACD">
    <w:name w:val="FA97DF667B054D9C8B1CA9CC97B3AACD"/>
    <w:rsid w:val="00C72C24"/>
  </w:style>
  <w:style w:type="paragraph" w:customStyle="1" w:styleId="795C6B80B00F487EB7B5843E6BC28CA8">
    <w:name w:val="795C6B80B00F487EB7B5843E6BC28CA8"/>
    <w:rsid w:val="00C72C24"/>
  </w:style>
  <w:style w:type="paragraph" w:customStyle="1" w:styleId="31350C77630944DB9B24D6FE2C00606C">
    <w:name w:val="31350C77630944DB9B24D6FE2C00606C"/>
    <w:rsid w:val="00C72C24"/>
  </w:style>
  <w:style w:type="paragraph" w:customStyle="1" w:styleId="0253E47E003A42CA9A370B00BC46E9A2">
    <w:name w:val="0253E47E003A42CA9A370B00BC46E9A2"/>
    <w:rsid w:val="00C72C24"/>
  </w:style>
  <w:style w:type="paragraph" w:customStyle="1" w:styleId="10B0CCC22E244D39B3229C57DA2C4165">
    <w:name w:val="10B0CCC22E244D39B3229C57DA2C4165"/>
    <w:rsid w:val="00C72C24"/>
  </w:style>
  <w:style w:type="paragraph" w:customStyle="1" w:styleId="AE2E5CBFAFFD45D189D54129231F3532">
    <w:name w:val="AE2E5CBFAFFD45D189D54129231F3532"/>
    <w:rsid w:val="00C72C24"/>
  </w:style>
  <w:style w:type="paragraph" w:customStyle="1" w:styleId="C3A6312DD4A446979E03AD9BF7D3F1D9">
    <w:name w:val="C3A6312DD4A446979E03AD9BF7D3F1D9"/>
    <w:rsid w:val="00C72C24"/>
  </w:style>
  <w:style w:type="paragraph" w:customStyle="1" w:styleId="D6B5420AD9BB4CFBBCDE7F8204034A76">
    <w:name w:val="D6B5420AD9BB4CFBBCDE7F8204034A76"/>
    <w:rsid w:val="00C72C24"/>
  </w:style>
  <w:style w:type="paragraph" w:customStyle="1" w:styleId="BDCF86F9CA214C03B3031F89BF725600">
    <w:name w:val="BDCF86F9CA214C03B3031F89BF725600"/>
    <w:rsid w:val="00C72C24"/>
  </w:style>
  <w:style w:type="paragraph" w:customStyle="1" w:styleId="4133ADDE43F54A8B87A8D3FB19AD0745">
    <w:name w:val="4133ADDE43F54A8B87A8D3FB19AD0745"/>
    <w:rsid w:val="00C72C24"/>
  </w:style>
  <w:style w:type="paragraph" w:customStyle="1" w:styleId="EDDA97ABF3E64148AF58FBD7F4100DEE">
    <w:name w:val="EDDA97ABF3E64148AF58FBD7F4100DEE"/>
    <w:rsid w:val="00C72C24"/>
  </w:style>
  <w:style w:type="paragraph" w:customStyle="1" w:styleId="5460E3B0FE3843F9B13226B7B7E69B86">
    <w:name w:val="5460E3B0FE3843F9B13226B7B7E69B86"/>
    <w:rsid w:val="00C72C24"/>
  </w:style>
  <w:style w:type="paragraph" w:customStyle="1" w:styleId="CFB5CB4D0CDD47F28D558E194A670F7C">
    <w:name w:val="CFB5CB4D0CDD47F28D558E194A670F7C"/>
    <w:rsid w:val="00C72C24"/>
  </w:style>
  <w:style w:type="paragraph" w:customStyle="1" w:styleId="7311DA126C594463B6709E6FC90456CA">
    <w:name w:val="7311DA126C594463B6709E6FC90456CA"/>
    <w:rsid w:val="00C72C24"/>
  </w:style>
  <w:style w:type="paragraph" w:customStyle="1" w:styleId="5B21B41E04CB4A6AA0E58336D5ECDD7A">
    <w:name w:val="5B21B41E04CB4A6AA0E58336D5ECDD7A"/>
    <w:rsid w:val="00C72C24"/>
  </w:style>
  <w:style w:type="paragraph" w:customStyle="1" w:styleId="9B017C886DC44AE4B0E4FABD3BDED444">
    <w:name w:val="9B017C886DC44AE4B0E4FABD3BDED444"/>
    <w:rsid w:val="00C72C24"/>
  </w:style>
  <w:style w:type="paragraph" w:customStyle="1" w:styleId="8EA9BAD29F9846168D95BC4A47E47457">
    <w:name w:val="8EA9BAD29F9846168D95BC4A47E47457"/>
    <w:rsid w:val="00C72C24"/>
  </w:style>
  <w:style w:type="paragraph" w:customStyle="1" w:styleId="573F61752C884D76A6F636E1161FBB97">
    <w:name w:val="573F61752C884D76A6F636E1161FBB97"/>
    <w:rsid w:val="00C72C24"/>
  </w:style>
  <w:style w:type="paragraph" w:customStyle="1" w:styleId="D15D12F1F0D74D0AACE0CB654BF59234">
    <w:name w:val="D15D12F1F0D74D0AACE0CB654BF59234"/>
    <w:rsid w:val="00C72C24"/>
  </w:style>
  <w:style w:type="paragraph" w:customStyle="1" w:styleId="172C930F884F4BF89D3944A68261C3DE">
    <w:name w:val="172C930F884F4BF89D3944A68261C3DE"/>
    <w:rsid w:val="00C72C24"/>
  </w:style>
  <w:style w:type="paragraph" w:customStyle="1" w:styleId="D210BBD538D04780867DC5B0302C0DFF">
    <w:name w:val="D210BBD538D04780867DC5B0302C0DFF"/>
    <w:rsid w:val="00C72C24"/>
  </w:style>
  <w:style w:type="paragraph" w:customStyle="1" w:styleId="59796EEE66D248F8AA497A77DD7E1DA6">
    <w:name w:val="59796EEE66D248F8AA497A77DD7E1DA6"/>
    <w:rsid w:val="00C72C24"/>
  </w:style>
  <w:style w:type="paragraph" w:customStyle="1" w:styleId="33275789F3C6408EBDB0224FC4E1FCA7">
    <w:name w:val="33275789F3C6408EBDB0224FC4E1FCA7"/>
    <w:rsid w:val="00C72C24"/>
  </w:style>
  <w:style w:type="paragraph" w:customStyle="1" w:styleId="427D39A85BEA4F1D835BD364AA1305D8">
    <w:name w:val="427D39A85BEA4F1D835BD364AA1305D8"/>
    <w:rsid w:val="00C72C24"/>
  </w:style>
  <w:style w:type="paragraph" w:customStyle="1" w:styleId="2DE7FE84798E4C699B5E67F43D383FB8">
    <w:name w:val="2DE7FE84798E4C699B5E67F43D383FB8"/>
    <w:rsid w:val="00C72C24"/>
  </w:style>
  <w:style w:type="paragraph" w:customStyle="1" w:styleId="2083188E7F044715A02C81604EA9DF2D">
    <w:name w:val="2083188E7F044715A02C81604EA9DF2D"/>
    <w:rsid w:val="00C72C24"/>
  </w:style>
  <w:style w:type="paragraph" w:customStyle="1" w:styleId="E59B346CB16D43AEBC56946E3754F961">
    <w:name w:val="E59B346CB16D43AEBC56946E3754F961"/>
    <w:rsid w:val="00C72C24"/>
  </w:style>
  <w:style w:type="paragraph" w:customStyle="1" w:styleId="A85890FB5B084236997A88DEB56D511B">
    <w:name w:val="A85890FB5B084236997A88DEB56D511B"/>
    <w:rsid w:val="00C72C24"/>
  </w:style>
  <w:style w:type="paragraph" w:customStyle="1" w:styleId="31FB0970EE0A46259335A2B3073902AC">
    <w:name w:val="31FB0970EE0A46259335A2B3073902AC"/>
    <w:rsid w:val="00C72C24"/>
  </w:style>
  <w:style w:type="paragraph" w:customStyle="1" w:styleId="DAE065A9F6154FBFABD0E6E471DA3115">
    <w:name w:val="DAE065A9F6154FBFABD0E6E471DA3115"/>
    <w:rsid w:val="00C72C24"/>
  </w:style>
  <w:style w:type="paragraph" w:customStyle="1" w:styleId="39B8102CABF44DAEA61BD188DBE00AA6">
    <w:name w:val="39B8102CABF44DAEA61BD188DBE00AA6"/>
    <w:rsid w:val="00C72C24"/>
  </w:style>
  <w:style w:type="paragraph" w:customStyle="1" w:styleId="B71439FA4E394C2490683A551A0108F9">
    <w:name w:val="B71439FA4E394C2490683A551A0108F9"/>
    <w:rsid w:val="00C72C24"/>
  </w:style>
  <w:style w:type="paragraph" w:customStyle="1" w:styleId="DDBD3FDA72194C38BB96C21417556F7E">
    <w:name w:val="DDBD3FDA72194C38BB96C21417556F7E"/>
    <w:rsid w:val="00C72C24"/>
  </w:style>
  <w:style w:type="paragraph" w:customStyle="1" w:styleId="652843BC1DAC4915AAD747ED5EA0A269">
    <w:name w:val="652843BC1DAC4915AAD747ED5EA0A269"/>
    <w:rsid w:val="00C72C24"/>
  </w:style>
  <w:style w:type="paragraph" w:customStyle="1" w:styleId="E5B79E1D3C174320838453497CB1AA49">
    <w:name w:val="E5B79E1D3C174320838453497CB1AA49"/>
    <w:rsid w:val="00C72C24"/>
  </w:style>
  <w:style w:type="paragraph" w:customStyle="1" w:styleId="0E532BE3953E4272AAE25DEFC3D8FBED">
    <w:name w:val="0E532BE3953E4272AAE25DEFC3D8FBED"/>
    <w:rsid w:val="00C72C24"/>
  </w:style>
  <w:style w:type="paragraph" w:customStyle="1" w:styleId="4EF7BF2A785340FF999707C44B121F81">
    <w:name w:val="4EF7BF2A785340FF999707C44B121F81"/>
    <w:rsid w:val="00C72C24"/>
  </w:style>
  <w:style w:type="paragraph" w:customStyle="1" w:styleId="F60932CC0DD448918AABD3A1A31A4ADE">
    <w:name w:val="F60932CC0DD448918AABD3A1A31A4ADE"/>
    <w:rsid w:val="00C72C24"/>
  </w:style>
  <w:style w:type="paragraph" w:customStyle="1" w:styleId="2B0523666CA844CBA52B3B68AAF93AA5">
    <w:name w:val="2B0523666CA844CBA52B3B68AAF93AA5"/>
    <w:rsid w:val="00C72C24"/>
  </w:style>
  <w:style w:type="paragraph" w:customStyle="1" w:styleId="6973D525DFD74BC8B934E65A7A22067D">
    <w:name w:val="6973D525DFD74BC8B934E65A7A22067D"/>
    <w:rsid w:val="00C72C24"/>
  </w:style>
  <w:style w:type="paragraph" w:customStyle="1" w:styleId="D3B871620445416A967BB6C88EEA38F9">
    <w:name w:val="D3B871620445416A967BB6C88EEA38F9"/>
    <w:rsid w:val="00C72C24"/>
  </w:style>
  <w:style w:type="paragraph" w:customStyle="1" w:styleId="727E148DA630489ABA530E20EBC82DF6">
    <w:name w:val="727E148DA630489ABA530E20EBC82DF6"/>
    <w:rsid w:val="00C72C24"/>
  </w:style>
  <w:style w:type="paragraph" w:customStyle="1" w:styleId="043AB6650764463E8C95254AA2C3A626">
    <w:name w:val="043AB6650764463E8C95254AA2C3A626"/>
    <w:rsid w:val="00C72C24"/>
  </w:style>
  <w:style w:type="paragraph" w:customStyle="1" w:styleId="C312ED3EA4BC424DBEB93CBABE27C75D">
    <w:name w:val="C312ED3EA4BC424DBEB93CBABE27C75D"/>
    <w:rsid w:val="00C72C24"/>
  </w:style>
  <w:style w:type="paragraph" w:customStyle="1" w:styleId="CB40A2E792DB47EDAA0C42EC714F3FDE">
    <w:name w:val="CB40A2E792DB47EDAA0C42EC714F3FDE"/>
    <w:rsid w:val="00C72C24"/>
  </w:style>
  <w:style w:type="paragraph" w:customStyle="1" w:styleId="4632314CD8A34235B87CC7EA41D716BB">
    <w:name w:val="4632314CD8A34235B87CC7EA41D716BB"/>
    <w:rsid w:val="00C72C24"/>
  </w:style>
  <w:style w:type="paragraph" w:customStyle="1" w:styleId="524D0D3F2A894FA98DA844249199912A">
    <w:name w:val="524D0D3F2A894FA98DA844249199912A"/>
    <w:rsid w:val="00C72C24"/>
  </w:style>
  <w:style w:type="paragraph" w:customStyle="1" w:styleId="1CE115F89D31435FAC0F4F67200BC80F">
    <w:name w:val="1CE115F89D31435FAC0F4F67200BC80F"/>
    <w:rsid w:val="00C72C24"/>
  </w:style>
  <w:style w:type="paragraph" w:customStyle="1" w:styleId="C5617EEE45694EBC8267AAC2BF53F89F">
    <w:name w:val="C5617EEE45694EBC8267AAC2BF53F89F"/>
    <w:rsid w:val="00C72C24"/>
  </w:style>
  <w:style w:type="paragraph" w:customStyle="1" w:styleId="183B11162FBE465A9C99FA07C292CC92">
    <w:name w:val="183B11162FBE465A9C99FA07C292CC92"/>
    <w:rsid w:val="00C72C24"/>
  </w:style>
  <w:style w:type="paragraph" w:customStyle="1" w:styleId="F503538C292F4B96853DFAD2F21DB699">
    <w:name w:val="F503538C292F4B96853DFAD2F21DB699"/>
    <w:rsid w:val="00C72C24"/>
  </w:style>
  <w:style w:type="paragraph" w:customStyle="1" w:styleId="E0F012C16F874B82AA31B2BF886C4C56">
    <w:name w:val="E0F012C16F874B82AA31B2BF886C4C56"/>
    <w:rsid w:val="00C72C24"/>
  </w:style>
  <w:style w:type="paragraph" w:customStyle="1" w:styleId="B7C6657CEBAB464A97185864142FDBE9">
    <w:name w:val="B7C6657CEBAB464A97185864142FDBE9"/>
    <w:rsid w:val="00C72C24"/>
  </w:style>
  <w:style w:type="paragraph" w:customStyle="1" w:styleId="96D0DA95B96E4A4DA452AE982A9FB74A">
    <w:name w:val="96D0DA95B96E4A4DA452AE982A9FB74A"/>
    <w:rsid w:val="00C72C24"/>
  </w:style>
  <w:style w:type="paragraph" w:customStyle="1" w:styleId="37923C62B476459F9D783B7496DBF7AC">
    <w:name w:val="37923C62B476459F9D783B7496DBF7AC"/>
    <w:rsid w:val="00C72C24"/>
  </w:style>
  <w:style w:type="paragraph" w:customStyle="1" w:styleId="37CE968FC58146B4B22EE00DEC3D6A42">
    <w:name w:val="37CE968FC58146B4B22EE00DEC3D6A42"/>
    <w:rsid w:val="00C72C24"/>
  </w:style>
  <w:style w:type="paragraph" w:customStyle="1" w:styleId="434F7CDF0F0045C8A80743C4C6A320E1">
    <w:name w:val="434F7CDF0F0045C8A80743C4C6A320E1"/>
    <w:rsid w:val="00C72C24"/>
  </w:style>
  <w:style w:type="paragraph" w:customStyle="1" w:styleId="48461337B587433986653D3EEFCEC07D">
    <w:name w:val="48461337B587433986653D3EEFCEC07D"/>
    <w:rsid w:val="00C72C24"/>
  </w:style>
  <w:style w:type="paragraph" w:customStyle="1" w:styleId="79D9CAD40E0E40D9AA7D51F25642264C">
    <w:name w:val="79D9CAD40E0E40D9AA7D51F25642264C"/>
    <w:rsid w:val="00C72C24"/>
  </w:style>
  <w:style w:type="paragraph" w:customStyle="1" w:styleId="0816B7B308D54FA091A7268EF1EBF2FF">
    <w:name w:val="0816B7B308D54FA091A7268EF1EBF2FF"/>
    <w:rsid w:val="00C72C24"/>
  </w:style>
  <w:style w:type="paragraph" w:customStyle="1" w:styleId="0986DC59F1F440C1B4E3A41F833B9DCF">
    <w:name w:val="0986DC59F1F440C1B4E3A41F833B9DCF"/>
    <w:rsid w:val="00C72C24"/>
  </w:style>
  <w:style w:type="paragraph" w:customStyle="1" w:styleId="35FA27B7509C4D1DA1E82D5F874299B9">
    <w:name w:val="35FA27B7509C4D1DA1E82D5F874299B9"/>
    <w:rsid w:val="00C72C24"/>
  </w:style>
  <w:style w:type="paragraph" w:customStyle="1" w:styleId="AA38190F45DD479586D595C6B959D93D">
    <w:name w:val="AA38190F45DD479586D595C6B959D93D"/>
    <w:rsid w:val="00C72C24"/>
  </w:style>
  <w:style w:type="paragraph" w:customStyle="1" w:styleId="002636A11CB14EE599ED49F544918691">
    <w:name w:val="002636A11CB14EE599ED49F544918691"/>
    <w:rsid w:val="00C72C24"/>
  </w:style>
  <w:style w:type="paragraph" w:customStyle="1" w:styleId="27F70E5B85B349A5BCF2046A0E9B2347">
    <w:name w:val="27F70E5B85B349A5BCF2046A0E9B2347"/>
    <w:rsid w:val="00C72C24"/>
  </w:style>
  <w:style w:type="paragraph" w:customStyle="1" w:styleId="05F3877D908F44039DA1EC447E899B3E">
    <w:name w:val="05F3877D908F44039DA1EC447E899B3E"/>
    <w:rsid w:val="00C72C24"/>
  </w:style>
  <w:style w:type="paragraph" w:customStyle="1" w:styleId="E3C0452AB2624290852EE3C295093CFE">
    <w:name w:val="E3C0452AB2624290852EE3C295093CFE"/>
    <w:rsid w:val="00C72C24"/>
  </w:style>
  <w:style w:type="paragraph" w:customStyle="1" w:styleId="B6A56BB70ACE45D3A74CB15E1C0D9427">
    <w:name w:val="B6A56BB70ACE45D3A74CB15E1C0D9427"/>
    <w:rsid w:val="00C72C24"/>
  </w:style>
  <w:style w:type="paragraph" w:customStyle="1" w:styleId="AED7D2E1764B4793885112B9118E7D3E">
    <w:name w:val="AED7D2E1764B4793885112B9118E7D3E"/>
    <w:rsid w:val="00C72C24"/>
  </w:style>
  <w:style w:type="paragraph" w:customStyle="1" w:styleId="57C4A95A9597496CA07407E21C962B85">
    <w:name w:val="57C4A95A9597496CA07407E21C962B85"/>
    <w:rsid w:val="00C72C24"/>
  </w:style>
  <w:style w:type="paragraph" w:customStyle="1" w:styleId="FEACED86BBDB4B9BAC842E35FA4A4B85">
    <w:name w:val="FEACED86BBDB4B9BAC842E35FA4A4B85"/>
    <w:rsid w:val="00C72C24"/>
  </w:style>
  <w:style w:type="paragraph" w:customStyle="1" w:styleId="EB7A7C20948B4A82A85D3F0F2A6784F7">
    <w:name w:val="EB7A7C20948B4A82A85D3F0F2A6784F7"/>
    <w:rsid w:val="00C72C24"/>
  </w:style>
  <w:style w:type="paragraph" w:customStyle="1" w:styleId="6579A8ABBE9941C6958D7D4541C1A95C">
    <w:name w:val="6579A8ABBE9941C6958D7D4541C1A95C"/>
    <w:rsid w:val="00C72C24"/>
  </w:style>
  <w:style w:type="paragraph" w:customStyle="1" w:styleId="ABF1899A0F084B47A66E8BC095B11E3C">
    <w:name w:val="ABF1899A0F084B47A66E8BC095B11E3C"/>
    <w:rsid w:val="00C72C24"/>
  </w:style>
  <w:style w:type="paragraph" w:customStyle="1" w:styleId="9EAFD855DD9F4E0E862A1B6021A004F0">
    <w:name w:val="9EAFD855DD9F4E0E862A1B6021A004F0"/>
    <w:rsid w:val="00C72C24"/>
  </w:style>
  <w:style w:type="paragraph" w:customStyle="1" w:styleId="2F71C7436D2A48C4B0B9B52401F10A4D">
    <w:name w:val="2F71C7436D2A48C4B0B9B52401F10A4D"/>
    <w:rsid w:val="00C72C24"/>
  </w:style>
  <w:style w:type="paragraph" w:customStyle="1" w:styleId="00A0E7571B7B4362927C4006EF7816B7">
    <w:name w:val="00A0E7571B7B4362927C4006EF7816B7"/>
    <w:rsid w:val="00C72C24"/>
  </w:style>
  <w:style w:type="paragraph" w:customStyle="1" w:styleId="F11E9F26C1584C9FA3F85408BA8A2182">
    <w:name w:val="F11E9F26C1584C9FA3F85408BA8A2182"/>
    <w:rsid w:val="00C72C24"/>
  </w:style>
  <w:style w:type="paragraph" w:customStyle="1" w:styleId="0293DDE1C4834743B8E9123568CD6388">
    <w:name w:val="0293DDE1C4834743B8E9123568CD6388"/>
    <w:rsid w:val="00C72C24"/>
  </w:style>
  <w:style w:type="paragraph" w:customStyle="1" w:styleId="2F1B858CB5BF405BBB5A34BE03FC4072">
    <w:name w:val="2F1B858CB5BF405BBB5A34BE03FC4072"/>
    <w:rsid w:val="00C72C24"/>
  </w:style>
  <w:style w:type="paragraph" w:customStyle="1" w:styleId="2BF1849C04A140BB92C49F9F5D008C89">
    <w:name w:val="2BF1849C04A140BB92C49F9F5D008C89"/>
    <w:rsid w:val="00C72C24"/>
  </w:style>
  <w:style w:type="paragraph" w:customStyle="1" w:styleId="7220957615DC48BF84D0B3D18CA27BBB">
    <w:name w:val="7220957615DC48BF84D0B3D18CA27BBB"/>
    <w:rsid w:val="00C72C24"/>
  </w:style>
  <w:style w:type="paragraph" w:customStyle="1" w:styleId="9CB88E7E43C74AEF9BB3CA2BC5E0939D">
    <w:name w:val="9CB88E7E43C74AEF9BB3CA2BC5E0939D"/>
    <w:rsid w:val="00C72C24"/>
  </w:style>
  <w:style w:type="paragraph" w:customStyle="1" w:styleId="6CBF1517CCF142FE8128BEBABC0D931F">
    <w:name w:val="6CBF1517CCF142FE8128BEBABC0D931F"/>
    <w:rsid w:val="00C72C24"/>
  </w:style>
  <w:style w:type="paragraph" w:customStyle="1" w:styleId="3199C4837E4247C3A76D654FEC33B77A">
    <w:name w:val="3199C4837E4247C3A76D654FEC33B77A"/>
    <w:rsid w:val="00C72C24"/>
  </w:style>
  <w:style w:type="paragraph" w:customStyle="1" w:styleId="393A2343CC2D4CB4AEC724D856B68E4B">
    <w:name w:val="393A2343CC2D4CB4AEC724D856B68E4B"/>
    <w:rsid w:val="00C72C24"/>
  </w:style>
  <w:style w:type="paragraph" w:customStyle="1" w:styleId="74678EB4948B4D02A97ED1B688317FF8">
    <w:name w:val="74678EB4948B4D02A97ED1B688317FF8"/>
    <w:rsid w:val="00C72C24"/>
  </w:style>
  <w:style w:type="paragraph" w:customStyle="1" w:styleId="C4D6678D462249B5A5E709BDA5F275DD">
    <w:name w:val="C4D6678D462249B5A5E709BDA5F275DD"/>
    <w:rsid w:val="00C72C24"/>
  </w:style>
  <w:style w:type="paragraph" w:customStyle="1" w:styleId="5454FFE0FBF6422EAC4F1D930E355AE8">
    <w:name w:val="5454FFE0FBF6422EAC4F1D930E355AE8"/>
    <w:rsid w:val="00C72C24"/>
  </w:style>
  <w:style w:type="paragraph" w:customStyle="1" w:styleId="1031CA9557BB4E6F803B73D009C7843D">
    <w:name w:val="1031CA9557BB4E6F803B73D009C7843D"/>
    <w:rsid w:val="00C72C24"/>
  </w:style>
  <w:style w:type="paragraph" w:customStyle="1" w:styleId="82F2B5D837014C598D8CF16AECBB0279">
    <w:name w:val="82F2B5D837014C598D8CF16AECBB0279"/>
    <w:rsid w:val="00C72C24"/>
  </w:style>
  <w:style w:type="paragraph" w:customStyle="1" w:styleId="E6B53A9848A44542B0636E20E751BE11">
    <w:name w:val="E6B53A9848A44542B0636E20E751BE11"/>
    <w:rsid w:val="00C72C24"/>
  </w:style>
  <w:style w:type="paragraph" w:customStyle="1" w:styleId="2B30BA00774F4D9EA954E84B2BDDD29D">
    <w:name w:val="2B30BA00774F4D9EA954E84B2BDDD29D"/>
    <w:rsid w:val="00C72C24"/>
  </w:style>
  <w:style w:type="paragraph" w:customStyle="1" w:styleId="95F67C15646D47FA8C837D0A8F60EDE2">
    <w:name w:val="95F67C15646D47FA8C837D0A8F60EDE2"/>
    <w:rsid w:val="00C72C24"/>
  </w:style>
  <w:style w:type="paragraph" w:customStyle="1" w:styleId="70DE21EC68ED408E89A458CF1CF8C67B">
    <w:name w:val="70DE21EC68ED408E89A458CF1CF8C67B"/>
    <w:rsid w:val="00C72C24"/>
  </w:style>
  <w:style w:type="paragraph" w:customStyle="1" w:styleId="EE186CF7D45241678F973C644BF5FCA2">
    <w:name w:val="EE186CF7D45241678F973C644BF5FCA2"/>
    <w:rsid w:val="00C72C24"/>
  </w:style>
  <w:style w:type="paragraph" w:customStyle="1" w:styleId="58985C460BB84A8983A9F7B0A467B0A5">
    <w:name w:val="58985C460BB84A8983A9F7B0A467B0A5"/>
    <w:rsid w:val="00C72C24"/>
  </w:style>
  <w:style w:type="paragraph" w:customStyle="1" w:styleId="1BD120BE0CEE4769AFE4BBCA8E5743C9">
    <w:name w:val="1BD120BE0CEE4769AFE4BBCA8E5743C9"/>
    <w:rsid w:val="00C72C24"/>
  </w:style>
  <w:style w:type="paragraph" w:customStyle="1" w:styleId="57F5F5BB8D6149A0A2E3DDF0DEF905D8">
    <w:name w:val="57F5F5BB8D6149A0A2E3DDF0DEF905D8"/>
    <w:rsid w:val="00C72C24"/>
  </w:style>
  <w:style w:type="paragraph" w:customStyle="1" w:styleId="33CEA17257D4478383851F5C0C56BCAC">
    <w:name w:val="33CEA17257D4478383851F5C0C56BCAC"/>
    <w:rsid w:val="00C72C24"/>
  </w:style>
  <w:style w:type="paragraph" w:customStyle="1" w:styleId="E0841E52864D423FB8C1BFF006F1A014">
    <w:name w:val="E0841E52864D423FB8C1BFF006F1A014"/>
    <w:rsid w:val="00C72C24"/>
  </w:style>
  <w:style w:type="paragraph" w:customStyle="1" w:styleId="FFD2AAE9A4264F8485FF64AF975550F2">
    <w:name w:val="FFD2AAE9A4264F8485FF64AF975550F2"/>
    <w:rsid w:val="00C72C24"/>
  </w:style>
  <w:style w:type="paragraph" w:customStyle="1" w:styleId="2F332C6928C54F839F7555C5D2ACD1DC">
    <w:name w:val="2F332C6928C54F839F7555C5D2ACD1DC"/>
    <w:rsid w:val="00C72C24"/>
  </w:style>
  <w:style w:type="paragraph" w:customStyle="1" w:styleId="1254FC05056540A9A9E3A3CA6C8D353F">
    <w:name w:val="1254FC05056540A9A9E3A3CA6C8D353F"/>
    <w:rsid w:val="00C72C24"/>
  </w:style>
  <w:style w:type="paragraph" w:customStyle="1" w:styleId="F592834F85D04913A0AFA1AA391F1459">
    <w:name w:val="F592834F85D04913A0AFA1AA391F1459"/>
    <w:rsid w:val="00C72C24"/>
  </w:style>
  <w:style w:type="paragraph" w:customStyle="1" w:styleId="0DF0576D97CF4CCF8197BFB8E0F7AD76">
    <w:name w:val="0DF0576D97CF4CCF8197BFB8E0F7AD76"/>
    <w:rsid w:val="00C72C24"/>
  </w:style>
  <w:style w:type="paragraph" w:customStyle="1" w:styleId="0DA923888F5041D2A2945B3F0A3B8CC5">
    <w:name w:val="0DA923888F5041D2A2945B3F0A3B8CC5"/>
    <w:rsid w:val="00C72C24"/>
  </w:style>
  <w:style w:type="paragraph" w:customStyle="1" w:styleId="9879F1963C5847C7998B29864F983201">
    <w:name w:val="9879F1963C5847C7998B29864F983201"/>
    <w:rsid w:val="00C72C24"/>
  </w:style>
  <w:style w:type="paragraph" w:customStyle="1" w:styleId="F7ECD579D79746C0AF7CBA8BB929B4B2">
    <w:name w:val="F7ECD579D79746C0AF7CBA8BB929B4B2"/>
    <w:rsid w:val="00C72C24"/>
  </w:style>
  <w:style w:type="paragraph" w:customStyle="1" w:styleId="92DE5450D8424AB5979910868200085A">
    <w:name w:val="92DE5450D8424AB5979910868200085A"/>
    <w:rsid w:val="00C72C24"/>
  </w:style>
  <w:style w:type="paragraph" w:customStyle="1" w:styleId="60A3A99B97F84D5BA302FA5E408B5735">
    <w:name w:val="60A3A99B97F84D5BA302FA5E408B5735"/>
    <w:rsid w:val="00C72C24"/>
  </w:style>
  <w:style w:type="paragraph" w:customStyle="1" w:styleId="B4313B38ADD44DA0AEC248325049BCC1">
    <w:name w:val="B4313B38ADD44DA0AEC248325049BCC1"/>
    <w:rsid w:val="00C72C24"/>
  </w:style>
  <w:style w:type="paragraph" w:customStyle="1" w:styleId="5FA9667F1E12495BBD77AC532A83F628">
    <w:name w:val="5FA9667F1E12495BBD77AC532A83F628"/>
    <w:rsid w:val="00C72C24"/>
  </w:style>
  <w:style w:type="paragraph" w:customStyle="1" w:styleId="4AF0BFE6834C4FEABDF43A449749C6D5">
    <w:name w:val="4AF0BFE6834C4FEABDF43A449749C6D5"/>
    <w:rsid w:val="00C72C24"/>
  </w:style>
  <w:style w:type="paragraph" w:customStyle="1" w:styleId="E8540D3A0642433B89864020CD867AF8">
    <w:name w:val="E8540D3A0642433B89864020CD867AF8"/>
    <w:rsid w:val="00C72C24"/>
  </w:style>
  <w:style w:type="paragraph" w:customStyle="1" w:styleId="5A46178153AE4B2399358A30DBAAD461">
    <w:name w:val="5A46178153AE4B2399358A30DBAAD461"/>
    <w:rsid w:val="00C72C24"/>
  </w:style>
  <w:style w:type="paragraph" w:customStyle="1" w:styleId="E90E11D0216D49EB81553B9F2531B574">
    <w:name w:val="E90E11D0216D49EB81553B9F2531B574"/>
    <w:rsid w:val="00C72C24"/>
  </w:style>
  <w:style w:type="paragraph" w:customStyle="1" w:styleId="672A67540BA44FB9BAB6198D33F9CF28">
    <w:name w:val="672A67540BA44FB9BAB6198D33F9CF28"/>
    <w:rsid w:val="00C72C24"/>
  </w:style>
  <w:style w:type="paragraph" w:customStyle="1" w:styleId="338DC859931B4DBF9D54FBD9D4892220">
    <w:name w:val="338DC859931B4DBF9D54FBD9D4892220"/>
    <w:rsid w:val="00C72C24"/>
  </w:style>
  <w:style w:type="paragraph" w:customStyle="1" w:styleId="E8DB7B9AD7DE46D1B3FB28B2CE1E8CAB">
    <w:name w:val="E8DB7B9AD7DE46D1B3FB28B2CE1E8CAB"/>
    <w:rsid w:val="00C72C24"/>
  </w:style>
  <w:style w:type="paragraph" w:customStyle="1" w:styleId="39AE9EC5EA8947E7951E4F399D722562">
    <w:name w:val="39AE9EC5EA8947E7951E4F399D722562"/>
    <w:rsid w:val="00C72C24"/>
  </w:style>
  <w:style w:type="paragraph" w:customStyle="1" w:styleId="1F4997DE74FA4A4290ABECD3DD11E40F">
    <w:name w:val="1F4997DE74FA4A4290ABECD3DD11E40F"/>
    <w:rsid w:val="00C72C24"/>
  </w:style>
  <w:style w:type="paragraph" w:customStyle="1" w:styleId="AD5DDB594E33473C95AC7D9ABAE68A38">
    <w:name w:val="AD5DDB594E33473C95AC7D9ABAE68A38"/>
    <w:rsid w:val="00C72C24"/>
  </w:style>
  <w:style w:type="paragraph" w:customStyle="1" w:styleId="88CCB6EFAA1B4904AB3389E0B5B1CC94">
    <w:name w:val="88CCB6EFAA1B4904AB3389E0B5B1CC94"/>
    <w:rsid w:val="00C72C24"/>
  </w:style>
  <w:style w:type="paragraph" w:customStyle="1" w:styleId="28A7453DD79249F78EB3FFCCBF2992C3">
    <w:name w:val="28A7453DD79249F78EB3FFCCBF2992C3"/>
    <w:rsid w:val="00C72C24"/>
  </w:style>
  <w:style w:type="paragraph" w:customStyle="1" w:styleId="7C2C5DC8083F4F4CAF091CFFBA7465BB">
    <w:name w:val="7C2C5DC8083F4F4CAF091CFFBA7465BB"/>
    <w:rsid w:val="00C72C24"/>
  </w:style>
  <w:style w:type="paragraph" w:customStyle="1" w:styleId="DF119468E09B472980A426941B1F07D8">
    <w:name w:val="DF119468E09B472980A426941B1F07D8"/>
    <w:rsid w:val="00C72C24"/>
  </w:style>
  <w:style w:type="paragraph" w:customStyle="1" w:styleId="39758B8F71FC407BAD3129E28380C5F0">
    <w:name w:val="39758B8F71FC407BAD3129E28380C5F0"/>
    <w:rsid w:val="00C72C24"/>
  </w:style>
  <w:style w:type="paragraph" w:customStyle="1" w:styleId="6A0C1FD4DC914C1A9D4AA18DF75A180E">
    <w:name w:val="6A0C1FD4DC914C1A9D4AA18DF75A180E"/>
    <w:rsid w:val="00C72C24"/>
  </w:style>
  <w:style w:type="paragraph" w:customStyle="1" w:styleId="6774A1ACAFD84AB4BC94C95A8E79F742">
    <w:name w:val="6774A1ACAFD84AB4BC94C95A8E79F742"/>
    <w:rsid w:val="00C72C24"/>
  </w:style>
  <w:style w:type="paragraph" w:customStyle="1" w:styleId="4FA075D0429848A783896A7160195BB7">
    <w:name w:val="4FA075D0429848A783896A7160195BB7"/>
    <w:rsid w:val="00C72C24"/>
  </w:style>
  <w:style w:type="paragraph" w:customStyle="1" w:styleId="987FDDE857954A35A5A9399891B4CB6B">
    <w:name w:val="987FDDE857954A35A5A9399891B4CB6B"/>
    <w:rsid w:val="00C72C24"/>
  </w:style>
  <w:style w:type="paragraph" w:customStyle="1" w:styleId="DB029CA3C579410099ACD75D83FB5683">
    <w:name w:val="DB029CA3C579410099ACD75D83FB5683"/>
    <w:rsid w:val="00C72C24"/>
  </w:style>
  <w:style w:type="paragraph" w:customStyle="1" w:styleId="D0AC516EE0C44D119F57FFDFCE3D35C7">
    <w:name w:val="D0AC516EE0C44D119F57FFDFCE3D35C7"/>
    <w:rsid w:val="00C72C24"/>
  </w:style>
  <w:style w:type="paragraph" w:customStyle="1" w:styleId="80C99559006E4469A9906E9EAC7C8DEE">
    <w:name w:val="80C99559006E4469A9906E9EAC7C8DEE"/>
    <w:rsid w:val="00C72C24"/>
  </w:style>
  <w:style w:type="paragraph" w:customStyle="1" w:styleId="E55EC2B68ACF4959806342452D433215">
    <w:name w:val="E55EC2B68ACF4959806342452D433215"/>
    <w:rsid w:val="00C72C24"/>
  </w:style>
  <w:style w:type="paragraph" w:customStyle="1" w:styleId="6D68EDAA43CF41F1A67B82FC94CBD226">
    <w:name w:val="6D68EDAA43CF41F1A67B82FC94CBD226"/>
    <w:rsid w:val="00C72C24"/>
  </w:style>
  <w:style w:type="paragraph" w:customStyle="1" w:styleId="990466D858E3449B96E5DACF4A443A7B">
    <w:name w:val="990466D858E3449B96E5DACF4A443A7B"/>
    <w:rsid w:val="00C72C24"/>
  </w:style>
  <w:style w:type="paragraph" w:customStyle="1" w:styleId="259251A46B5D4B5E8BE6396586538AB7">
    <w:name w:val="259251A46B5D4B5E8BE6396586538AB7"/>
    <w:rsid w:val="00C72C24"/>
  </w:style>
  <w:style w:type="paragraph" w:customStyle="1" w:styleId="4D0C078F7BFA4768B48BB6AF2D14ED36">
    <w:name w:val="4D0C078F7BFA4768B48BB6AF2D14ED36"/>
    <w:rsid w:val="00C72C24"/>
  </w:style>
  <w:style w:type="paragraph" w:customStyle="1" w:styleId="AA8E1EF9F673472EB04FF6696AA415CE">
    <w:name w:val="AA8E1EF9F673472EB04FF6696AA415CE"/>
    <w:rsid w:val="00C72C24"/>
  </w:style>
  <w:style w:type="paragraph" w:customStyle="1" w:styleId="837993D29F4F4C1288F49B3A6C1C8E11">
    <w:name w:val="837993D29F4F4C1288F49B3A6C1C8E11"/>
    <w:rsid w:val="00C72C24"/>
  </w:style>
  <w:style w:type="paragraph" w:customStyle="1" w:styleId="3D3262F9654C4579962442C13DD92E4C">
    <w:name w:val="3D3262F9654C4579962442C13DD92E4C"/>
    <w:rsid w:val="00C72C24"/>
  </w:style>
  <w:style w:type="paragraph" w:customStyle="1" w:styleId="F4B4927C1F3A492CAA96B68AFFC81566">
    <w:name w:val="F4B4927C1F3A492CAA96B68AFFC81566"/>
    <w:rsid w:val="00C72C24"/>
  </w:style>
  <w:style w:type="paragraph" w:customStyle="1" w:styleId="BD1F98E6E9B94CEF9009FB8540CD20A5">
    <w:name w:val="BD1F98E6E9B94CEF9009FB8540CD20A5"/>
    <w:rsid w:val="00C72C24"/>
  </w:style>
  <w:style w:type="paragraph" w:customStyle="1" w:styleId="6AAD1C28FAF940DDA9D4955D13B2741A">
    <w:name w:val="6AAD1C28FAF940DDA9D4955D13B2741A"/>
    <w:rsid w:val="00C72C24"/>
  </w:style>
  <w:style w:type="paragraph" w:customStyle="1" w:styleId="7898C0E589874A86A4CA99CEB1F625FD">
    <w:name w:val="7898C0E589874A86A4CA99CEB1F625FD"/>
    <w:rsid w:val="00C72C24"/>
  </w:style>
  <w:style w:type="paragraph" w:customStyle="1" w:styleId="4D709614DD80404FB817795C6EE68F32">
    <w:name w:val="4D709614DD80404FB817795C6EE68F32"/>
    <w:rsid w:val="00C72C24"/>
  </w:style>
  <w:style w:type="paragraph" w:customStyle="1" w:styleId="AD39FE20D7364C71A1E9290724935CCF">
    <w:name w:val="AD39FE20D7364C71A1E9290724935CCF"/>
    <w:rsid w:val="00C72C24"/>
  </w:style>
  <w:style w:type="paragraph" w:customStyle="1" w:styleId="E954B63D792F4BD39B3C9DD2CA402353">
    <w:name w:val="E954B63D792F4BD39B3C9DD2CA402353"/>
    <w:rsid w:val="00C72C24"/>
  </w:style>
  <w:style w:type="paragraph" w:customStyle="1" w:styleId="A22F41DF1B6E4D6282E8E90B077C7ADB">
    <w:name w:val="A22F41DF1B6E4D6282E8E90B077C7ADB"/>
    <w:rsid w:val="00C72C24"/>
  </w:style>
  <w:style w:type="paragraph" w:customStyle="1" w:styleId="9FA7361D20274BE09A249DE2CB6C44B5">
    <w:name w:val="9FA7361D20274BE09A249DE2CB6C44B5"/>
    <w:rsid w:val="00C72C24"/>
  </w:style>
  <w:style w:type="paragraph" w:customStyle="1" w:styleId="6ECECFBC009D4AE781ABA1B9B9BE11F8">
    <w:name w:val="6ECECFBC009D4AE781ABA1B9B9BE11F8"/>
    <w:rsid w:val="00C72C24"/>
  </w:style>
  <w:style w:type="paragraph" w:customStyle="1" w:styleId="192427865F474BC1B86F9280FEE9E8DA">
    <w:name w:val="192427865F474BC1B86F9280FEE9E8DA"/>
    <w:rsid w:val="00C72C24"/>
  </w:style>
  <w:style w:type="paragraph" w:customStyle="1" w:styleId="AABCE0631D9747549A8AD92BE4905B14">
    <w:name w:val="AABCE0631D9747549A8AD92BE4905B14"/>
    <w:rsid w:val="00C72C24"/>
  </w:style>
  <w:style w:type="paragraph" w:customStyle="1" w:styleId="0E4EB950841048978B8237E4EF15E222">
    <w:name w:val="0E4EB950841048978B8237E4EF15E222"/>
    <w:rsid w:val="00C72C24"/>
  </w:style>
  <w:style w:type="paragraph" w:customStyle="1" w:styleId="5C5B20DA9CA647C1B7D2C1CFA0E0BD19">
    <w:name w:val="5C5B20DA9CA647C1B7D2C1CFA0E0BD19"/>
    <w:rsid w:val="00C72C24"/>
  </w:style>
  <w:style w:type="paragraph" w:customStyle="1" w:styleId="BDD3A0032B064FB4A674B5F47EE2E588">
    <w:name w:val="BDD3A0032B064FB4A674B5F47EE2E588"/>
    <w:rsid w:val="00C72C24"/>
  </w:style>
  <w:style w:type="paragraph" w:customStyle="1" w:styleId="8FBBC207709E4BF38204469A0512E56C">
    <w:name w:val="8FBBC207709E4BF38204469A0512E56C"/>
    <w:rsid w:val="00C72C24"/>
  </w:style>
  <w:style w:type="paragraph" w:customStyle="1" w:styleId="849A71E030754E3AA8E43F14B85E97A9">
    <w:name w:val="849A71E030754E3AA8E43F14B85E97A9"/>
    <w:rsid w:val="00C72C24"/>
  </w:style>
  <w:style w:type="paragraph" w:customStyle="1" w:styleId="3AF809E78544497CA5D94748F16B57C5">
    <w:name w:val="3AF809E78544497CA5D94748F16B57C5"/>
    <w:rsid w:val="00C72C24"/>
  </w:style>
  <w:style w:type="paragraph" w:customStyle="1" w:styleId="B5176FB016A74090BD8421F12CAEA6BE">
    <w:name w:val="B5176FB016A74090BD8421F12CAEA6BE"/>
    <w:rsid w:val="00C72C24"/>
  </w:style>
  <w:style w:type="paragraph" w:customStyle="1" w:styleId="14CB6910DFCA44DF874D74FCBFF56F20">
    <w:name w:val="14CB6910DFCA44DF874D74FCBFF56F20"/>
    <w:rsid w:val="00C72C24"/>
  </w:style>
  <w:style w:type="paragraph" w:customStyle="1" w:styleId="BE69B475A0F844449E0BF72009FDCE06">
    <w:name w:val="BE69B475A0F844449E0BF72009FDCE06"/>
    <w:rsid w:val="00C72C24"/>
  </w:style>
  <w:style w:type="paragraph" w:customStyle="1" w:styleId="A8188232EE984EB5A8EE0A34CD500A40">
    <w:name w:val="A8188232EE984EB5A8EE0A34CD500A40"/>
    <w:rsid w:val="00C72C24"/>
  </w:style>
  <w:style w:type="paragraph" w:customStyle="1" w:styleId="09CCBDE2488E40C08D421D5DA2AE87E9">
    <w:name w:val="09CCBDE2488E40C08D421D5DA2AE87E9"/>
    <w:rsid w:val="00C72C24"/>
  </w:style>
  <w:style w:type="paragraph" w:customStyle="1" w:styleId="42473ABC759643699B5014C0E8DB585B">
    <w:name w:val="42473ABC759643699B5014C0E8DB585B"/>
    <w:rsid w:val="00C72C24"/>
  </w:style>
  <w:style w:type="paragraph" w:customStyle="1" w:styleId="AA8CE1C53BE643859BD1B9239A00AFA2">
    <w:name w:val="AA8CE1C53BE643859BD1B9239A00AFA2"/>
    <w:rsid w:val="00C72C24"/>
  </w:style>
  <w:style w:type="paragraph" w:customStyle="1" w:styleId="F873404F11354BF4870EB76845266555">
    <w:name w:val="F873404F11354BF4870EB76845266555"/>
    <w:rsid w:val="00C72C24"/>
  </w:style>
  <w:style w:type="paragraph" w:customStyle="1" w:styleId="671EBB9295644D529BA60B2AEACA397D">
    <w:name w:val="671EBB9295644D529BA60B2AEACA397D"/>
    <w:rsid w:val="00C72C24"/>
  </w:style>
  <w:style w:type="paragraph" w:customStyle="1" w:styleId="A062B1CDCA1D46BDAEC0AAE54D95EA23">
    <w:name w:val="A062B1CDCA1D46BDAEC0AAE54D95EA23"/>
    <w:rsid w:val="00C72C24"/>
  </w:style>
  <w:style w:type="paragraph" w:customStyle="1" w:styleId="02346C1E3FDA41CB9CC45E1A12541793">
    <w:name w:val="02346C1E3FDA41CB9CC45E1A12541793"/>
    <w:rsid w:val="00C72C24"/>
  </w:style>
  <w:style w:type="paragraph" w:customStyle="1" w:styleId="BA574DEA59A649F4B6B5E45F112AB632">
    <w:name w:val="BA574DEA59A649F4B6B5E45F112AB632"/>
    <w:rsid w:val="00C72C24"/>
  </w:style>
  <w:style w:type="paragraph" w:customStyle="1" w:styleId="FE4CE40D284E405A8759ABDF08F861F9">
    <w:name w:val="FE4CE40D284E405A8759ABDF08F861F9"/>
    <w:rsid w:val="00C72C24"/>
  </w:style>
  <w:style w:type="paragraph" w:customStyle="1" w:styleId="406369218B9E45C58F143AD5C36C5B1A">
    <w:name w:val="406369218B9E45C58F143AD5C36C5B1A"/>
    <w:rsid w:val="00C72C24"/>
  </w:style>
  <w:style w:type="paragraph" w:customStyle="1" w:styleId="FD6CCF77A6804B9F8BDC8F8670DBACB5">
    <w:name w:val="FD6CCF77A6804B9F8BDC8F8670DBACB5"/>
    <w:rsid w:val="00C72C24"/>
  </w:style>
  <w:style w:type="paragraph" w:customStyle="1" w:styleId="862CDE17DA9B48EA8EF8D8EE0B204D38">
    <w:name w:val="862CDE17DA9B48EA8EF8D8EE0B204D38"/>
    <w:rsid w:val="00C72C24"/>
  </w:style>
  <w:style w:type="paragraph" w:customStyle="1" w:styleId="767751062C8044A9882D90F7BF48E751">
    <w:name w:val="767751062C8044A9882D90F7BF48E751"/>
    <w:rsid w:val="00C72C24"/>
  </w:style>
  <w:style w:type="paragraph" w:customStyle="1" w:styleId="B652E9FA2A1A41A387620DFC2CC3AD79">
    <w:name w:val="B652E9FA2A1A41A387620DFC2CC3AD79"/>
    <w:rsid w:val="00C72C24"/>
  </w:style>
  <w:style w:type="paragraph" w:customStyle="1" w:styleId="9F98D04D5FE9407180FEC6F761C3AD20">
    <w:name w:val="9F98D04D5FE9407180FEC6F761C3AD20"/>
    <w:rsid w:val="00C72C24"/>
  </w:style>
  <w:style w:type="paragraph" w:customStyle="1" w:styleId="8C724FC463734755A25F4FDC0F439A2C">
    <w:name w:val="8C724FC463734755A25F4FDC0F439A2C"/>
    <w:rsid w:val="00C72C24"/>
  </w:style>
  <w:style w:type="paragraph" w:customStyle="1" w:styleId="D713C1640AA44ECBB25C44E8D81982A6">
    <w:name w:val="D713C1640AA44ECBB25C44E8D81982A6"/>
    <w:rsid w:val="00C72C24"/>
  </w:style>
  <w:style w:type="paragraph" w:customStyle="1" w:styleId="3DA9938B213A4A1391B86846F7820428">
    <w:name w:val="3DA9938B213A4A1391B86846F7820428"/>
    <w:rsid w:val="00C72C24"/>
  </w:style>
  <w:style w:type="paragraph" w:customStyle="1" w:styleId="6B5307825773432F9B9B6F5AC00D36E5">
    <w:name w:val="6B5307825773432F9B9B6F5AC00D36E5"/>
    <w:rsid w:val="00C72C24"/>
  </w:style>
  <w:style w:type="paragraph" w:customStyle="1" w:styleId="BE27935AAB4E4F4BBE3C0F0219C12756">
    <w:name w:val="BE27935AAB4E4F4BBE3C0F0219C12756"/>
    <w:rsid w:val="00C72C24"/>
  </w:style>
  <w:style w:type="paragraph" w:customStyle="1" w:styleId="1E4F7885A45342C49E751A2B77EADE39">
    <w:name w:val="1E4F7885A45342C49E751A2B77EADE39"/>
    <w:rsid w:val="00C72C24"/>
  </w:style>
  <w:style w:type="paragraph" w:customStyle="1" w:styleId="BB9EA9E61BD448109CD7A7F8F50179FD">
    <w:name w:val="BB9EA9E61BD448109CD7A7F8F50179FD"/>
    <w:rsid w:val="00C72C24"/>
  </w:style>
  <w:style w:type="paragraph" w:customStyle="1" w:styleId="8F3B69C85A974578A79F60A5C714D6B4">
    <w:name w:val="8F3B69C85A974578A79F60A5C714D6B4"/>
    <w:rsid w:val="00C72C24"/>
  </w:style>
  <w:style w:type="paragraph" w:customStyle="1" w:styleId="9A8DB591C9C54A98AB2179CF724C3514">
    <w:name w:val="9A8DB591C9C54A98AB2179CF724C3514"/>
    <w:rsid w:val="00C72C24"/>
  </w:style>
  <w:style w:type="paragraph" w:customStyle="1" w:styleId="67321EEAB7D9480EB9C62F4A35827091">
    <w:name w:val="67321EEAB7D9480EB9C62F4A35827091"/>
    <w:rsid w:val="00C72C24"/>
  </w:style>
  <w:style w:type="paragraph" w:customStyle="1" w:styleId="7F376AC94B874A8EA9CEFF9D268D27D7">
    <w:name w:val="7F376AC94B874A8EA9CEFF9D268D27D7"/>
    <w:rsid w:val="00C72C24"/>
  </w:style>
  <w:style w:type="paragraph" w:customStyle="1" w:styleId="550FF665CF8643A9AED5F8BCBA66D4F5">
    <w:name w:val="550FF665CF8643A9AED5F8BCBA66D4F5"/>
    <w:rsid w:val="00C72C24"/>
  </w:style>
  <w:style w:type="paragraph" w:customStyle="1" w:styleId="155FBA8CBAC546EDAD9E73201AEB1351">
    <w:name w:val="155FBA8CBAC546EDAD9E73201AEB1351"/>
    <w:rsid w:val="00C72C24"/>
  </w:style>
  <w:style w:type="paragraph" w:customStyle="1" w:styleId="57D948C889694C0E9B6C1A50AF64E45D">
    <w:name w:val="57D948C889694C0E9B6C1A50AF64E45D"/>
    <w:rsid w:val="00C72C24"/>
  </w:style>
  <w:style w:type="paragraph" w:customStyle="1" w:styleId="40298D8AD83B44C2B715715381378A63">
    <w:name w:val="40298D8AD83B44C2B715715381378A63"/>
    <w:rsid w:val="00C72C24"/>
  </w:style>
  <w:style w:type="paragraph" w:customStyle="1" w:styleId="D228F32EF3B64113B40D7979060432B7">
    <w:name w:val="D228F32EF3B64113B40D7979060432B7"/>
    <w:rsid w:val="00C72C24"/>
  </w:style>
  <w:style w:type="paragraph" w:customStyle="1" w:styleId="23CF4ADC25454640A8345CF0CD768DCF">
    <w:name w:val="23CF4ADC25454640A8345CF0CD768DCF"/>
    <w:rsid w:val="00C72C24"/>
  </w:style>
  <w:style w:type="paragraph" w:customStyle="1" w:styleId="593CA474B0694FA89FE8D061C2309FE3">
    <w:name w:val="593CA474B0694FA89FE8D061C2309FE3"/>
    <w:rsid w:val="00C72C24"/>
  </w:style>
  <w:style w:type="paragraph" w:customStyle="1" w:styleId="AE0B19C9BEA6457EBD08473CBA71A79A">
    <w:name w:val="AE0B19C9BEA6457EBD08473CBA71A79A"/>
    <w:rsid w:val="00C72C24"/>
  </w:style>
  <w:style w:type="paragraph" w:customStyle="1" w:styleId="480F54D8F8024883BD4EB00BF42AD774">
    <w:name w:val="480F54D8F8024883BD4EB00BF42AD774"/>
    <w:rsid w:val="00C72C24"/>
  </w:style>
  <w:style w:type="paragraph" w:customStyle="1" w:styleId="9B51BC7111284491B4985F3584582A55">
    <w:name w:val="9B51BC7111284491B4985F3584582A55"/>
    <w:rsid w:val="00C72C24"/>
  </w:style>
  <w:style w:type="paragraph" w:customStyle="1" w:styleId="B071EF13F60D4C23AD04C5D476DE2FAF">
    <w:name w:val="B071EF13F60D4C23AD04C5D476DE2FAF"/>
    <w:rsid w:val="00C72C24"/>
  </w:style>
  <w:style w:type="paragraph" w:customStyle="1" w:styleId="6A603007DE454D85A60323C4A069FED3">
    <w:name w:val="6A603007DE454D85A60323C4A069FED3"/>
    <w:rsid w:val="00C72C24"/>
  </w:style>
  <w:style w:type="paragraph" w:customStyle="1" w:styleId="DF5914E4D54C4972BB4D0102CD8E8E62">
    <w:name w:val="DF5914E4D54C4972BB4D0102CD8E8E62"/>
    <w:rsid w:val="00C72C24"/>
  </w:style>
  <w:style w:type="paragraph" w:customStyle="1" w:styleId="9E1289B9A48549758EB1C4C3A10AEF5E">
    <w:name w:val="9E1289B9A48549758EB1C4C3A10AEF5E"/>
    <w:rsid w:val="00C72C24"/>
  </w:style>
  <w:style w:type="paragraph" w:customStyle="1" w:styleId="5D4923949D14446DABAD3AF21E155C9F">
    <w:name w:val="5D4923949D14446DABAD3AF21E155C9F"/>
    <w:rsid w:val="00C72C24"/>
  </w:style>
  <w:style w:type="paragraph" w:customStyle="1" w:styleId="8D4D671E3397417DB15A5CC25EEE0C0D">
    <w:name w:val="8D4D671E3397417DB15A5CC25EEE0C0D"/>
    <w:rsid w:val="00C72C24"/>
  </w:style>
  <w:style w:type="paragraph" w:customStyle="1" w:styleId="32726346A9FD4AC68030787A5FE5A461">
    <w:name w:val="32726346A9FD4AC68030787A5FE5A461"/>
    <w:rsid w:val="00C72C24"/>
  </w:style>
  <w:style w:type="paragraph" w:customStyle="1" w:styleId="3AEFEAB818C547DFAF84A58408499D9E">
    <w:name w:val="3AEFEAB818C547DFAF84A58408499D9E"/>
    <w:rsid w:val="00C72C24"/>
  </w:style>
  <w:style w:type="paragraph" w:customStyle="1" w:styleId="C879FA06BB6D420EB744C3308DF8038C">
    <w:name w:val="C879FA06BB6D420EB744C3308DF8038C"/>
    <w:rsid w:val="00C72C24"/>
  </w:style>
  <w:style w:type="paragraph" w:customStyle="1" w:styleId="8A3499C905C643EDAA38CCB935450889">
    <w:name w:val="8A3499C905C643EDAA38CCB935450889"/>
    <w:rsid w:val="00C72C24"/>
  </w:style>
  <w:style w:type="paragraph" w:customStyle="1" w:styleId="5E28C4CA09644C148A4B076DB91C796D">
    <w:name w:val="5E28C4CA09644C148A4B076DB91C796D"/>
    <w:rsid w:val="00C72C24"/>
  </w:style>
  <w:style w:type="paragraph" w:customStyle="1" w:styleId="5F31FAB4D9BE46018E5B20E42145D1F7">
    <w:name w:val="5F31FAB4D9BE46018E5B20E42145D1F7"/>
    <w:rsid w:val="00C72C24"/>
  </w:style>
  <w:style w:type="paragraph" w:customStyle="1" w:styleId="82910E8E713940BD888EC913CEBB07FA">
    <w:name w:val="82910E8E713940BD888EC913CEBB07FA"/>
    <w:rsid w:val="00C72C24"/>
  </w:style>
  <w:style w:type="paragraph" w:customStyle="1" w:styleId="E26B39380B084D41ABD863B3B90E383E">
    <w:name w:val="E26B39380B084D41ABD863B3B90E383E"/>
    <w:rsid w:val="00C72C24"/>
  </w:style>
  <w:style w:type="paragraph" w:customStyle="1" w:styleId="662F44A31CFF46698A507E2CE7A01890">
    <w:name w:val="662F44A31CFF46698A507E2CE7A01890"/>
    <w:rsid w:val="00C72C24"/>
  </w:style>
  <w:style w:type="paragraph" w:customStyle="1" w:styleId="81603E6685914049A7BB79007B7F6477">
    <w:name w:val="81603E6685914049A7BB79007B7F6477"/>
    <w:rsid w:val="00C72C24"/>
  </w:style>
  <w:style w:type="paragraph" w:customStyle="1" w:styleId="FC916B5420FE449095E569CFC4BE5F35">
    <w:name w:val="FC916B5420FE449095E569CFC4BE5F35"/>
    <w:rsid w:val="00C72C24"/>
  </w:style>
  <w:style w:type="paragraph" w:customStyle="1" w:styleId="7773C7DCF9324B68948D4748E42B6822">
    <w:name w:val="7773C7DCF9324B68948D4748E42B6822"/>
    <w:rsid w:val="00C72C24"/>
  </w:style>
  <w:style w:type="paragraph" w:customStyle="1" w:styleId="AC1ECF4194E047FF8A98A0B830700298">
    <w:name w:val="AC1ECF4194E047FF8A98A0B830700298"/>
    <w:rsid w:val="00C72C24"/>
  </w:style>
  <w:style w:type="paragraph" w:customStyle="1" w:styleId="4FA96AF0F78E439CA21B37A47A91625C">
    <w:name w:val="4FA96AF0F78E439CA21B37A47A91625C"/>
    <w:rsid w:val="00C72C24"/>
  </w:style>
  <w:style w:type="paragraph" w:customStyle="1" w:styleId="9B3A0EA04C594AD48B5C2116359011D0">
    <w:name w:val="9B3A0EA04C594AD48B5C2116359011D0"/>
    <w:rsid w:val="00C72C24"/>
  </w:style>
  <w:style w:type="paragraph" w:customStyle="1" w:styleId="D97D1FFECFDF4391B09A6334B41FEB12">
    <w:name w:val="D97D1FFECFDF4391B09A6334B41FEB12"/>
    <w:rsid w:val="00C72C24"/>
  </w:style>
  <w:style w:type="paragraph" w:customStyle="1" w:styleId="819F5AC1B3AE47C8AB25902795269D96">
    <w:name w:val="819F5AC1B3AE47C8AB25902795269D96"/>
    <w:rsid w:val="00C72C24"/>
  </w:style>
  <w:style w:type="paragraph" w:customStyle="1" w:styleId="AFE19B5C08AE4567BB6651B25ADD6C97">
    <w:name w:val="AFE19B5C08AE4567BB6651B25ADD6C97"/>
    <w:rsid w:val="00C72C24"/>
  </w:style>
  <w:style w:type="paragraph" w:customStyle="1" w:styleId="F3F305C29C564331A9C62DA7D9307830">
    <w:name w:val="F3F305C29C564331A9C62DA7D9307830"/>
    <w:rsid w:val="00C72C24"/>
  </w:style>
  <w:style w:type="paragraph" w:customStyle="1" w:styleId="0B9B42A817D74DF59631EF80E1B5F728">
    <w:name w:val="0B9B42A817D74DF59631EF80E1B5F728"/>
    <w:rsid w:val="00C72C24"/>
  </w:style>
  <w:style w:type="paragraph" w:customStyle="1" w:styleId="451AEA735A324FAF8F01CD8E0AE11C2B">
    <w:name w:val="451AEA735A324FAF8F01CD8E0AE11C2B"/>
    <w:rsid w:val="00C72C24"/>
  </w:style>
  <w:style w:type="paragraph" w:customStyle="1" w:styleId="DEE03C23CC5C4DA4B84C482169758A32">
    <w:name w:val="DEE03C23CC5C4DA4B84C482169758A32"/>
    <w:rsid w:val="00C72C24"/>
  </w:style>
  <w:style w:type="paragraph" w:customStyle="1" w:styleId="2FE75B2B5CBF41E7853DFA096467EA56">
    <w:name w:val="2FE75B2B5CBF41E7853DFA096467EA56"/>
    <w:rsid w:val="00C72C24"/>
  </w:style>
  <w:style w:type="paragraph" w:customStyle="1" w:styleId="C4ECE24D4CF74082AFCB8F234163F561">
    <w:name w:val="C4ECE24D4CF74082AFCB8F234163F561"/>
    <w:rsid w:val="00C72C24"/>
  </w:style>
  <w:style w:type="paragraph" w:customStyle="1" w:styleId="E7D2B25F3933458FA07582230F802BB2">
    <w:name w:val="E7D2B25F3933458FA07582230F802BB2"/>
    <w:rsid w:val="00C72C24"/>
  </w:style>
  <w:style w:type="paragraph" w:customStyle="1" w:styleId="68C8AC38338247148C0BE60D7E0594FE">
    <w:name w:val="68C8AC38338247148C0BE60D7E0594FE"/>
    <w:rsid w:val="00C72C24"/>
  </w:style>
  <w:style w:type="paragraph" w:customStyle="1" w:styleId="644CA9E2F97C4ACE9A6B90DC3F2FD5BF">
    <w:name w:val="644CA9E2F97C4ACE9A6B90DC3F2FD5BF"/>
    <w:rsid w:val="00C72C24"/>
  </w:style>
  <w:style w:type="paragraph" w:customStyle="1" w:styleId="8F6B0BF63832420782F4832AEE86E445">
    <w:name w:val="8F6B0BF63832420782F4832AEE86E445"/>
    <w:rsid w:val="00C72C24"/>
  </w:style>
  <w:style w:type="paragraph" w:customStyle="1" w:styleId="DE9E292B4EE146D89699413725D6B1C9">
    <w:name w:val="DE9E292B4EE146D89699413725D6B1C9"/>
    <w:rsid w:val="00C72C24"/>
  </w:style>
  <w:style w:type="paragraph" w:customStyle="1" w:styleId="C1E7C1AFA0284F5991AD58838BB39DF8">
    <w:name w:val="C1E7C1AFA0284F5991AD58838BB39DF8"/>
    <w:rsid w:val="00C72C24"/>
  </w:style>
  <w:style w:type="paragraph" w:customStyle="1" w:styleId="F19FA46B9EED4F48A0540F9823EDCB9C">
    <w:name w:val="F19FA46B9EED4F48A0540F9823EDCB9C"/>
    <w:rsid w:val="00C72C24"/>
  </w:style>
  <w:style w:type="paragraph" w:customStyle="1" w:styleId="72572301D7B44A05A21CBE8C1577357E">
    <w:name w:val="72572301D7B44A05A21CBE8C1577357E"/>
    <w:rsid w:val="00C72C24"/>
  </w:style>
  <w:style w:type="paragraph" w:customStyle="1" w:styleId="830AB8A877C14FFCA50A3AE20B2AD827">
    <w:name w:val="830AB8A877C14FFCA50A3AE20B2AD827"/>
    <w:rsid w:val="00C72C24"/>
  </w:style>
  <w:style w:type="paragraph" w:customStyle="1" w:styleId="DC1E8FD721F3447AB6537EB13CA332C8">
    <w:name w:val="DC1E8FD721F3447AB6537EB13CA332C8"/>
    <w:rsid w:val="00C72C24"/>
  </w:style>
  <w:style w:type="paragraph" w:customStyle="1" w:styleId="479E044C6DC34F3B927937CEC0426B08">
    <w:name w:val="479E044C6DC34F3B927937CEC0426B08"/>
    <w:rsid w:val="00C72C24"/>
  </w:style>
  <w:style w:type="paragraph" w:customStyle="1" w:styleId="8DADE094A8B34C8489BC44DB34833AFF">
    <w:name w:val="8DADE094A8B34C8489BC44DB34833AFF"/>
    <w:rsid w:val="00C72C24"/>
  </w:style>
  <w:style w:type="paragraph" w:customStyle="1" w:styleId="71F4F3D00B604207AB8FDDFA691D4EBC">
    <w:name w:val="71F4F3D00B604207AB8FDDFA691D4EBC"/>
    <w:rsid w:val="00C72C24"/>
  </w:style>
  <w:style w:type="paragraph" w:customStyle="1" w:styleId="DAD47FAA5A254E85AE1BCD13D2ACF3EE">
    <w:name w:val="DAD47FAA5A254E85AE1BCD13D2ACF3EE"/>
    <w:rsid w:val="00C72C24"/>
  </w:style>
  <w:style w:type="paragraph" w:customStyle="1" w:styleId="012026ECA37F48C2AF322DFC3535391F">
    <w:name w:val="012026ECA37F48C2AF322DFC3535391F"/>
    <w:rsid w:val="00C72C24"/>
  </w:style>
  <w:style w:type="paragraph" w:customStyle="1" w:styleId="B6142471FA5E4A29927A7BB5172C5E46">
    <w:name w:val="B6142471FA5E4A29927A7BB5172C5E46"/>
    <w:rsid w:val="00C72C24"/>
  </w:style>
  <w:style w:type="paragraph" w:customStyle="1" w:styleId="891DA8FD6542479A994499BA0DE0248A">
    <w:name w:val="891DA8FD6542479A994499BA0DE0248A"/>
    <w:rsid w:val="00C72C24"/>
  </w:style>
  <w:style w:type="paragraph" w:customStyle="1" w:styleId="03A716AD74284E2E8316966AA8202F80">
    <w:name w:val="03A716AD74284E2E8316966AA8202F80"/>
    <w:rsid w:val="00C72C24"/>
  </w:style>
  <w:style w:type="paragraph" w:customStyle="1" w:styleId="C9D97E7112EC4414BA521417C4296860">
    <w:name w:val="C9D97E7112EC4414BA521417C4296860"/>
    <w:rsid w:val="00C72C24"/>
  </w:style>
  <w:style w:type="paragraph" w:customStyle="1" w:styleId="5DB03E802000442595B69FD999219242">
    <w:name w:val="5DB03E802000442595B69FD999219242"/>
    <w:rsid w:val="00C72C24"/>
  </w:style>
  <w:style w:type="paragraph" w:customStyle="1" w:styleId="423AD14B44C74CA89E1ACA5D69200AA4">
    <w:name w:val="423AD14B44C74CA89E1ACA5D69200AA4"/>
    <w:rsid w:val="00C72C24"/>
  </w:style>
  <w:style w:type="paragraph" w:customStyle="1" w:styleId="4829C20573EE41C3A38FAF55CC2DBEF0">
    <w:name w:val="4829C20573EE41C3A38FAF55CC2DBEF0"/>
    <w:rsid w:val="00C72C24"/>
  </w:style>
  <w:style w:type="paragraph" w:customStyle="1" w:styleId="8255332D2814429A9041CEE60CA7FEFE">
    <w:name w:val="8255332D2814429A9041CEE60CA7FEFE"/>
    <w:rsid w:val="00C72C24"/>
  </w:style>
  <w:style w:type="paragraph" w:customStyle="1" w:styleId="38DAA9502F8E4550A6AF837954462AD1">
    <w:name w:val="38DAA9502F8E4550A6AF837954462AD1"/>
    <w:rsid w:val="00C72C24"/>
  </w:style>
  <w:style w:type="paragraph" w:customStyle="1" w:styleId="BE581C8D17994EF38FD58E2983DDD7D5">
    <w:name w:val="BE581C8D17994EF38FD58E2983DDD7D5"/>
    <w:rsid w:val="00C72C24"/>
  </w:style>
  <w:style w:type="paragraph" w:customStyle="1" w:styleId="8F2682435BAD4A59B289D5CBC7B0ACFB">
    <w:name w:val="8F2682435BAD4A59B289D5CBC7B0ACFB"/>
    <w:rsid w:val="00C72C24"/>
  </w:style>
  <w:style w:type="paragraph" w:customStyle="1" w:styleId="96DD0FD9ECD14C05AFC71E5FA9D5AB59">
    <w:name w:val="96DD0FD9ECD14C05AFC71E5FA9D5AB59"/>
    <w:rsid w:val="00C72C24"/>
  </w:style>
  <w:style w:type="paragraph" w:customStyle="1" w:styleId="C5EFA3909B0043899336C90F89E41A7C">
    <w:name w:val="C5EFA3909B0043899336C90F89E41A7C"/>
    <w:rsid w:val="00C72C24"/>
  </w:style>
  <w:style w:type="paragraph" w:customStyle="1" w:styleId="C4BCEEB1884446409888138A58A3018E">
    <w:name w:val="C4BCEEB1884446409888138A58A3018E"/>
    <w:rsid w:val="00C72C24"/>
  </w:style>
  <w:style w:type="paragraph" w:customStyle="1" w:styleId="50BBFD300F444590B9AEE45A53F5E4CE">
    <w:name w:val="50BBFD300F444590B9AEE45A53F5E4CE"/>
    <w:rsid w:val="00C72C24"/>
  </w:style>
  <w:style w:type="paragraph" w:customStyle="1" w:styleId="DCF9302E08754B8590D3BD6E2419C08D">
    <w:name w:val="DCF9302E08754B8590D3BD6E2419C08D"/>
    <w:rsid w:val="00C72C24"/>
  </w:style>
  <w:style w:type="paragraph" w:customStyle="1" w:styleId="AFB314DE5F454D1EA66FC45A0FB2583F">
    <w:name w:val="AFB314DE5F454D1EA66FC45A0FB2583F"/>
    <w:rsid w:val="00C72C24"/>
  </w:style>
  <w:style w:type="paragraph" w:customStyle="1" w:styleId="490207FF0B744203A1D0379903A71920">
    <w:name w:val="490207FF0B744203A1D0379903A71920"/>
    <w:rsid w:val="00C72C24"/>
  </w:style>
  <w:style w:type="paragraph" w:customStyle="1" w:styleId="071166A3FC7B4390A5C36A80A70A7425">
    <w:name w:val="071166A3FC7B4390A5C36A80A70A7425"/>
    <w:rsid w:val="00C72C24"/>
  </w:style>
  <w:style w:type="paragraph" w:customStyle="1" w:styleId="76A074F7A01645B1948ADD8B56C3C64A">
    <w:name w:val="76A074F7A01645B1948ADD8B56C3C64A"/>
    <w:rsid w:val="00C72C24"/>
  </w:style>
  <w:style w:type="paragraph" w:customStyle="1" w:styleId="5449E8B496A64813A4568114EF9DC57C">
    <w:name w:val="5449E8B496A64813A4568114EF9DC57C"/>
    <w:rsid w:val="00C72C24"/>
  </w:style>
  <w:style w:type="paragraph" w:customStyle="1" w:styleId="974D5C1DB3344808973993F8285FEDBF">
    <w:name w:val="974D5C1DB3344808973993F8285FEDBF"/>
    <w:rsid w:val="00C72C24"/>
  </w:style>
  <w:style w:type="paragraph" w:customStyle="1" w:styleId="4AF77F2FA56045D7A77DC4DE0E80B391">
    <w:name w:val="4AF77F2FA56045D7A77DC4DE0E80B391"/>
    <w:rsid w:val="00C72C24"/>
  </w:style>
  <w:style w:type="paragraph" w:customStyle="1" w:styleId="2117E24E2FFC4914A8243B6B295B1CDB">
    <w:name w:val="2117E24E2FFC4914A8243B6B295B1CDB"/>
    <w:rsid w:val="00C72C24"/>
  </w:style>
  <w:style w:type="paragraph" w:customStyle="1" w:styleId="68C78AAB775A422DAD8C64DCE56D389E">
    <w:name w:val="68C78AAB775A422DAD8C64DCE56D389E"/>
    <w:rsid w:val="00C72C24"/>
  </w:style>
  <w:style w:type="paragraph" w:customStyle="1" w:styleId="9E6CA97DCF8A41F69D02B48B03E10400">
    <w:name w:val="9E6CA97DCF8A41F69D02B48B03E10400"/>
    <w:rsid w:val="00C72C24"/>
  </w:style>
  <w:style w:type="paragraph" w:customStyle="1" w:styleId="9AEE10E3BAEB40BF9C00859D20007D2C">
    <w:name w:val="9AEE10E3BAEB40BF9C00859D20007D2C"/>
    <w:rsid w:val="00C72C24"/>
  </w:style>
  <w:style w:type="paragraph" w:customStyle="1" w:styleId="B54C654211F24B56AB8739799A74F2DC">
    <w:name w:val="B54C654211F24B56AB8739799A74F2DC"/>
    <w:rsid w:val="00C72C24"/>
  </w:style>
  <w:style w:type="paragraph" w:customStyle="1" w:styleId="2F1C1A49C51641EC888E915D1C983FEC">
    <w:name w:val="2F1C1A49C51641EC888E915D1C983FEC"/>
    <w:rsid w:val="00C72C24"/>
  </w:style>
  <w:style w:type="paragraph" w:customStyle="1" w:styleId="4469140FE97040D2994BF7E703422C5E">
    <w:name w:val="4469140FE97040D2994BF7E703422C5E"/>
    <w:rsid w:val="00C72C24"/>
  </w:style>
  <w:style w:type="paragraph" w:customStyle="1" w:styleId="5BCBFF5D164F4CC3B9E6BFBE16E21F27">
    <w:name w:val="5BCBFF5D164F4CC3B9E6BFBE16E21F27"/>
    <w:rsid w:val="00C72C24"/>
  </w:style>
  <w:style w:type="paragraph" w:customStyle="1" w:styleId="0CC872968FB04CD0AEF73AB6E1408209">
    <w:name w:val="0CC872968FB04CD0AEF73AB6E1408209"/>
    <w:rsid w:val="00C72C24"/>
  </w:style>
  <w:style w:type="paragraph" w:customStyle="1" w:styleId="97945609B41B4AB3BB7A7EC97D94C2A1">
    <w:name w:val="97945609B41B4AB3BB7A7EC97D94C2A1"/>
    <w:rsid w:val="00C72C24"/>
  </w:style>
  <w:style w:type="paragraph" w:customStyle="1" w:styleId="639C70D3ACCD4B6D8C9BC737BFE4AFDC">
    <w:name w:val="639C70D3ACCD4B6D8C9BC737BFE4AFDC"/>
    <w:rsid w:val="00C72C24"/>
  </w:style>
  <w:style w:type="paragraph" w:customStyle="1" w:styleId="D653B3E0A370472DB7340F397EA74976">
    <w:name w:val="D653B3E0A370472DB7340F397EA74976"/>
    <w:rsid w:val="00C72C24"/>
  </w:style>
  <w:style w:type="paragraph" w:customStyle="1" w:styleId="086984B2959A4D1EAB5455816CD20EA0">
    <w:name w:val="086984B2959A4D1EAB5455816CD20EA0"/>
    <w:rsid w:val="00C72C24"/>
  </w:style>
  <w:style w:type="paragraph" w:customStyle="1" w:styleId="A3FBCA791C5F4195A5B1A1C6E08301F4">
    <w:name w:val="A3FBCA791C5F4195A5B1A1C6E08301F4"/>
    <w:rsid w:val="00C72C24"/>
  </w:style>
  <w:style w:type="paragraph" w:customStyle="1" w:styleId="FEB029AC3E204E63AD8EF1764824488B">
    <w:name w:val="FEB029AC3E204E63AD8EF1764824488B"/>
    <w:rsid w:val="00C72C24"/>
  </w:style>
  <w:style w:type="paragraph" w:customStyle="1" w:styleId="08035E85C64441478528BE63F66FD205">
    <w:name w:val="08035E85C64441478528BE63F66FD205"/>
    <w:rsid w:val="00C72C24"/>
  </w:style>
  <w:style w:type="paragraph" w:customStyle="1" w:styleId="75610D19C03F4D96ACC247858BE243D8">
    <w:name w:val="75610D19C03F4D96ACC247858BE243D8"/>
    <w:rsid w:val="00C72C24"/>
  </w:style>
  <w:style w:type="paragraph" w:customStyle="1" w:styleId="E838AACE7A8F4D268A730CE3F7670571">
    <w:name w:val="E838AACE7A8F4D268A730CE3F7670571"/>
    <w:rsid w:val="00C72C24"/>
  </w:style>
  <w:style w:type="paragraph" w:customStyle="1" w:styleId="F3E1CDCDA09345E3A68443E6132549C5">
    <w:name w:val="F3E1CDCDA09345E3A68443E6132549C5"/>
    <w:rsid w:val="00C72C24"/>
  </w:style>
  <w:style w:type="paragraph" w:customStyle="1" w:styleId="97C14B5CBB4B4FB68A72D9A31AF47789">
    <w:name w:val="97C14B5CBB4B4FB68A72D9A31AF47789"/>
    <w:rsid w:val="00C72C24"/>
  </w:style>
  <w:style w:type="paragraph" w:customStyle="1" w:styleId="7B73EADF480647E1AC002DE9CCDB5BCA">
    <w:name w:val="7B73EADF480647E1AC002DE9CCDB5BCA"/>
    <w:rsid w:val="00C72C24"/>
  </w:style>
  <w:style w:type="paragraph" w:customStyle="1" w:styleId="A5CE93F9E907494684E2E72BC14F7A85">
    <w:name w:val="A5CE93F9E907494684E2E72BC14F7A85"/>
    <w:rsid w:val="00C72C24"/>
  </w:style>
  <w:style w:type="paragraph" w:customStyle="1" w:styleId="3ED4FA1280944FE7B38C7FA05420D2A2">
    <w:name w:val="3ED4FA1280944FE7B38C7FA05420D2A2"/>
    <w:rsid w:val="00C72C24"/>
  </w:style>
  <w:style w:type="paragraph" w:customStyle="1" w:styleId="B563ACF7BD3E4138A6D3F9243C423D77">
    <w:name w:val="B563ACF7BD3E4138A6D3F9243C423D77"/>
    <w:rsid w:val="00C72C24"/>
  </w:style>
  <w:style w:type="paragraph" w:customStyle="1" w:styleId="B214A2D4D21F45E896E82174C05EB57E">
    <w:name w:val="B214A2D4D21F45E896E82174C05EB57E"/>
    <w:rsid w:val="00C72C24"/>
  </w:style>
  <w:style w:type="paragraph" w:customStyle="1" w:styleId="D24F96A50CB1431FA61DE79072E8E8EC">
    <w:name w:val="D24F96A50CB1431FA61DE79072E8E8EC"/>
    <w:rsid w:val="00C72C24"/>
  </w:style>
  <w:style w:type="paragraph" w:customStyle="1" w:styleId="C9D7F5D108D44427A30E42A5B8B31A18">
    <w:name w:val="C9D7F5D108D44427A30E42A5B8B31A18"/>
    <w:rsid w:val="00C72C24"/>
  </w:style>
  <w:style w:type="paragraph" w:customStyle="1" w:styleId="87FD51D181AA4F7E9C7A208E64EAC0B5">
    <w:name w:val="87FD51D181AA4F7E9C7A208E64EAC0B5"/>
    <w:rsid w:val="00C72C24"/>
  </w:style>
  <w:style w:type="paragraph" w:customStyle="1" w:styleId="F5AB831A30E74A07A294A3B92805EE8F">
    <w:name w:val="F5AB831A30E74A07A294A3B92805EE8F"/>
    <w:rsid w:val="00C72C24"/>
  </w:style>
  <w:style w:type="paragraph" w:customStyle="1" w:styleId="4BF33FA91CA04150948268217ACD7956">
    <w:name w:val="4BF33FA91CA04150948268217ACD7956"/>
    <w:rsid w:val="00C72C24"/>
  </w:style>
  <w:style w:type="paragraph" w:customStyle="1" w:styleId="0EAA28030F5D45E697B878F95C64479F">
    <w:name w:val="0EAA28030F5D45E697B878F95C64479F"/>
    <w:rsid w:val="00C72C24"/>
  </w:style>
  <w:style w:type="paragraph" w:customStyle="1" w:styleId="2DE9E14D6D964399AF5905488ED59B72">
    <w:name w:val="2DE9E14D6D964399AF5905488ED59B72"/>
    <w:rsid w:val="00C72C24"/>
  </w:style>
  <w:style w:type="paragraph" w:customStyle="1" w:styleId="6250AEFF59B845059A290516841FB190">
    <w:name w:val="6250AEFF59B845059A290516841FB190"/>
    <w:rsid w:val="00C72C24"/>
  </w:style>
  <w:style w:type="paragraph" w:customStyle="1" w:styleId="7AD657AB3D334CF48162ED92AC091316">
    <w:name w:val="7AD657AB3D334CF48162ED92AC091316"/>
    <w:rsid w:val="00C72C24"/>
  </w:style>
  <w:style w:type="paragraph" w:customStyle="1" w:styleId="B8BDFE15D3C24624BD48919A32A52CDC">
    <w:name w:val="B8BDFE15D3C24624BD48919A32A52CDC"/>
    <w:rsid w:val="00C72C24"/>
  </w:style>
  <w:style w:type="paragraph" w:customStyle="1" w:styleId="93DD9044A5BF44BA89000C9C8B1A94A9">
    <w:name w:val="93DD9044A5BF44BA89000C9C8B1A94A9"/>
    <w:rsid w:val="00C72C24"/>
  </w:style>
  <w:style w:type="paragraph" w:customStyle="1" w:styleId="B009F0EE08124721B9EC3B039EEA2BFD">
    <w:name w:val="B009F0EE08124721B9EC3B039EEA2BFD"/>
    <w:rsid w:val="00C72C24"/>
  </w:style>
  <w:style w:type="paragraph" w:customStyle="1" w:styleId="F31D1C71957A4C29A09CCC5D3457C467">
    <w:name w:val="F31D1C71957A4C29A09CCC5D3457C467"/>
    <w:rsid w:val="00C72C24"/>
  </w:style>
  <w:style w:type="paragraph" w:customStyle="1" w:styleId="6668311523404C86B6FBF29F106E9B37">
    <w:name w:val="6668311523404C86B6FBF29F106E9B37"/>
    <w:rsid w:val="00C72C24"/>
  </w:style>
  <w:style w:type="paragraph" w:customStyle="1" w:styleId="6FD94BCA952E4C58B7B1B3E244E06BF5">
    <w:name w:val="6FD94BCA952E4C58B7B1B3E244E06BF5"/>
    <w:rsid w:val="00C72C24"/>
  </w:style>
  <w:style w:type="paragraph" w:customStyle="1" w:styleId="3432980FAE9146A48AE8D23EA63D9BA7">
    <w:name w:val="3432980FAE9146A48AE8D23EA63D9BA7"/>
    <w:rsid w:val="00C72C24"/>
  </w:style>
  <w:style w:type="paragraph" w:customStyle="1" w:styleId="44D680D5CADB4E989BA9B7F0FF90013D">
    <w:name w:val="44D680D5CADB4E989BA9B7F0FF90013D"/>
    <w:rsid w:val="00C72C24"/>
  </w:style>
  <w:style w:type="paragraph" w:customStyle="1" w:styleId="A3BEE1D301DE44D5A1F0769F92558169">
    <w:name w:val="A3BEE1D301DE44D5A1F0769F92558169"/>
    <w:rsid w:val="00C72C24"/>
  </w:style>
  <w:style w:type="paragraph" w:customStyle="1" w:styleId="CF2A9C4D0F23420497E7F43748D165A1">
    <w:name w:val="CF2A9C4D0F23420497E7F43748D165A1"/>
    <w:rsid w:val="00C72C24"/>
  </w:style>
  <w:style w:type="paragraph" w:customStyle="1" w:styleId="531DCA4F990C4F9EA5AB2B58B7DD7213">
    <w:name w:val="531DCA4F990C4F9EA5AB2B58B7DD7213"/>
    <w:rsid w:val="00C72C24"/>
  </w:style>
  <w:style w:type="paragraph" w:customStyle="1" w:styleId="5DC9C2CDFB234F60B32D971626A0A1A8">
    <w:name w:val="5DC9C2CDFB234F60B32D971626A0A1A8"/>
    <w:rsid w:val="00C72C24"/>
  </w:style>
  <w:style w:type="paragraph" w:customStyle="1" w:styleId="AED0AC812C8A4305809D378D2B4AB412">
    <w:name w:val="AED0AC812C8A4305809D378D2B4AB412"/>
    <w:rsid w:val="00C72C24"/>
  </w:style>
  <w:style w:type="paragraph" w:customStyle="1" w:styleId="FF210182A21F4465A0AC8FC15D62493A">
    <w:name w:val="FF210182A21F4465A0AC8FC15D62493A"/>
    <w:rsid w:val="00C72C24"/>
  </w:style>
  <w:style w:type="paragraph" w:customStyle="1" w:styleId="9082FF867A1B4959867B9452B3D5DA5B">
    <w:name w:val="9082FF867A1B4959867B9452B3D5DA5B"/>
    <w:rsid w:val="00C72C24"/>
  </w:style>
  <w:style w:type="paragraph" w:customStyle="1" w:styleId="6C9957B740554326928EBBD7AC33F1C0">
    <w:name w:val="6C9957B740554326928EBBD7AC33F1C0"/>
    <w:rsid w:val="00C72C24"/>
  </w:style>
  <w:style w:type="paragraph" w:customStyle="1" w:styleId="AA4D243C274E40DEB0DF030BFDE99564">
    <w:name w:val="AA4D243C274E40DEB0DF030BFDE99564"/>
    <w:rsid w:val="00C72C24"/>
  </w:style>
  <w:style w:type="paragraph" w:customStyle="1" w:styleId="2DEC9CC9B20442B7AFE25EC7D56A1B09">
    <w:name w:val="2DEC9CC9B20442B7AFE25EC7D56A1B09"/>
    <w:rsid w:val="00C72C24"/>
  </w:style>
  <w:style w:type="paragraph" w:customStyle="1" w:styleId="2FFCA79C800041238D2E0DB45B5D6981">
    <w:name w:val="2FFCA79C800041238D2E0DB45B5D6981"/>
    <w:rsid w:val="00C72C24"/>
  </w:style>
  <w:style w:type="paragraph" w:customStyle="1" w:styleId="7E99946FD1154CA2A10DDE897DD9BBB5">
    <w:name w:val="7E99946FD1154CA2A10DDE897DD9BBB5"/>
    <w:rsid w:val="00C72C24"/>
  </w:style>
  <w:style w:type="paragraph" w:customStyle="1" w:styleId="E177856A571441BA8527AB4DC8E68831">
    <w:name w:val="E177856A571441BA8527AB4DC8E68831"/>
    <w:rsid w:val="00C72C24"/>
  </w:style>
  <w:style w:type="paragraph" w:customStyle="1" w:styleId="2970EF288F3642ECA62BD651FB6A6C8B">
    <w:name w:val="2970EF288F3642ECA62BD651FB6A6C8B"/>
    <w:rsid w:val="00C72C24"/>
  </w:style>
  <w:style w:type="paragraph" w:customStyle="1" w:styleId="D84C0F5BF98C423CA74CB09411516BE0">
    <w:name w:val="D84C0F5BF98C423CA74CB09411516BE0"/>
    <w:rsid w:val="00C72C24"/>
  </w:style>
  <w:style w:type="paragraph" w:customStyle="1" w:styleId="5952D640CDD641368413299D4DA73D0C">
    <w:name w:val="5952D640CDD641368413299D4DA73D0C"/>
    <w:rsid w:val="00C72C24"/>
  </w:style>
  <w:style w:type="paragraph" w:customStyle="1" w:styleId="EE7D94A902A04D9AB49F6E4142338404">
    <w:name w:val="EE7D94A902A04D9AB49F6E4142338404"/>
    <w:rsid w:val="00C72C24"/>
  </w:style>
  <w:style w:type="paragraph" w:customStyle="1" w:styleId="AD9EE78766B24A9D92F9F0EB35A18B21">
    <w:name w:val="AD9EE78766B24A9D92F9F0EB35A18B21"/>
    <w:rsid w:val="00C72C24"/>
  </w:style>
  <w:style w:type="paragraph" w:customStyle="1" w:styleId="FE541F69DED64892A6A25F672BB1F6E1">
    <w:name w:val="FE541F69DED64892A6A25F672BB1F6E1"/>
    <w:rsid w:val="00C72C24"/>
  </w:style>
  <w:style w:type="paragraph" w:customStyle="1" w:styleId="D91EC706395F457988AD8E4452B2F3F0">
    <w:name w:val="D91EC706395F457988AD8E4452B2F3F0"/>
    <w:rsid w:val="00C72C24"/>
  </w:style>
  <w:style w:type="paragraph" w:customStyle="1" w:styleId="578C1A11C8D64BEFABC7D5184293272C">
    <w:name w:val="578C1A11C8D64BEFABC7D5184293272C"/>
    <w:rsid w:val="00C72C24"/>
  </w:style>
  <w:style w:type="paragraph" w:customStyle="1" w:styleId="9DF6B28002E44A97B853F2526CF8341C">
    <w:name w:val="9DF6B28002E44A97B853F2526CF8341C"/>
    <w:rsid w:val="00C72C24"/>
  </w:style>
  <w:style w:type="paragraph" w:customStyle="1" w:styleId="B4339AE410F8491EBE86541518203483">
    <w:name w:val="B4339AE410F8491EBE86541518203483"/>
    <w:rsid w:val="00C72C24"/>
  </w:style>
  <w:style w:type="paragraph" w:customStyle="1" w:styleId="FE2DB28FB0024F629E4A305133E35F1B">
    <w:name w:val="FE2DB28FB0024F629E4A305133E35F1B"/>
    <w:rsid w:val="00C72C24"/>
  </w:style>
  <w:style w:type="paragraph" w:customStyle="1" w:styleId="3EF1568FA84941638B9463957BFE1E16">
    <w:name w:val="3EF1568FA84941638B9463957BFE1E16"/>
    <w:rsid w:val="00C72C24"/>
  </w:style>
  <w:style w:type="paragraph" w:customStyle="1" w:styleId="B7010E60DBB047DD98EB876CF32EE8D9">
    <w:name w:val="B7010E60DBB047DD98EB876CF32EE8D9"/>
    <w:rsid w:val="00C72C24"/>
  </w:style>
  <w:style w:type="paragraph" w:customStyle="1" w:styleId="9B2E1F0EA7504CA6AD1BB8BF98861DBE">
    <w:name w:val="9B2E1F0EA7504CA6AD1BB8BF98861DBE"/>
    <w:rsid w:val="00C72C24"/>
  </w:style>
  <w:style w:type="paragraph" w:customStyle="1" w:styleId="587E12BB5A41410E87F4144621F93C8F">
    <w:name w:val="587E12BB5A41410E87F4144621F93C8F"/>
    <w:rsid w:val="00C72C24"/>
  </w:style>
  <w:style w:type="paragraph" w:customStyle="1" w:styleId="B71AC54C15E941DA8F3C4C0A1516E053">
    <w:name w:val="B71AC54C15E941DA8F3C4C0A1516E053"/>
    <w:rsid w:val="00C72C24"/>
  </w:style>
  <w:style w:type="paragraph" w:customStyle="1" w:styleId="BD2760240E6543AC9F423213C36A9F39">
    <w:name w:val="BD2760240E6543AC9F423213C36A9F39"/>
    <w:rsid w:val="00C72C24"/>
  </w:style>
  <w:style w:type="paragraph" w:customStyle="1" w:styleId="1BB1B83D352C4AA28C1A98458B750789">
    <w:name w:val="1BB1B83D352C4AA28C1A98458B750789"/>
    <w:rsid w:val="00C72C24"/>
  </w:style>
  <w:style w:type="paragraph" w:customStyle="1" w:styleId="182F9FEEBDBD44ECB523281C39EB2FF7">
    <w:name w:val="182F9FEEBDBD44ECB523281C39EB2FF7"/>
    <w:rsid w:val="00C72C24"/>
  </w:style>
  <w:style w:type="paragraph" w:customStyle="1" w:styleId="2CEE62F80D5C467789ACA2EDDA2BEFBD">
    <w:name w:val="2CEE62F80D5C467789ACA2EDDA2BEFBD"/>
    <w:rsid w:val="00C72C24"/>
  </w:style>
  <w:style w:type="paragraph" w:customStyle="1" w:styleId="2B8B902B9611436F939CDA81A7AF6C32">
    <w:name w:val="2B8B902B9611436F939CDA81A7AF6C32"/>
    <w:rsid w:val="00C72C24"/>
  </w:style>
  <w:style w:type="paragraph" w:customStyle="1" w:styleId="8DD8EF7DAA584F85B5644A7159D7FE47">
    <w:name w:val="8DD8EF7DAA584F85B5644A7159D7FE47"/>
    <w:rsid w:val="00C72C24"/>
  </w:style>
  <w:style w:type="paragraph" w:customStyle="1" w:styleId="AF88DE7EB3FF4C078A4AF00A1BC9D26E">
    <w:name w:val="AF88DE7EB3FF4C078A4AF00A1BC9D26E"/>
    <w:rsid w:val="00C72C24"/>
  </w:style>
  <w:style w:type="paragraph" w:customStyle="1" w:styleId="8DE4C783B1CC49E088C8DEC65636B12E">
    <w:name w:val="8DE4C783B1CC49E088C8DEC65636B12E"/>
    <w:rsid w:val="00C72C24"/>
  </w:style>
  <w:style w:type="paragraph" w:customStyle="1" w:styleId="D7AE316A638D45DFA35ACA3E52CC2DBD">
    <w:name w:val="D7AE316A638D45DFA35ACA3E52CC2DBD"/>
    <w:rsid w:val="00C72C24"/>
  </w:style>
  <w:style w:type="paragraph" w:customStyle="1" w:styleId="756B636DFD5D401CB0256D594A3BDFDE">
    <w:name w:val="756B636DFD5D401CB0256D594A3BDFDE"/>
    <w:rsid w:val="00C72C24"/>
  </w:style>
  <w:style w:type="paragraph" w:customStyle="1" w:styleId="72F0CB60383F4FC18B4E7C46C520FC8C">
    <w:name w:val="72F0CB60383F4FC18B4E7C46C520FC8C"/>
    <w:rsid w:val="00C72C24"/>
  </w:style>
  <w:style w:type="paragraph" w:customStyle="1" w:styleId="0A51B375257844A7BB08B60988E20BF4">
    <w:name w:val="0A51B375257844A7BB08B60988E20BF4"/>
    <w:rsid w:val="00C72C24"/>
  </w:style>
  <w:style w:type="paragraph" w:customStyle="1" w:styleId="31B28FD1221E445EB55EBFAADA72DBB0">
    <w:name w:val="31B28FD1221E445EB55EBFAADA72DBB0"/>
    <w:rsid w:val="00C72C24"/>
  </w:style>
  <w:style w:type="paragraph" w:customStyle="1" w:styleId="BA5C2765EBAE4433B07F983937616B89">
    <w:name w:val="BA5C2765EBAE4433B07F983937616B89"/>
    <w:rsid w:val="00C72C24"/>
  </w:style>
  <w:style w:type="paragraph" w:customStyle="1" w:styleId="0A3EFD46DCFA4DE78A0A756583462970">
    <w:name w:val="0A3EFD46DCFA4DE78A0A756583462970"/>
    <w:rsid w:val="00C72C24"/>
  </w:style>
  <w:style w:type="paragraph" w:customStyle="1" w:styleId="ED2795E14F354E7BB2E6FCC9247CA073">
    <w:name w:val="ED2795E14F354E7BB2E6FCC9247CA073"/>
    <w:rsid w:val="00C72C24"/>
  </w:style>
  <w:style w:type="paragraph" w:customStyle="1" w:styleId="5A07BD4A2E414B6197B296428AA94403">
    <w:name w:val="5A07BD4A2E414B6197B296428AA94403"/>
    <w:rsid w:val="00C72C24"/>
  </w:style>
  <w:style w:type="paragraph" w:customStyle="1" w:styleId="7642EEE9841348D391ADA2FEAA09C8CF">
    <w:name w:val="7642EEE9841348D391ADA2FEAA09C8CF"/>
    <w:rsid w:val="00C72C24"/>
  </w:style>
  <w:style w:type="paragraph" w:customStyle="1" w:styleId="5976AFDDFE344FF48BFA54D0A874507D">
    <w:name w:val="5976AFDDFE344FF48BFA54D0A874507D"/>
    <w:rsid w:val="00C72C24"/>
  </w:style>
  <w:style w:type="paragraph" w:customStyle="1" w:styleId="A0B3F6E001C248D8A39EE199345DF7EE">
    <w:name w:val="A0B3F6E001C248D8A39EE199345DF7EE"/>
    <w:rsid w:val="00C72C24"/>
  </w:style>
  <w:style w:type="paragraph" w:customStyle="1" w:styleId="203E0A3B939B4C92BA494D97B48F3CA2">
    <w:name w:val="203E0A3B939B4C92BA494D97B48F3CA2"/>
    <w:rsid w:val="00340E83"/>
    <w:pPr>
      <w:spacing w:after="200" w:line="276" w:lineRule="auto"/>
    </w:pPr>
    <w:rPr>
      <w:lang w:val="en-US" w:eastAsia="en-US"/>
    </w:rPr>
  </w:style>
  <w:style w:type="paragraph" w:customStyle="1" w:styleId="EEA73B8B7ECC45379C6381743564A6B9">
    <w:name w:val="EEA73B8B7ECC45379C6381743564A6B9"/>
    <w:rsid w:val="00340E83"/>
    <w:pPr>
      <w:spacing w:after="200" w:line="276" w:lineRule="auto"/>
    </w:pPr>
    <w:rPr>
      <w:lang w:val="en-US" w:eastAsia="en-US"/>
    </w:rPr>
  </w:style>
  <w:style w:type="paragraph" w:customStyle="1" w:styleId="E3D019909BB44273BDFC3D1720992A9D">
    <w:name w:val="E3D019909BB44273BDFC3D1720992A9D"/>
    <w:rsid w:val="00340E83"/>
    <w:pPr>
      <w:spacing w:after="200" w:line="276" w:lineRule="auto"/>
    </w:pPr>
    <w:rPr>
      <w:lang w:val="en-US" w:eastAsia="en-US"/>
    </w:rPr>
  </w:style>
  <w:style w:type="paragraph" w:customStyle="1" w:styleId="BA3D8B16A74C494185A2E09195503F23">
    <w:name w:val="BA3D8B16A74C494185A2E09195503F23"/>
    <w:rsid w:val="00340E83"/>
    <w:pPr>
      <w:spacing w:after="200" w:line="276" w:lineRule="auto"/>
    </w:pPr>
    <w:rPr>
      <w:lang w:val="en-US" w:eastAsia="en-US"/>
    </w:rPr>
  </w:style>
  <w:style w:type="paragraph" w:customStyle="1" w:styleId="49AE4CD2A73540E3BF6988755CEED21D">
    <w:name w:val="49AE4CD2A73540E3BF6988755CEED21D"/>
    <w:rsid w:val="00340E83"/>
    <w:pPr>
      <w:spacing w:after="200" w:line="276" w:lineRule="auto"/>
    </w:pPr>
    <w:rPr>
      <w:lang w:val="en-US" w:eastAsia="en-US"/>
    </w:rPr>
  </w:style>
  <w:style w:type="paragraph" w:customStyle="1" w:styleId="71B6D43A8C904EE5BB45A48676BDAAE8">
    <w:name w:val="71B6D43A8C904EE5BB45A48676BDAAE8"/>
    <w:rsid w:val="00340E83"/>
    <w:pPr>
      <w:spacing w:after="200" w:line="276" w:lineRule="auto"/>
    </w:pPr>
    <w:rPr>
      <w:lang w:val="en-US" w:eastAsia="en-US"/>
    </w:rPr>
  </w:style>
  <w:style w:type="paragraph" w:customStyle="1" w:styleId="528B8568F4A649438E5FBA197A36895F">
    <w:name w:val="528B8568F4A649438E5FBA197A36895F"/>
    <w:rsid w:val="00340E83"/>
    <w:pPr>
      <w:spacing w:after="200" w:line="276" w:lineRule="auto"/>
    </w:pPr>
    <w:rPr>
      <w:lang w:val="en-US" w:eastAsia="en-US"/>
    </w:rPr>
  </w:style>
  <w:style w:type="paragraph" w:customStyle="1" w:styleId="73470109C43448B18C3109385AC9C6F4">
    <w:name w:val="73470109C43448B18C3109385AC9C6F4"/>
    <w:rsid w:val="00340E83"/>
    <w:pPr>
      <w:spacing w:after="200" w:line="276" w:lineRule="auto"/>
    </w:pPr>
    <w:rPr>
      <w:lang w:val="en-US" w:eastAsia="en-US"/>
    </w:rPr>
  </w:style>
  <w:style w:type="paragraph" w:customStyle="1" w:styleId="49C41C2CF44B40349462C5A256EF2369">
    <w:name w:val="49C41C2CF44B40349462C5A256EF2369"/>
    <w:rsid w:val="00340E83"/>
    <w:pPr>
      <w:spacing w:after="200" w:line="276" w:lineRule="auto"/>
    </w:pPr>
    <w:rPr>
      <w:lang w:val="en-US" w:eastAsia="en-US"/>
    </w:rPr>
  </w:style>
  <w:style w:type="paragraph" w:customStyle="1" w:styleId="AB31C9B111FC4E6EA45CA7E89E3359E5">
    <w:name w:val="AB31C9B111FC4E6EA45CA7E89E3359E5"/>
    <w:rsid w:val="00340E83"/>
    <w:pPr>
      <w:spacing w:after="200" w:line="276" w:lineRule="auto"/>
    </w:pPr>
    <w:rPr>
      <w:lang w:val="en-US" w:eastAsia="en-US"/>
    </w:rPr>
  </w:style>
  <w:style w:type="paragraph" w:customStyle="1" w:styleId="D1E816CC52AF437293F4FD9220292804">
    <w:name w:val="D1E816CC52AF437293F4FD9220292804"/>
    <w:rsid w:val="00340E83"/>
    <w:pPr>
      <w:spacing w:after="200" w:line="276" w:lineRule="auto"/>
    </w:pPr>
    <w:rPr>
      <w:lang w:val="en-US" w:eastAsia="en-US"/>
    </w:rPr>
  </w:style>
  <w:style w:type="paragraph" w:customStyle="1" w:styleId="EF16A397A0D348CCA38C2ECA87682191">
    <w:name w:val="EF16A397A0D348CCA38C2ECA87682191"/>
    <w:rsid w:val="00340E83"/>
    <w:pPr>
      <w:spacing w:after="200" w:line="276" w:lineRule="auto"/>
    </w:pPr>
    <w:rPr>
      <w:lang w:val="en-US" w:eastAsia="en-US"/>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40E83"/>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725812D2E06C4B22BD06CFE5D3C2BD7C">
    <w:name w:val="725812D2E06C4B22BD06CFE5D3C2BD7C"/>
    <w:rsid w:val="00EE1E0B"/>
  </w:style>
  <w:style w:type="paragraph" w:customStyle="1" w:styleId="E1FC4BD0FAA24D1A83168FF4044A7976">
    <w:name w:val="E1FC4BD0FAA24D1A83168FF4044A7976"/>
    <w:rsid w:val="00EE1E0B"/>
  </w:style>
  <w:style w:type="paragraph" w:customStyle="1" w:styleId="20DCF1327C5146C9B7EFB248F35E1578">
    <w:name w:val="20DCF1327C5146C9B7EFB248F35E1578"/>
    <w:rsid w:val="00EE1E0B"/>
  </w:style>
  <w:style w:type="paragraph" w:customStyle="1" w:styleId="DEC1DAA98C0F461F8F3678A0D6494612">
    <w:name w:val="DEC1DAA98C0F461F8F3678A0D6494612"/>
    <w:rsid w:val="00EE1E0B"/>
  </w:style>
  <w:style w:type="paragraph" w:customStyle="1" w:styleId="26F0547D3F324127A01D5DB4E1D855D8">
    <w:name w:val="26F0547D3F324127A01D5DB4E1D855D8"/>
    <w:rsid w:val="00EE1E0B"/>
  </w:style>
  <w:style w:type="paragraph" w:customStyle="1" w:styleId="3DC426E23BF844DE8C8004F7DFFEA657">
    <w:name w:val="3DC426E23BF844DE8C8004F7DFFEA657"/>
    <w:rsid w:val="00EE1E0B"/>
  </w:style>
  <w:style w:type="paragraph" w:customStyle="1" w:styleId="E86397F62D7B46E18F7A4C3100171FDC">
    <w:name w:val="E86397F62D7B46E18F7A4C3100171FDC"/>
    <w:rsid w:val="00EE1E0B"/>
  </w:style>
  <w:style w:type="paragraph" w:customStyle="1" w:styleId="C1D38F9E5EE3495D806B3F680E3D3132">
    <w:name w:val="C1D38F9E5EE3495D806B3F680E3D3132"/>
    <w:rsid w:val="00EE1E0B"/>
  </w:style>
  <w:style w:type="paragraph" w:customStyle="1" w:styleId="1C3372473D2042FEAA6A924DB1C2295B">
    <w:name w:val="1C3372473D2042FEAA6A924DB1C2295B"/>
    <w:rsid w:val="00EE1E0B"/>
  </w:style>
  <w:style w:type="paragraph" w:customStyle="1" w:styleId="300810F4056B4629AB72526C19BAFD9F">
    <w:name w:val="300810F4056B4629AB72526C19BAFD9F"/>
    <w:rsid w:val="00EE1E0B"/>
  </w:style>
  <w:style w:type="paragraph" w:customStyle="1" w:styleId="02AE69B4434B4FD8A9F95B88A9F5E827">
    <w:name w:val="02AE69B4434B4FD8A9F95B88A9F5E827"/>
    <w:rsid w:val="00EE1E0B"/>
  </w:style>
  <w:style w:type="paragraph" w:customStyle="1" w:styleId="BB878919C05441BDBA27BF9CB3452954">
    <w:name w:val="BB878919C05441BDBA27BF9CB3452954"/>
    <w:rsid w:val="00EE1E0B"/>
  </w:style>
  <w:style w:type="paragraph" w:customStyle="1" w:styleId="414E4DB41F9E457EB36314C5A169159C">
    <w:name w:val="414E4DB41F9E457EB36314C5A169159C"/>
    <w:rsid w:val="00EE1E0B"/>
  </w:style>
  <w:style w:type="paragraph" w:customStyle="1" w:styleId="23166C72B35944D78B9981615BADEB36">
    <w:name w:val="23166C72B35944D78B9981615BADEB36"/>
    <w:rsid w:val="00EE1E0B"/>
  </w:style>
  <w:style w:type="paragraph" w:customStyle="1" w:styleId="969A2476EDB241F7B3F60364C1E2917C">
    <w:name w:val="969A2476EDB241F7B3F60364C1E2917C"/>
    <w:rsid w:val="00EE1E0B"/>
  </w:style>
  <w:style w:type="paragraph" w:customStyle="1" w:styleId="0C0AD70015AB4FE08F1044A4CEFDB534">
    <w:name w:val="0C0AD70015AB4FE08F1044A4CEFDB534"/>
    <w:rsid w:val="00EE1E0B"/>
  </w:style>
  <w:style w:type="paragraph" w:customStyle="1" w:styleId="D0B95FA8E0EA48DA854C406748434C4D">
    <w:name w:val="D0B95FA8E0EA48DA854C406748434C4D"/>
    <w:rsid w:val="00EE1E0B"/>
  </w:style>
  <w:style w:type="paragraph" w:customStyle="1" w:styleId="3FB97D3F4FAA48E4B8F1BC9AEC966F4D">
    <w:name w:val="3FB97D3F4FAA48E4B8F1BC9AEC966F4D"/>
    <w:rsid w:val="00EE1E0B"/>
  </w:style>
  <w:style w:type="paragraph" w:customStyle="1" w:styleId="2DAA5FB54DCB42C7BCE7BF7F00698CA6">
    <w:name w:val="2DAA5FB54DCB42C7BCE7BF7F00698CA6"/>
    <w:rsid w:val="00EE1E0B"/>
  </w:style>
  <w:style w:type="paragraph" w:customStyle="1" w:styleId="539AF833FC784F8DBBDDF65FD3C0F0CF">
    <w:name w:val="539AF833FC784F8DBBDDF65FD3C0F0CF"/>
    <w:rsid w:val="00EE1E0B"/>
  </w:style>
  <w:style w:type="paragraph" w:customStyle="1" w:styleId="9FA726C47EE0485EB05728FF103A5509">
    <w:name w:val="9FA726C47EE0485EB05728FF103A5509"/>
    <w:rsid w:val="00EE1E0B"/>
  </w:style>
  <w:style w:type="paragraph" w:customStyle="1" w:styleId="2B6A221109E9425DA9347F7BB25DC501">
    <w:name w:val="2B6A221109E9425DA9347F7BB25DC501"/>
    <w:rsid w:val="00EE1E0B"/>
  </w:style>
  <w:style w:type="paragraph" w:customStyle="1" w:styleId="BF7F3BA6599A498885A2A7BE168E2DF0">
    <w:name w:val="BF7F3BA6599A498885A2A7BE168E2DF0"/>
    <w:rsid w:val="00EE1E0B"/>
  </w:style>
  <w:style w:type="paragraph" w:customStyle="1" w:styleId="8A31246F64224AB2A6D1B08FB049E97C">
    <w:name w:val="8A31246F64224AB2A6D1B08FB049E97C"/>
    <w:rsid w:val="00EE1E0B"/>
  </w:style>
  <w:style w:type="paragraph" w:customStyle="1" w:styleId="E7A229CEF5004CBBB6FE6BE7DAC81B79">
    <w:name w:val="E7A229CEF5004CBBB6FE6BE7DAC81B79"/>
    <w:rsid w:val="00EE1E0B"/>
  </w:style>
  <w:style w:type="paragraph" w:customStyle="1" w:styleId="132F42DFE0C142348159E1EC9012857D">
    <w:name w:val="132F42DFE0C142348159E1EC9012857D"/>
    <w:rsid w:val="00EE1E0B"/>
  </w:style>
  <w:style w:type="paragraph" w:customStyle="1" w:styleId="BC7EA94996AF4DA8A6F1F83E373258DF">
    <w:name w:val="BC7EA94996AF4DA8A6F1F83E373258DF"/>
    <w:rsid w:val="00EE1E0B"/>
  </w:style>
  <w:style w:type="paragraph" w:customStyle="1" w:styleId="4F7E4899C7DA4BB4BD090765D4CE2D37">
    <w:name w:val="4F7E4899C7DA4BB4BD090765D4CE2D37"/>
    <w:rsid w:val="00EE1E0B"/>
  </w:style>
  <w:style w:type="paragraph" w:customStyle="1" w:styleId="4FDA758C1F1E43C2953A6CD1BDEF810B">
    <w:name w:val="4FDA758C1F1E43C2953A6CD1BDEF810B"/>
    <w:rsid w:val="00EE1E0B"/>
  </w:style>
  <w:style w:type="paragraph" w:customStyle="1" w:styleId="C73FDE0332024BC4BA7E8AA2968562CF">
    <w:name w:val="C73FDE0332024BC4BA7E8AA2968562CF"/>
    <w:rsid w:val="00EE1E0B"/>
  </w:style>
  <w:style w:type="paragraph" w:customStyle="1" w:styleId="1A52E8607CB14C6D82F2FC43C448D55F">
    <w:name w:val="1A52E8607CB14C6D82F2FC43C448D55F"/>
    <w:rsid w:val="00EE1E0B"/>
  </w:style>
  <w:style w:type="paragraph" w:customStyle="1" w:styleId="4B429E0E131D4C5F8F7476EA970FDF9D">
    <w:name w:val="4B429E0E131D4C5F8F7476EA970FDF9D"/>
    <w:rsid w:val="00EE1E0B"/>
  </w:style>
  <w:style w:type="paragraph" w:customStyle="1" w:styleId="489A9905A2D845CEBD57073B0C090DF4">
    <w:name w:val="489A9905A2D845CEBD57073B0C090DF4"/>
    <w:rsid w:val="00EE1E0B"/>
  </w:style>
  <w:style w:type="paragraph" w:customStyle="1" w:styleId="69A45AFF461F426284D0E785806D3E09">
    <w:name w:val="69A45AFF461F426284D0E785806D3E09"/>
    <w:rsid w:val="00EE1E0B"/>
  </w:style>
  <w:style w:type="paragraph" w:customStyle="1" w:styleId="541C1C06053A4D82808243573BD607ED">
    <w:name w:val="541C1C06053A4D82808243573BD607ED"/>
    <w:rsid w:val="00EE1E0B"/>
  </w:style>
  <w:style w:type="paragraph" w:customStyle="1" w:styleId="F09AF3C367614D25AE7BC87DDA773A20">
    <w:name w:val="F09AF3C367614D25AE7BC87DDA773A20"/>
    <w:rsid w:val="00EE1E0B"/>
  </w:style>
  <w:style w:type="paragraph" w:customStyle="1" w:styleId="ED9442C332EA47679C326C660EEF4ECE">
    <w:name w:val="ED9442C332EA47679C326C660EEF4ECE"/>
    <w:rsid w:val="00EE1E0B"/>
  </w:style>
  <w:style w:type="paragraph" w:customStyle="1" w:styleId="10CB51399CD5446084B0838DD272C1C3">
    <w:name w:val="10CB51399CD5446084B0838DD272C1C3"/>
    <w:rsid w:val="00EE1E0B"/>
  </w:style>
  <w:style w:type="paragraph" w:customStyle="1" w:styleId="6201920D9D1748EBB1B328AF85629E3B">
    <w:name w:val="6201920D9D1748EBB1B328AF85629E3B"/>
    <w:rsid w:val="00EE1E0B"/>
  </w:style>
  <w:style w:type="paragraph" w:customStyle="1" w:styleId="BA5A7557514F45DBB3AED601EE8977A6">
    <w:name w:val="BA5A7557514F45DBB3AED601EE8977A6"/>
    <w:rsid w:val="00EE1E0B"/>
  </w:style>
  <w:style w:type="paragraph" w:customStyle="1" w:styleId="2A1133F3D2F84F4C89C99BB0F58E1BDF">
    <w:name w:val="2A1133F3D2F84F4C89C99BB0F58E1BDF"/>
    <w:rsid w:val="00EE1E0B"/>
  </w:style>
  <w:style w:type="paragraph" w:customStyle="1" w:styleId="0850DD20103E473FB06DC4DCF795A9AB">
    <w:name w:val="0850DD20103E473FB06DC4DCF795A9AB"/>
    <w:rsid w:val="00EE1E0B"/>
  </w:style>
  <w:style w:type="paragraph" w:customStyle="1" w:styleId="2B601E1C74054574A1A44FB8D3E05EBD">
    <w:name w:val="2B601E1C74054574A1A44FB8D3E05EBD"/>
    <w:rsid w:val="00EE1E0B"/>
  </w:style>
  <w:style w:type="paragraph" w:customStyle="1" w:styleId="8F40B9F2C2614B13861FE92A79544B04">
    <w:name w:val="8F40B9F2C2614B13861FE92A79544B04"/>
    <w:rsid w:val="00EE1E0B"/>
  </w:style>
  <w:style w:type="paragraph" w:customStyle="1" w:styleId="5AE6DAB7AF3940BF94ED56A881FB0915">
    <w:name w:val="5AE6DAB7AF3940BF94ED56A881FB0915"/>
    <w:rsid w:val="00EE1E0B"/>
  </w:style>
  <w:style w:type="paragraph" w:customStyle="1" w:styleId="A2A98BB39361421FB467522A1F7264CA">
    <w:name w:val="A2A98BB39361421FB467522A1F7264CA"/>
    <w:rsid w:val="00EE1E0B"/>
  </w:style>
  <w:style w:type="paragraph" w:customStyle="1" w:styleId="A67772AC2EEE434998C05F5CDC22EBC4">
    <w:name w:val="A67772AC2EEE434998C05F5CDC22EBC4"/>
    <w:rsid w:val="00EE1E0B"/>
  </w:style>
  <w:style w:type="paragraph" w:customStyle="1" w:styleId="CD7B3292A4734D46B46DFEAD08AB56EA">
    <w:name w:val="CD7B3292A4734D46B46DFEAD08AB56EA"/>
    <w:rsid w:val="00EE1E0B"/>
  </w:style>
  <w:style w:type="paragraph" w:customStyle="1" w:styleId="9222560A1384427C8674562BC534D1B7">
    <w:name w:val="9222560A1384427C8674562BC534D1B7"/>
    <w:rsid w:val="00EE1E0B"/>
  </w:style>
  <w:style w:type="paragraph" w:customStyle="1" w:styleId="0BBBBBA8721243CEA712CEE2E1AB5B38">
    <w:name w:val="0BBBBBA8721243CEA712CEE2E1AB5B38"/>
    <w:rsid w:val="00EE1E0B"/>
  </w:style>
  <w:style w:type="paragraph" w:customStyle="1" w:styleId="55EAA2FCB9094F218BE29EDB898BA016">
    <w:name w:val="55EAA2FCB9094F218BE29EDB898BA016"/>
    <w:rsid w:val="00EE1E0B"/>
  </w:style>
  <w:style w:type="paragraph" w:customStyle="1" w:styleId="17A23F1E1A734DE2A453FFFA636B9845">
    <w:name w:val="17A23F1E1A734DE2A453FFFA636B9845"/>
    <w:rsid w:val="00EE1E0B"/>
  </w:style>
  <w:style w:type="paragraph" w:customStyle="1" w:styleId="541A5E1DADD542D3816E8A7C9B32C2F6">
    <w:name w:val="541A5E1DADD542D3816E8A7C9B32C2F6"/>
    <w:rsid w:val="00EE1E0B"/>
  </w:style>
  <w:style w:type="paragraph" w:customStyle="1" w:styleId="9C6E2B68CED7493AAD84E6BBD4D262AA">
    <w:name w:val="9C6E2B68CED7493AAD84E6BBD4D262AA"/>
    <w:rsid w:val="00EE1E0B"/>
  </w:style>
  <w:style w:type="paragraph" w:customStyle="1" w:styleId="D3B1A52275294F3F87B5121A557C84E4">
    <w:name w:val="D3B1A52275294F3F87B5121A557C84E4"/>
    <w:rsid w:val="00EE1E0B"/>
  </w:style>
  <w:style w:type="paragraph" w:customStyle="1" w:styleId="22030DECFB534297AFAF05E7DBF8A914">
    <w:name w:val="22030DECFB534297AFAF05E7DBF8A914"/>
    <w:rsid w:val="00EE1E0B"/>
  </w:style>
  <w:style w:type="paragraph" w:customStyle="1" w:styleId="9447C7EE513A4511BCC72B3E75AB2E65">
    <w:name w:val="9447C7EE513A4511BCC72B3E75AB2E65"/>
    <w:rsid w:val="00EE1E0B"/>
  </w:style>
  <w:style w:type="paragraph" w:customStyle="1" w:styleId="719973591D40432995ED3EB43D30B30C">
    <w:name w:val="719973591D40432995ED3EB43D30B30C"/>
    <w:rsid w:val="00EE1E0B"/>
  </w:style>
  <w:style w:type="paragraph" w:customStyle="1" w:styleId="98392C3BA73A4F1481D7CB639EEB1679">
    <w:name w:val="98392C3BA73A4F1481D7CB639EEB1679"/>
    <w:rsid w:val="00EE1E0B"/>
  </w:style>
  <w:style w:type="paragraph" w:customStyle="1" w:styleId="3F711F56775F40BC94158B9CA9DEFE1E">
    <w:name w:val="3F711F56775F40BC94158B9CA9DEFE1E"/>
    <w:rsid w:val="00EE1E0B"/>
  </w:style>
  <w:style w:type="paragraph" w:customStyle="1" w:styleId="88BC05867A834073BA9881145B924A71">
    <w:name w:val="88BC05867A834073BA9881145B924A71"/>
    <w:rsid w:val="00EE1E0B"/>
  </w:style>
  <w:style w:type="paragraph" w:customStyle="1" w:styleId="B5E82C4DF8FB442AB4BF5EE6350FFDFE">
    <w:name w:val="B5E82C4DF8FB442AB4BF5EE6350FFDFE"/>
    <w:rsid w:val="00EE1E0B"/>
  </w:style>
  <w:style w:type="paragraph" w:customStyle="1" w:styleId="D7BF25DE2F1B4756BBB6A3205C748908">
    <w:name w:val="D7BF25DE2F1B4756BBB6A3205C748908"/>
    <w:rsid w:val="00EE1E0B"/>
  </w:style>
  <w:style w:type="paragraph" w:customStyle="1" w:styleId="5F903B53E94144859B33A2D5B29CD1C5">
    <w:name w:val="5F903B53E94144859B33A2D5B29CD1C5"/>
    <w:rsid w:val="00EE1E0B"/>
  </w:style>
  <w:style w:type="paragraph" w:customStyle="1" w:styleId="E66343A82F4D4576BADDD66CA59CA3BB">
    <w:name w:val="E66343A82F4D4576BADDD66CA59CA3BB"/>
    <w:rsid w:val="00EE1E0B"/>
  </w:style>
  <w:style w:type="paragraph" w:customStyle="1" w:styleId="C384A19F125F4732A06C74AC4331B11F">
    <w:name w:val="C384A19F125F4732A06C74AC4331B11F"/>
    <w:rsid w:val="00EE1E0B"/>
  </w:style>
  <w:style w:type="paragraph" w:customStyle="1" w:styleId="CA0825C24B06435D92C9A5D287F1BA2C">
    <w:name w:val="CA0825C24B06435D92C9A5D287F1BA2C"/>
    <w:rsid w:val="00EE1E0B"/>
  </w:style>
  <w:style w:type="paragraph" w:customStyle="1" w:styleId="AFD7190E2B6F42D699E510AF16FA8DCA">
    <w:name w:val="AFD7190E2B6F42D699E510AF16FA8DCA"/>
    <w:rsid w:val="00EE1E0B"/>
  </w:style>
  <w:style w:type="paragraph" w:customStyle="1" w:styleId="F0DDD78617A6427BAE50AE165560EAFB">
    <w:name w:val="F0DDD78617A6427BAE50AE165560EAFB"/>
    <w:rsid w:val="00EE1E0B"/>
  </w:style>
  <w:style w:type="paragraph" w:customStyle="1" w:styleId="A14AE86A5AA14433BAE345297BC362C3">
    <w:name w:val="A14AE86A5AA14433BAE345297BC362C3"/>
    <w:rsid w:val="00EE1E0B"/>
  </w:style>
  <w:style w:type="paragraph" w:customStyle="1" w:styleId="C098F06CED2F4A85A3F0422D325DE934">
    <w:name w:val="C098F06CED2F4A85A3F0422D325DE934"/>
    <w:rsid w:val="00EE1E0B"/>
  </w:style>
  <w:style w:type="paragraph" w:customStyle="1" w:styleId="1D2F5A1708BC4A83876F9ADCA4FE2224">
    <w:name w:val="1D2F5A1708BC4A83876F9ADCA4FE2224"/>
    <w:rsid w:val="00EE1E0B"/>
  </w:style>
  <w:style w:type="paragraph" w:customStyle="1" w:styleId="A77F62731FA84B9A9D0E9A5B62A9D866">
    <w:name w:val="A77F62731FA84B9A9D0E9A5B62A9D866"/>
    <w:rsid w:val="00EE1E0B"/>
  </w:style>
  <w:style w:type="paragraph" w:customStyle="1" w:styleId="088237FF5F5E4DA3A8DCFDAD9CE08E12">
    <w:name w:val="088237FF5F5E4DA3A8DCFDAD9CE08E12"/>
    <w:rsid w:val="00EE1E0B"/>
  </w:style>
  <w:style w:type="paragraph" w:customStyle="1" w:styleId="09F0EA0441DD4D4095DB9088633C26DE">
    <w:name w:val="09F0EA0441DD4D4095DB9088633C26DE"/>
    <w:rsid w:val="00EE1E0B"/>
  </w:style>
  <w:style w:type="paragraph" w:customStyle="1" w:styleId="0E497B31BF45424E84F2691A16206ECB">
    <w:name w:val="0E497B31BF45424E84F2691A16206ECB"/>
    <w:rsid w:val="00EE1E0B"/>
  </w:style>
  <w:style w:type="paragraph" w:customStyle="1" w:styleId="3958350C92C540FAAC724053A19EAC8B">
    <w:name w:val="3958350C92C540FAAC724053A19EAC8B"/>
    <w:rsid w:val="00EE1E0B"/>
  </w:style>
  <w:style w:type="paragraph" w:customStyle="1" w:styleId="8EBC09A7A6EB4DA5AC0562E56E1CEABB">
    <w:name w:val="8EBC09A7A6EB4DA5AC0562E56E1CEABB"/>
    <w:rsid w:val="00EE1E0B"/>
  </w:style>
  <w:style w:type="paragraph" w:customStyle="1" w:styleId="4B4AA2E6A5344466A4B35B94EA76DFDB">
    <w:name w:val="4B4AA2E6A5344466A4B35B94EA76DFDB"/>
    <w:rsid w:val="00EE1E0B"/>
  </w:style>
  <w:style w:type="paragraph" w:customStyle="1" w:styleId="65330832EB3F4C8AAD3449DFA9184B78">
    <w:name w:val="65330832EB3F4C8AAD3449DFA9184B78"/>
    <w:rsid w:val="00EE1E0B"/>
  </w:style>
  <w:style w:type="paragraph" w:customStyle="1" w:styleId="8613C0DAA3F243BB93DE7E4D048C0165">
    <w:name w:val="8613C0DAA3F243BB93DE7E4D048C0165"/>
    <w:rsid w:val="00EE1E0B"/>
  </w:style>
  <w:style w:type="paragraph" w:customStyle="1" w:styleId="319AFA3EB1414A829052AD9DEC821E93">
    <w:name w:val="319AFA3EB1414A829052AD9DEC821E93"/>
    <w:rsid w:val="00EE1E0B"/>
  </w:style>
  <w:style w:type="paragraph" w:customStyle="1" w:styleId="30E95869F4704753BE928F4173A75FF9">
    <w:name w:val="30E95869F4704753BE928F4173A75FF9"/>
    <w:rsid w:val="00EE1E0B"/>
  </w:style>
  <w:style w:type="paragraph" w:customStyle="1" w:styleId="D87FE5AE903649549F5E27394D1D1254">
    <w:name w:val="D87FE5AE903649549F5E27394D1D1254"/>
    <w:rsid w:val="00EE1E0B"/>
  </w:style>
  <w:style w:type="paragraph" w:customStyle="1" w:styleId="37404BC301574A8F8C052AD406E2751B">
    <w:name w:val="37404BC301574A8F8C052AD406E2751B"/>
    <w:rsid w:val="00EE1E0B"/>
  </w:style>
  <w:style w:type="paragraph" w:customStyle="1" w:styleId="F87C92463D0E4DC3AFBDB30570D92F35">
    <w:name w:val="F87C92463D0E4DC3AFBDB30570D92F35"/>
    <w:rsid w:val="00EE1E0B"/>
  </w:style>
  <w:style w:type="paragraph" w:customStyle="1" w:styleId="DFEAED9FD99942199ED55A8DC59CB863">
    <w:name w:val="DFEAED9FD99942199ED55A8DC59CB863"/>
    <w:rsid w:val="00EE1E0B"/>
  </w:style>
  <w:style w:type="paragraph" w:customStyle="1" w:styleId="E09914099A6D401DB2E24F829A1EBB63">
    <w:name w:val="E09914099A6D401DB2E24F829A1EBB63"/>
    <w:rsid w:val="00EE1E0B"/>
  </w:style>
  <w:style w:type="paragraph" w:customStyle="1" w:styleId="F7243C9F8A8745A2B399C96AA07D52C2">
    <w:name w:val="F7243C9F8A8745A2B399C96AA07D52C2"/>
    <w:rsid w:val="00EE1E0B"/>
  </w:style>
  <w:style w:type="paragraph" w:customStyle="1" w:styleId="742D5118BDA34F7CB61670C3D61F1CC4">
    <w:name w:val="742D5118BDA34F7CB61670C3D61F1CC4"/>
    <w:rsid w:val="00EE1E0B"/>
  </w:style>
  <w:style w:type="paragraph" w:customStyle="1" w:styleId="C689CA2847194C5AA5BBC77F6CF47F60">
    <w:name w:val="C689CA2847194C5AA5BBC77F6CF47F60"/>
    <w:rsid w:val="00EE1E0B"/>
  </w:style>
  <w:style w:type="paragraph" w:customStyle="1" w:styleId="C0532C5B36AE4170ACDEE76B495A83FE">
    <w:name w:val="C0532C5B36AE4170ACDEE76B495A83FE"/>
    <w:rsid w:val="00EE1E0B"/>
  </w:style>
  <w:style w:type="paragraph" w:customStyle="1" w:styleId="67043EF0CDCF468A9358494EAD7DB043">
    <w:name w:val="67043EF0CDCF468A9358494EAD7DB043"/>
    <w:rsid w:val="00EE1E0B"/>
  </w:style>
  <w:style w:type="paragraph" w:customStyle="1" w:styleId="4E756359A5574305A0B34C38FE9092D3">
    <w:name w:val="4E756359A5574305A0B34C38FE9092D3"/>
    <w:rsid w:val="00EE1E0B"/>
  </w:style>
  <w:style w:type="paragraph" w:customStyle="1" w:styleId="EEBA5F68F81343E29EA2226ACC1C9ACE">
    <w:name w:val="EEBA5F68F81343E29EA2226ACC1C9ACE"/>
    <w:rsid w:val="00EE1E0B"/>
  </w:style>
  <w:style w:type="paragraph" w:customStyle="1" w:styleId="F2003853369944BDBBED01F6336F7EE6">
    <w:name w:val="F2003853369944BDBBED01F6336F7EE6"/>
    <w:rsid w:val="00EE1E0B"/>
  </w:style>
  <w:style w:type="paragraph" w:customStyle="1" w:styleId="806CB5DB84954E52BD1FB43CE5700C6F">
    <w:name w:val="806CB5DB84954E52BD1FB43CE5700C6F"/>
    <w:rsid w:val="00EE1E0B"/>
  </w:style>
  <w:style w:type="paragraph" w:customStyle="1" w:styleId="6F4EAC9B51AA4954ADF94F3BA36190BF">
    <w:name w:val="6F4EAC9B51AA4954ADF94F3BA36190BF"/>
    <w:rsid w:val="00EE1E0B"/>
  </w:style>
  <w:style w:type="paragraph" w:customStyle="1" w:styleId="74DFF208C6684BC6AD1529566374A9B5">
    <w:name w:val="74DFF208C6684BC6AD1529566374A9B5"/>
    <w:rsid w:val="00EE1E0B"/>
  </w:style>
  <w:style w:type="paragraph" w:customStyle="1" w:styleId="7ABB1F3C19F54E36A52B8C0C0487309B">
    <w:name w:val="7ABB1F3C19F54E36A52B8C0C0487309B"/>
    <w:rsid w:val="00EE1E0B"/>
  </w:style>
  <w:style w:type="paragraph" w:customStyle="1" w:styleId="56AF56234AD24B7BA8475D12B2FE9798">
    <w:name w:val="56AF56234AD24B7BA8475D12B2FE9798"/>
    <w:rsid w:val="00EE1E0B"/>
  </w:style>
  <w:style w:type="paragraph" w:customStyle="1" w:styleId="F42EA84A9C044D1C81148C7010979635">
    <w:name w:val="F42EA84A9C044D1C81148C7010979635"/>
    <w:rsid w:val="00EE1E0B"/>
  </w:style>
  <w:style w:type="paragraph" w:customStyle="1" w:styleId="A203A5B9224144B9BF710E568D213BA3">
    <w:name w:val="A203A5B9224144B9BF710E568D213BA3"/>
    <w:rsid w:val="00EE1E0B"/>
  </w:style>
  <w:style w:type="paragraph" w:customStyle="1" w:styleId="02C06AC86B9D4DD7ABBE1B6CB08BF73E">
    <w:name w:val="02C06AC86B9D4DD7ABBE1B6CB08BF73E"/>
    <w:rsid w:val="00EE1E0B"/>
  </w:style>
  <w:style w:type="paragraph" w:customStyle="1" w:styleId="C2761E62628648FAAEFC5952A0305F4D">
    <w:name w:val="C2761E62628648FAAEFC5952A0305F4D"/>
    <w:rsid w:val="00EE1E0B"/>
  </w:style>
  <w:style w:type="paragraph" w:customStyle="1" w:styleId="11585608E6E649A4885E6E083AB5E56E">
    <w:name w:val="11585608E6E649A4885E6E083AB5E56E"/>
    <w:rsid w:val="00EE1E0B"/>
  </w:style>
  <w:style w:type="paragraph" w:customStyle="1" w:styleId="A0DE5D61448445F58AEB5432BE3D4564">
    <w:name w:val="A0DE5D61448445F58AEB5432BE3D4564"/>
    <w:rsid w:val="00EE1E0B"/>
  </w:style>
  <w:style w:type="paragraph" w:customStyle="1" w:styleId="476E3305DF0344A08179EF56CAF74CF8">
    <w:name w:val="476E3305DF0344A08179EF56CAF74CF8"/>
    <w:rsid w:val="00EE1E0B"/>
  </w:style>
  <w:style w:type="paragraph" w:customStyle="1" w:styleId="F25D9AAB529342DCAD8530F41A064772">
    <w:name w:val="F25D9AAB529342DCAD8530F41A064772"/>
    <w:rsid w:val="00EE1E0B"/>
  </w:style>
  <w:style w:type="paragraph" w:customStyle="1" w:styleId="981E63B312274EBE8A7C50EAB6264DCE">
    <w:name w:val="981E63B312274EBE8A7C50EAB6264DCE"/>
    <w:rsid w:val="00EE1E0B"/>
  </w:style>
  <w:style w:type="paragraph" w:customStyle="1" w:styleId="286CBA7F7E334D5AB766339B481E4489">
    <w:name w:val="286CBA7F7E334D5AB766339B481E4489"/>
    <w:rsid w:val="00EE1E0B"/>
  </w:style>
  <w:style w:type="paragraph" w:customStyle="1" w:styleId="E7962DEF538048458C34B7D2EC1F5662">
    <w:name w:val="E7962DEF538048458C34B7D2EC1F5662"/>
    <w:rsid w:val="00EE1E0B"/>
  </w:style>
  <w:style w:type="paragraph" w:customStyle="1" w:styleId="EEF77F72D30C49038B50473D45ECACE1">
    <w:name w:val="EEF77F72D30C49038B50473D45ECACE1"/>
    <w:rsid w:val="00EE1E0B"/>
  </w:style>
  <w:style w:type="paragraph" w:customStyle="1" w:styleId="3922967B90034F57BBAE3555DA508036">
    <w:name w:val="3922967B90034F57BBAE3555DA508036"/>
    <w:rsid w:val="00EE1E0B"/>
  </w:style>
  <w:style w:type="paragraph" w:customStyle="1" w:styleId="5D214BBE554B45FCBCD3D4545A6EFE5C">
    <w:name w:val="5D214BBE554B45FCBCD3D4545A6EFE5C"/>
    <w:rsid w:val="00EE1E0B"/>
  </w:style>
  <w:style w:type="paragraph" w:customStyle="1" w:styleId="041148184EAD446F9C8E8649C65FE0E1">
    <w:name w:val="041148184EAD446F9C8E8649C65FE0E1"/>
    <w:rsid w:val="00EE1E0B"/>
  </w:style>
  <w:style w:type="paragraph" w:customStyle="1" w:styleId="30A31BA6E97143CCAC5083879C2CB4CC">
    <w:name w:val="30A31BA6E97143CCAC5083879C2CB4CC"/>
    <w:rsid w:val="00EE1E0B"/>
  </w:style>
  <w:style w:type="paragraph" w:customStyle="1" w:styleId="0BC875EFDB2A432BAB2C1D39227BAE7C">
    <w:name w:val="0BC875EFDB2A432BAB2C1D39227BAE7C"/>
    <w:rsid w:val="00EE1E0B"/>
  </w:style>
  <w:style w:type="paragraph" w:customStyle="1" w:styleId="F4F21339125C45BB8D98F621FB164164">
    <w:name w:val="F4F21339125C45BB8D98F621FB164164"/>
    <w:rsid w:val="00EE1E0B"/>
  </w:style>
  <w:style w:type="paragraph" w:customStyle="1" w:styleId="C5AB2FD63D3F4D48AC553DE27C2D71E5">
    <w:name w:val="C5AB2FD63D3F4D48AC553DE27C2D71E5"/>
    <w:rsid w:val="00EE1E0B"/>
  </w:style>
  <w:style w:type="paragraph" w:customStyle="1" w:styleId="240E61F4D8684B83A859CCCF3FF7331F">
    <w:name w:val="240E61F4D8684B83A859CCCF3FF7331F"/>
    <w:rsid w:val="00EE1E0B"/>
  </w:style>
  <w:style w:type="paragraph" w:customStyle="1" w:styleId="F3F6203FCCE24AF1A2D710D112435CA6">
    <w:name w:val="F3F6203FCCE24AF1A2D710D112435CA6"/>
    <w:rsid w:val="00EE1E0B"/>
  </w:style>
  <w:style w:type="paragraph" w:customStyle="1" w:styleId="697D9EB816E34824A07BC5063981D49F">
    <w:name w:val="697D9EB816E34824A07BC5063981D49F"/>
    <w:rsid w:val="00EE1E0B"/>
  </w:style>
  <w:style w:type="paragraph" w:customStyle="1" w:styleId="B6FF2B42FA5B4E1FA3E0B0CC6DCE1C8D">
    <w:name w:val="B6FF2B42FA5B4E1FA3E0B0CC6DCE1C8D"/>
    <w:rsid w:val="00EE1E0B"/>
  </w:style>
  <w:style w:type="paragraph" w:customStyle="1" w:styleId="FABDEB45486740C0B5CB57B06CB0644B">
    <w:name w:val="FABDEB45486740C0B5CB57B06CB0644B"/>
    <w:rsid w:val="00EE1E0B"/>
  </w:style>
  <w:style w:type="paragraph" w:customStyle="1" w:styleId="01AD267B0D6D4ACB907158793A17EF50">
    <w:name w:val="01AD267B0D6D4ACB907158793A17EF50"/>
    <w:rsid w:val="00EE1E0B"/>
  </w:style>
  <w:style w:type="paragraph" w:customStyle="1" w:styleId="CFD9B1EC792C4576A213F63231925533">
    <w:name w:val="CFD9B1EC792C4576A213F63231925533"/>
    <w:rsid w:val="00EE1E0B"/>
  </w:style>
  <w:style w:type="paragraph" w:customStyle="1" w:styleId="EB91F37AF1D24EE6B14731D48EF2B03F">
    <w:name w:val="EB91F37AF1D24EE6B14731D48EF2B03F"/>
    <w:rsid w:val="00EE1E0B"/>
  </w:style>
  <w:style w:type="paragraph" w:customStyle="1" w:styleId="40A832B084F14DD19A226B0F656FA9F3">
    <w:name w:val="40A832B084F14DD19A226B0F656FA9F3"/>
    <w:rsid w:val="00EE1E0B"/>
  </w:style>
  <w:style w:type="paragraph" w:customStyle="1" w:styleId="F790C0D499244AD68CB5E17F7DEF8396">
    <w:name w:val="F790C0D499244AD68CB5E17F7DEF8396"/>
    <w:rsid w:val="00EE1E0B"/>
  </w:style>
  <w:style w:type="paragraph" w:customStyle="1" w:styleId="80CF3D800C034F82A711ADE48B056D81">
    <w:name w:val="80CF3D800C034F82A711ADE48B056D81"/>
    <w:rsid w:val="00EE1E0B"/>
  </w:style>
  <w:style w:type="paragraph" w:customStyle="1" w:styleId="CA449621500B4EEAACF367F0827FDE0D">
    <w:name w:val="CA449621500B4EEAACF367F0827FDE0D"/>
    <w:rsid w:val="00EE1E0B"/>
  </w:style>
  <w:style w:type="paragraph" w:customStyle="1" w:styleId="A16570DD89C141D0A0AC80D8F337F105">
    <w:name w:val="A16570DD89C141D0A0AC80D8F337F105"/>
    <w:rsid w:val="00EE1E0B"/>
  </w:style>
  <w:style w:type="paragraph" w:customStyle="1" w:styleId="FB44D2B07B97485EBEC42FF5F61B5059">
    <w:name w:val="FB44D2B07B97485EBEC42FF5F61B5059"/>
    <w:rsid w:val="00EE1E0B"/>
  </w:style>
  <w:style w:type="paragraph" w:customStyle="1" w:styleId="3AA4216729124AA0A3CA45702B59357F">
    <w:name w:val="3AA4216729124AA0A3CA45702B59357F"/>
    <w:rsid w:val="00EE1E0B"/>
  </w:style>
  <w:style w:type="paragraph" w:customStyle="1" w:styleId="85E60CEE5F2B4316B994387101342E34">
    <w:name w:val="85E60CEE5F2B4316B994387101342E34"/>
    <w:rsid w:val="00EE1E0B"/>
  </w:style>
  <w:style w:type="paragraph" w:customStyle="1" w:styleId="E599F511A3CF4C98A2515A3268EB492C">
    <w:name w:val="E599F511A3CF4C98A2515A3268EB492C"/>
    <w:rsid w:val="00EE1E0B"/>
  </w:style>
  <w:style w:type="paragraph" w:customStyle="1" w:styleId="81878ADDD5A24FC5BD8C885BEE9DB454">
    <w:name w:val="81878ADDD5A24FC5BD8C885BEE9DB454"/>
    <w:rsid w:val="00EE1E0B"/>
  </w:style>
  <w:style w:type="paragraph" w:customStyle="1" w:styleId="571EFAAE22A74B4A97FC59BFDC731012">
    <w:name w:val="571EFAAE22A74B4A97FC59BFDC731012"/>
    <w:rsid w:val="00EE1E0B"/>
  </w:style>
  <w:style w:type="paragraph" w:customStyle="1" w:styleId="DB72362E85FA412AAFF9C9CC3900170E">
    <w:name w:val="DB72362E85FA412AAFF9C9CC3900170E"/>
    <w:rsid w:val="00EE1E0B"/>
  </w:style>
  <w:style w:type="paragraph" w:customStyle="1" w:styleId="5176374D9B1E428A96700380B384873C">
    <w:name w:val="5176374D9B1E428A96700380B384873C"/>
    <w:rsid w:val="00EE1E0B"/>
  </w:style>
  <w:style w:type="paragraph" w:customStyle="1" w:styleId="35C9FD93032743A591645436FCDC9522">
    <w:name w:val="35C9FD93032743A591645436FCDC9522"/>
    <w:rsid w:val="00EE1E0B"/>
  </w:style>
  <w:style w:type="paragraph" w:customStyle="1" w:styleId="2923D2AF32644CC9A35D05755C6A2D2F">
    <w:name w:val="2923D2AF32644CC9A35D05755C6A2D2F"/>
    <w:rsid w:val="00EE1E0B"/>
  </w:style>
  <w:style w:type="paragraph" w:customStyle="1" w:styleId="146628753C0644CEA8D70C3BBE13B521">
    <w:name w:val="146628753C0644CEA8D70C3BBE13B521"/>
    <w:rsid w:val="00EE1E0B"/>
  </w:style>
  <w:style w:type="paragraph" w:customStyle="1" w:styleId="3944700518174ED7AF513DA76820F3A7">
    <w:name w:val="3944700518174ED7AF513DA76820F3A7"/>
    <w:rsid w:val="00EE1E0B"/>
  </w:style>
  <w:style w:type="paragraph" w:customStyle="1" w:styleId="BB1298BC29CD4C448E3687EB4B06ACEE">
    <w:name w:val="BB1298BC29CD4C448E3687EB4B06ACEE"/>
    <w:rsid w:val="00EE1E0B"/>
  </w:style>
  <w:style w:type="paragraph" w:customStyle="1" w:styleId="33BF8B3DCE7E4F0884C3F101C05BAF9A">
    <w:name w:val="33BF8B3DCE7E4F0884C3F101C05BAF9A"/>
    <w:rsid w:val="00EE1E0B"/>
  </w:style>
  <w:style w:type="paragraph" w:customStyle="1" w:styleId="B86742D031CF4CAB984DAD786F2FB0C2">
    <w:name w:val="B86742D031CF4CAB984DAD786F2FB0C2"/>
    <w:rsid w:val="00EE1E0B"/>
  </w:style>
  <w:style w:type="paragraph" w:customStyle="1" w:styleId="DA62C87A88854C3C9D048436EB4D4539">
    <w:name w:val="DA62C87A88854C3C9D048436EB4D4539"/>
    <w:rsid w:val="00EE1E0B"/>
  </w:style>
  <w:style w:type="paragraph" w:customStyle="1" w:styleId="B6ED0C37EA5542A8BE23F969DA48D9C1">
    <w:name w:val="B6ED0C37EA5542A8BE23F969DA48D9C1"/>
    <w:rsid w:val="00EE1E0B"/>
  </w:style>
  <w:style w:type="paragraph" w:customStyle="1" w:styleId="DE4020FD37D047D5959EC88CAFC001B2">
    <w:name w:val="DE4020FD37D047D5959EC88CAFC001B2"/>
    <w:rsid w:val="00EE1E0B"/>
  </w:style>
  <w:style w:type="paragraph" w:customStyle="1" w:styleId="A10D4C77157E4275A0FC8183863E0269">
    <w:name w:val="A10D4C77157E4275A0FC8183863E0269"/>
    <w:rsid w:val="00EE1E0B"/>
  </w:style>
  <w:style w:type="paragraph" w:customStyle="1" w:styleId="F22B060CED8948289E444D002BFCE476">
    <w:name w:val="F22B060CED8948289E444D002BFCE476"/>
    <w:rsid w:val="00EE1E0B"/>
  </w:style>
  <w:style w:type="paragraph" w:customStyle="1" w:styleId="EE60221131C0436AA5E0329DAA75EAA5">
    <w:name w:val="EE60221131C0436AA5E0329DAA75EAA5"/>
    <w:rsid w:val="00EE1E0B"/>
  </w:style>
  <w:style w:type="paragraph" w:customStyle="1" w:styleId="7AF7F8BE3DB74A38AC45826DD6B126C0">
    <w:name w:val="7AF7F8BE3DB74A38AC45826DD6B126C0"/>
    <w:rsid w:val="00EE1E0B"/>
  </w:style>
  <w:style w:type="paragraph" w:customStyle="1" w:styleId="9B4C04EAB9DD4800BAB04898C5148EB4">
    <w:name w:val="9B4C04EAB9DD4800BAB04898C5148EB4"/>
    <w:rsid w:val="00EE1E0B"/>
  </w:style>
  <w:style w:type="paragraph" w:customStyle="1" w:styleId="ADFBC9EBE1D24EDD85D084A7E288B1A1">
    <w:name w:val="ADFBC9EBE1D24EDD85D084A7E288B1A1"/>
    <w:rsid w:val="00EE1E0B"/>
  </w:style>
  <w:style w:type="paragraph" w:customStyle="1" w:styleId="A63AC425753046EE8D20836CEB92F6E0">
    <w:name w:val="A63AC425753046EE8D20836CEB92F6E0"/>
    <w:rsid w:val="00EE1E0B"/>
  </w:style>
  <w:style w:type="paragraph" w:customStyle="1" w:styleId="4BDDECC62EF14FA3A659F473E64A67C4">
    <w:name w:val="4BDDECC62EF14FA3A659F473E64A67C4"/>
    <w:rsid w:val="00EE1E0B"/>
  </w:style>
  <w:style w:type="paragraph" w:customStyle="1" w:styleId="3AEDB61441304FB68628E2407B2F63BC">
    <w:name w:val="3AEDB61441304FB68628E2407B2F63BC"/>
    <w:rsid w:val="00EE1E0B"/>
  </w:style>
  <w:style w:type="paragraph" w:customStyle="1" w:styleId="4496F01440A84C87AF6905992EB3FCBC">
    <w:name w:val="4496F01440A84C87AF6905992EB3FCBC"/>
    <w:rsid w:val="00EE1E0B"/>
  </w:style>
  <w:style w:type="paragraph" w:customStyle="1" w:styleId="2EAFD283EC5E40B0837B6E46292D4398">
    <w:name w:val="2EAFD283EC5E40B0837B6E46292D4398"/>
    <w:rsid w:val="00EE1E0B"/>
  </w:style>
  <w:style w:type="paragraph" w:customStyle="1" w:styleId="46F8F26703054FE3A7B570E90B748DF8">
    <w:name w:val="46F8F26703054FE3A7B570E90B748DF8"/>
    <w:rsid w:val="00EE1E0B"/>
  </w:style>
  <w:style w:type="paragraph" w:customStyle="1" w:styleId="CBE2EE95B5814D489AFDCA5D42635DA4">
    <w:name w:val="CBE2EE95B5814D489AFDCA5D42635DA4"/>
    <w:rsid w:val="00EE1E0B"/>
  </w:style>
  <w:style w:type="paragraph" w:customStyle="1" w:styleId="11C6FD250BAF4004930A6204D7911E03">
    <w:name w:val="11C6FD250BAF4004930A6204D7911E03"/>
    <w:rsid w:val="00EE1E0B"/>
  </w:style>
  <w:style w:type="paragraph" w:customStyle="1" w:styleId="F6D756D45E184CB1982FC728FCC9BA17">
    <w:name w:val="F6D756D45E184CB1982FC728FCC9BA17"/>
    <w:rsid w:val="00EE1E0B"/>
  </w:style>
  <w:style w:type="paragraph" w:customStyle="1" w:styleId="21077B912756409E8EA453E46EAF3932">
    <w:name w:val="21077B912756409E8EA453E46EAF3932"/>
    <w:rsid w:val="00EE1E0B"/>
  </w:style>
  <w:style w:type="paragraph" w:customStyle="1" w:styleId="1614E680308F4929AE11FA6FF44E7CE6">
    <w:name w:val="1614E680308F4929AE11FA6FF44E7CE6"/>
    <w:rsid w:val="00EE1E0B"/>
  </w:style>
  <w:style w:type="paragraph" w:customStyle="1" w:styleId="44BE7028146340A2BC243D2613CB63FE">
    <w:name w:val="44BE7028146340A2BC243D2613CB63FE"/>
    <w:rsid w:val="00EE1E0B"/>
  </w:style>
  <w:style w:type="paragraph" w:customStyle="1" w:styleId="4BD57BA58E1547CAA2385565D137D0AA">
    <w:name w:val="4BD57BA58E1547CAA2385565D137D0AA"/>
    <w:rsid w:val="00EE1E0B"/>
  </w:style>
  <w:style w:type="paragraph" w:customStyle="1" w:styleId="2FBD194F0D004DE59B13B2837C976810">
    <w:name w:val="2FBD194F0D004DE59B13B2837C976810"/>
    <w:rsid w:val="00EE1E0B"/>
  </w:style>
  <w:style w:type="paragraph" w:customStyle="1" w:styleId="762B8FA3EFF34C71A97F592AC92962AD">
    <w:name w:val="762B8FA3EFF34C71A97F592AC92962AD"/>
    <w:rsid w:val="00EE1E0B"/>
  </w:style>
  <w:style w:type="paragraph" w:customStyle="1" w:styleId="2A499007753B488F8B288580D32E686A">
    <w:name w:val="2A499007753B488F8B288580D32E686A"/>
    <w:rsid w:val="00EE1E0B"/>
  </w:style>
  <w:style w:type="paragraph" w:customStyle="1" w:styleId="EB18BD0AE7BA4B5293D2E389CC3114EC">
    <w:name w:val="EB18BD0AE7BA4B5293D2E389CC3114EC"/>
    <w:rsid w:val="00EE1E0B"/>
  </w:style>
  <w:style w:type="paragraph" w:customStyle="1" w:styleId="DBF50FA662F54173A382F49783575E57">
    <w:name w:val="DBF50FA662F54173A382F49783575E57"/>
    <w:rsid w:val="00EE1E0B"/>
  </w:style>
  <w:style w:type="paragraph" w:customStyle="1" w:styleId="5D36071153C84DF59FB8B06968A9F644">
    <w:name w:val="5D36071153C84DF59FB8B06968A9F644"/>
    <w:rsid w:val="00EE1E0B"/>
  </w:style>
  <w:style w:type="paragraph" w:customStyle="1" w:styleId="51431A63721D4FC9AAA4C0B06211455F">
    <w:name w:val="51431A63721D4FC9AAA4C0B06211455F"/>
    <w:rsid w:val="00EE1E0B"/>
  </w:style>
  <w:style w:type="paragraph" w:customStyle="1" w:styleId="A3F3CBF74F624F06B837DF70CE4DF3BA">
    <w:name w:val="A3F3CBF74F624F06B837DF70CE4DF3BA"/>
    <w:rsid w:val="00EE1E0B"/>
  </w:style>
  <w:style w:type="paragraph" w:customStyle="1" w:styleId="A6B8FA600525494EA997A778A328A83C">
    <w:name w:val="A6B8FA600525494EA997A778A328A83C"/>
    <w:rsid w:val="00EE1E0B"/>
  </w:style>
  <w:style w:type="paragraph" w:customStyle="1" w:styleId="031EFE9DB6004380AC68A5B07B662BFE">
    <w:name w:val="031EFE9DB6004380AC68A5B07B662BFE"/>
    <w:rsid w:val="00EE1E0B"/>
  </w:style>
  <w:style w:type="paragraph" w:customStyle="1" w:styleId="A88F19D4231B4312B1357A94AC58787F">
    <w:name w:val="A88F19D4231B4312B1357A94AC58787F"/>
    <w:rsid w:val="00EE1E0B"/>
  </w:style>
  <w:style w:type="paragraph" w:customStyle="1" w:styleId="59C828309AF14AC4B21F36A0946AD8DD">
    <w:name w:val="59C828309AF14AC4B21F36A0946AD8DD"/>
    <w:rsid w:val="00EE1E0B"/>
  </w:style>
  <w:style w:type="paragraph" w:customStyle="1" w:styleId="CCBB7D71DD4747AAB1A1D75CBAFBE07E">
    <w:name w:val="CCBB7D71DD4747AAB1A1D75CBAFBE07E"/>
    <w:rsid w:val="00EE1E0B"/>
  </w:style>
  <w:style w:type="paragraph" w:customStyle="1" w:styleId="7FB9CB466EE845449DF9C02BF3F2F938">
    <w:name w:val="7FB9CB466EE845449DF9C02BF3F2F938"/>
    <w:rsid w:val="00EE1E0B"/>
  </w:style>
  <w:style w:type="paragraph" w:customStyle="1" w:styleId="9245FD3705F642CFAAF0978FF12DEE0A">
    <w:name w:val="9245FD3705F642CFAAF0978FF12DEE0A"/>
    <w:rsid w:val="00EE1E0B"/>
  </w:style>
  <w:style w:type="paragraph" w:customStyle="1" w:styleId="BC22CFDB247B49F395381A1E63820E03">
    <w:name w:val="BC22CFDB247B49F395381A1E63820E03"/>
    <w:rsid w:val="00EE1E0B"/>
  </w:style>
  <w:style w:type="paragraph" w:customStyle="1" w:styleId="3A7F63F8736E4A698F15F352F723F60C">
    <w:name w:val="3A7F63F8736E4A698F15F352F723F60C"/>
    <w:rsid w:val="00EE1E0B"/>
  </w:style>
  <w:style w:type="paragraph" w:customStyle="1" w:styleId="FA3EAF7FBA79455A98EBAE10BBE7BD74">
    <w:name w:val="FA3EAF7FBA79455A98EBAE10BBE7BD74"/>
    <w:rsid w:val="00EE1E0B"/>
  </w:style>
  <w:style w:type="paragraph" w:customStyle="1" w:styleId="2BD734C24F4F4E0C80E00306E6CB7863">
    <w:name w:val="2BD734C24F4F4E0C80E00306E6CB7863"/>
    <w:rsid w:val="00EE1E0B"/>
  </w:style>
  <w:style w:type="paragraph" w:customStyle="1" w:styleId="CBC8CA914E5E403DB49BC7C734B50436">
    <w:name w:val="CBC8CA914E5E403DB49BC7C734B50436"/>
    <w:rsid w:val="00EE1E0B"/>
  </w:style>
  <w:style w:type="paragraph" w:customStyle="1" w:styleId="FB912E7C480F455DA09BD3B3A573EEB3">
    <w:name w:val="FB912E7C480F455DA09BD3B3A573EEB3"/>
    <w:rsid w:val="00EE1E0B"/>
  </w:style>
  <w:style w:type="paragraph" w:customStyle="1" w:styleId="962767435A08417C892C130803956F5D">
    <w:name w:val="962767435A08417C892C130803956F5D"/>
    <w:rsid w:val="00EE1E0B"/>
  </w:style>
  <w:style w:type="paragraph" w:customStyle="1" w:styleId="A352041B968842C28FDE774C28F3B5FF">
    <w:name w:val="A352041B968842C28FDE774C28F3B5FF"/>
    <w:rsid w:val="00EE1E0B"/>
  </w:style>
  <w:style w:type="paragraph" w:customStyle="1" w:styleId="E37B323DDD0F49388961D9834FF8F078">
    <w:name w:val="E37B323DDD0F49388961D9834FF8F078"/>
    <w:rsid w:val="00EE1E0B"/>
  </w:style>
  <w:style w:type="paragraph" w:customStyle="1" w:styleId="A850ADEF74C44D4084CDD02C36FD7558">
    <w:name w:val="A850ADEF74C44D4084CDD02C36FD7558"/>
    <w:rsid w:val="00EE1E0B"/>
  </w:style>
  <w:style w:type="paragraph" w:customStyle="1" w:styleId="C28507F8BAF147DF951F1D86C35AF507">
    <w:name w:val="C28507F8BAF147DF951F1D86C35AF507"/>
    <w:rsid w:val="00EE1E0B"/>
  </w:style>
  <w:style w:type="paragraph" w:customStyle="1" w:styleId="B60D1A3635084B85A839ED9F71C8DB83">
    <w:name w:val="B60D1A3635084B85A839ED9F71C8DB83"/>
    <w:rsid w:val="00EE1E0B"/>
  </w:style>
  <w:style w:type="paragraph" w:customStyle="1" w:styleId="48618F9D15174C46896CE51C830CC907">
    <w:name w:val="48618F9D15174C46896CE51C830CC907"/>
    <w:rsid w:val="00EE1E0B"/>
  </w:style>
  <w:style w:type="paragraph" w:customStyle="1" w:styleId="B01E3C16083D41099A042D2047A9A419">
    <w:name w:val="B01E3C16083D41099A042D2047A9A419"/>
    <w:rsid w:val="00EE1E0B"/>
  </w:style>
  <w:style w:type="paragraph" w:customStyle="1" w:styleId="7156FF14B6354701992D6086E3104372">
    <w:name w:val="7156FF14B6354701992D6086E3104372"/>
    <w:rsid w:val="00EE1E0B"/>
  </w:style>
  <w:style w:type="paragraph" w:customStyle="1" w:styleId="576C47BF3A994507BA4C516B433C7CEE">
    <w:name w:val="576C47BF3A994507BA4C516B433C7CEE"/>
    <w:rsid w:val="00EE1E0B"/>
  </w:style>
  <w:style w:type="paragraph" w:customStyle="1" w:styleId="D0B7A439538743D6803BBE21CECA18D7">
    <w:name w:val="D0B7A439538743D6803BBE21CECA18D7"/>
    <w:rsid w:val="00EE1E0B"/>
  </w:style>
  <w:style w:type="paragraph" w:customStyle="1" w:styleId="937B0266FAAE4FDA87DED2B20ED5594B">
    <w:name w:val="937B0266FAAE4FDA87DED2B20ED5594B"/>
    <w:rsid w:val="00EE1E0B"/>
  </w:style>
  <w:style w:type="paragraph" w:customStyle="1" w:styleId="9ED3B3AF111145209972879E22069E40">
    <w:name w:val="9ED3B3AF111145209972879E22069E40"/>
    <w:rsid w:val="00EE1E0B"/>
  </w:style>
  <w:style w:type="paragraph" w:customStyle="1" w:styleId="2BE32BE8652E48BEA80CA29F1645E0DD">
    <w:name w:val="2BE32BE8652E48BEA80CA29F1645E0DD"/>
    <w:rsid w:val="00EE1E0B"/>
  </w:style>
  <w:style w:type="paragraph" w:customStyle="1" w:styleId="735A6D442BF54B6D95DC46510686A07F">
    <w:name w:val="735A6D442BF54B6D95DC46510686A07F"/>
    <w:rsid w:val="00EE1E0B"/>
  </w:style>
  <w:style w:type="paragraph" w:customStyle="1" w:styleId="F009D0F4A4664368BE61D9C285B4F5F8">
    <w:name w:val="F009D0F4A4664368BE61D9C285B4F5F8"/>
    <w:rsid w:val="00EE1E0B"/>
  </w:style>
  <w:style w:type="paragraph" w:customStyle="1" w:styleId="B2C4599CD60A4EB58BBA6776340BD208">
    <w:name w:val="B2C4599CD60A4EB58BBA6776340BD208"/>
    <w:rsid w:val="00EE1E0B"/>
  </w:style>
  <w:style w:type="paragraph" w:customStyle="1" w:styleId="B7706AC2960C44C3A2D8A72F41D83A51">
    <w:name w:val="B7706AC2960C44C3A2D8A72F41D83A51"/>
    <w:rsid w:val="00EE1E0B"/>
  </w:style>
  <w:style w:type="paragraph" w:customStyle="1" w:styleId="605C0FE53F234A6DBBE1BFD14C1DCF4D">
    <w:name w:val="605C0FE53F234A6DBBE1BFD14C1DCF4D"/>
    <w:rsid w:val="00EE1E0B"/>
  </w:style>
  <w:style w:type="paragraph" w:customStyle="1" w:styleId="916C56D5A37B4FA5AEF9FE4614AE782D">
    <w:name w:val="916C56D5A37B4FA5AEF9FE4614AE782D"/>
    <w:rsid w:val="00EE1E0B"/>
  </w:style>
  <w:style w:type="paragraph" w:customStyle="1" w:styleId="3800C3F6F01B4981A9C6006C70525246">
    <w:name w:val="3800C3F6F01B4981A9C6006C70525246"/>
    <w:rsid w:val="00EE1E0B"/>
  </w:style>
  <w:style w:type="paragraph" w:customStyle="1" w:styleId="B5102C84B0754C41B149517CC1514229">
    <w:name w:val="B5102C84B0754C41B149517CC1514229"/>
    <w:rsid w:val="00EE1E0B"/>
  </w:style>
  <w:style w:type="paragraph" w:customStyle="1" w:styleId="DA0938EE8B904F859B8CE3181277483D">
    <w:name w:val="DA0938EE8B904F859B8CE3181277483D"/>
    <w:rsid w:val="00EE1E0B"/>
  </w:style>
  <w:style w:type="paragraph" w:customStyle="1" w:styleId="0F108439D61242CA9FAE880FF502D336">
    <w:name w:val="0F108439D61242CA9FAE880FF502D336"/>
    <w:rsid w:val="00EE1E0B"/>
  </w:style>
  <w:style w:type="paragraph" w:customStyle="1" w:styleId="94EB234190264F50B78370C808416436">
    <w:name w:val="94EB234190264F50B78370C808416436"/>
    <w:rsid w:val="00EE1E0B"/>
  </w:style>
  <w:style w:type="paragraph" w:customStyle="1" w:styleId="65675F5F71EF46D19EF513D7370C3DA1">
    <w:name w:val="65675F5F71EF46D19EF513D7370C3DA1"/>
    <w:rsid w:val="00EE1E0B"/>
  </w:style>
  <w:style w:type="paragraph" w:customStyle="1" w:styleId="36B4E72BB5BC4D4CBB63D025B3F50DF7">
    <w:name w:val="36B4E72BB5BC4D4CBB63D025B3F50DF7"/>
    <w:rsid w:val="00EE1E0B"/>
  </w:style>
  <w:style w:type="paragraph" w:customStyle="1" w:styleId="EC8EFF9F4C5A47289A3547545C6BF01E">
    <w:name w:val="EC8EFF9F4C5A47289A3547545C6BF01E"/>
    <w:rsid w:val="00EE1E0B"/>
  </w:style>
  <w:style w:type="paragraph" w:customStyle="1" w:styleId="ACB910FC47584EDEB20DFBBE069AC1D1">
    <w:name w:val="ACB910FC47584EDEB20DFBBE069AC1D1"/>
    <w:rsid w:val="00EE1E0B"/>
  </w:style>
  <w:style w:type="paragraph" w:customStyle="1" w:styleId="EE6B927E1CE0499CBAF46C513A9ED62B">
    <w:name w:val="EE6B927E1CE0499CBAF46C513A9ED62B"/>
    <w:rsid w:val="00EE1E0B"/>
  </w:style>
  <w:style w:type="paragraph" w:customStyle="1" w:styleId="5D7DA390FAA74BF5BE70375F4F2EC1AB">
    <w:name w:val="5D7DA390FAA74BF5BE70375F4F2EC1AB"/>
    <w:rsid w:val="00EE1E0B"/>
  </w:style>
  <w:style w:type="paragraph" w:customStyle="1" w:styleId="9A998A10EE2E42DEB6A08CEBFCB578F9">
    <w:name w:val="9A998A10EE2E42DEB6A08CEBFCB578F9"/>
    <w:rsid w:val="00EE1E0B"/>
  </w:style>
  <w:style w:type="paragraph" w:customStyle="1" w:styleId="483865D68CA64DC1B7B920F901905EA4">
    <w:name w:val="483865D68CA64DC1B7B920F901905EA4"/>
    <w:rsid w:val="00EE1E0B"/>
  </w:style>
  <w:style w:type="paragraph" w:customStyle="1" w:styleId="2F5141DEC5C142DBB22D21B22307C341">
    <w:name w:val="2F5141DEC5C142DBB22D21B22307C341"/>
    <w:rsid w:val="00EE1E0B"/>
  </w:style>
  <w:style w:type="paragraph" w:customStyle="1" w:styleId="783BAB3A05CB4765876288F200FEC2C8">
    <w:name w:val="783BAB3A05CB4765876288F200FEC2C8"/>
    <w:rsid w:val="00EE1E0B"/>
  </w:style>
  <w:style w:type="paragraph" w:customStyle="1" w:styleId="77D58A8418D54ABAB82A644F6C07E7A3">
    <w:name w:val="77D58A8418D54ABAB82A644F6C07E7A3"/>
    <w:rsid w:val="00EE1E0B"/>
  </w:style>
  <w:style w:type="paragraph" w:customStyle="1" w:styleId="83CE7FED485941DCA79C490B1EF5025C">
    <w:name w:val="83CE7FED485941DCA79C490B1EF5025C"/>
    <w:rsid w:val="00EE1E0B"/>
  </w:style>
  <w:style w:type="paragraph" w:customStyle="1" w:styleId="EBD678384DA04835AD4F95B2A9B131A6">
    <w:name w:val="EBD678384DA04835AD4F95B2A9B131A6"/>
    <w:rsid w:val="00EE1E0B"/>
  </w:style>
  <w:style w:type="paragraph" w:customStyle="1" w:styleId="EE427B98D1D945FEBF9FC7D45FB82623">
    <w:name w:val="EE427B98D1D945FEBF9FC7D45FB82623"/>
    <w:rsid w:val="00EE1E0B"/>
  </w:style>
  <w:style w:type="paragraph" w:customStyle="1" w:styleId="8F24C372D7394AB5B6E1B62B35B92739">
    <w:name w:val="8F24C372D7394AB5B6E1B62B35B92739"/>
    <w:rsid w:val="00EE1E0B"/>
  </w:style>
  <w:style w:type="paragraph" w:customStyle="1" w:styleId="74B3A67962464BEDA22BEA41956C1B7B">
    <w:name w:val="74B3A67962464BEDA22BEA41956C1B7B"/>
    <w:rsid w:val="00EE1E0B"/>
  </w:style>
  <w:style w:type="paragraph" w:customStyle="1" w:styleId="995940E04AE94A0DB9675DD03526682D">
    <w:name w:val="995940E04AE94A0DB9675DD03526682D"/>
    <w:rsid w:val="00EE1E0B"/>
  </w:style>
  <w:style w:type="paragraph" w:customStyle="1" w:styleId="E64B5FB5FC9E48B1A224F6C65E0F4A1F">
    <w:name w:val="E64B5FB5FC9E48B1A224F6C65E0F4A1F"/>
    <w:rsid w:val="00EE1E0B"/>
  </w:style>
  <w:style w:type="paragraph" w:customStyle="1" w:styleId="2A73B35F1BF743059CC60814D4036A29">
    <w:name w:val="2A73B35F1BF743059CC60814D4036A29"/>
    <w:rsid w:val="00EE1E0B"/>
  </w:style>
  <w:style w:type="paragraph" w:customStyle="1" w:styleId="8505A4314E5F44E3953EA651A896C9A4">
    <w:name w:val="8505A4314E5F44E3953EA651A896C9A4"/>
    <w:rsid w:val="00EE1E0B"/>
  </w:style>
  <w:style w:type="paragraph" w:customStyle="1" w:styleId="79DD0B9539D94396A22E82D8F4F691BE">
    <w:name w:val="79DD0B9539D94396A22E82D8F4F691BE"/>
    <w:rsid w:val="00EE1E0B"/>
  </w:style>
  <w:style w:type="paragraph" w:customStyle="1" w:styleId="351429FAA36B43E9943C36AFE825F43A">
    <w:name w:val="351429FAA36B43E9943C36AFE825F43A"/>
    <w:rsid w:val="00EE1E0B"/>
  </w:style>
  <w:style w:type="paragraph" w:customStyle="1" w:styleId="1791B832683A48F49355DD4779ADED2E">
    <w:name w:val="1791B832683A48F49355DD4779ADED2E"/>
    <w:rsid w:val="00EE1E0B"/>
  </w:style>
  <w:style w:type="paragraph" w:customStyle="1" w:styleId="ABFC45078DBC4270B4A7009DC26FC072">
    <w:name w:val="ABFC45078DBC4270B4A7009DC26FC072"/>
    <w:rsid w:val="00EE1E0B"/>
  </w:style>
  <w:style w:type="paragraph" w:customStyle="1" w:styleId="04CAEA072A694605880D280C90479F1D">
    <w:name w:val="04CAEA072A694605880D280C90479F1D"/>
    <w:rsid w:val="00C72C24"/>
  </w:style>
  <w:style w:type="paragraph" w:customStyle="1" w:styleId="A32AAB40912A434998456A73CEED3004">
    <w:name w:val="A32AAB40912A434998456A73CEED3004"/>
    <w:rsid w:val="00C72C24"/>
  </w:style>
  <w:style w:type="paragraph" w:customStyle="1" w:styleId="91CC8676CA7C4F0D8C369575A8B656FA">
    <w:name w:val="91CC8676CA7C4F0D8C369575A8B656FA"/>
    <w:rsid w:val="00C72C24"/>
  </w:style>
  <w:style w:type="paragraph" w:customStyle="1" w:styleId="A93EB60DF0D14A719A11EF5615B9AC94">
    <w:name w:val="A93EB60DF0D14A719A11EF5615B9AC94"/>
    <w:rsid w:val="00C72C24"/>
  </w:style>
  <w:style w:type="paragraph" w:customStyle="1" w:styleId="8E868DDE90DC43C2965291764DC2BD33">
    <w:name w:val="8E868DDE90DC43C2965291764DC2BD33"/>
    <w:rsid w:val="00C72C24"/>
  </w:style>
  <w:style w:type="paragraph" w:customStyle="1" w:styleId="766013134F5A46B08B146C250D661CF9">
    <w:name w:val="766013134F5A46B08B146C250D661CF9"/>
    <w:rsid w:val="00C72C24"/>
  </w:style>
  <w:style w:type="paragraph" w:customStyle="1" w:styleId="5DEFF21D8D14466E8BDB50967EEAF52B">
    <w:name w:val="5DEFF21D8D14466E8BDB50967EEAF52B"/>
    <w:rsid w:val="00C72C24"/>
  </w:style>
  <w:style w:type="paragraph" w:customStyle="1" w:styleId="D578942F1EED4048BCB24E5413BD5097">
    <w:name w:val="D578942F1EED4048BCB24E5413BD5097"/>
    <w:rsid w:val="00C72C24"/>
  </w:style>
  <w:style w:type="paragraph" w:customStyle="1" w:styleId="C75F0D6F5B7F4DC7BB5ABD2CBB82D552">
    <w:name w:val="C75F0D6F5B7F4DC7BB5ABD2CBB82D552"/>
    <w:rsid w:val="00C72C24"/>
  </w:style>
  <w:style w:type="paragraph" w:customStyle="1" w:styleId="394BCF98E02E455FBF60D41613F53E5E">
    <w:name w:val="394BCF98E02E455FBF60D41613F53E5E"/>
    <w:rsid w:val="00C72C24"/>
  </w:style>
  <w:style w:type="paragraph" w:customStyle="1" w:styleId="8AB8D5D8145A4F70A0721DE249E996F8">
    <w:name w:val="8AB8D5D8145A4F70A0721DE249E996F8"/>
    <w:rsid w:val="00C72C24"/>
  </w:style>
  <w:style w:type="paragraph" w:customStyle="1" w:styleId="7B11AF23B78044D29D0579F943C2D2ED">
    <w:name w:val="7B11AF23B78044D29D0579F943C2D2ED"/>
    <w:rsid w:val="00C72C24"/>
  </w:style>
  <w:style w:type="paragraph" w:customStyle="1" w:styleId="9BB8325141AB40F4B0006C4E21B56325">
    <w:name w:val="9BB8325141AB40F4B0006C4E21B56325"/>
    <w:rsid w:val="00C72C24"/>
  </w:style>
  <w:style w:type="paragraph" w:customStyle="1" w:styleId="A88F69D3764946E2AFE4783B8900A79B">
    <w:name w:val="A88F69D3764946E2AFE4783B8900A79B"/>
    <w:rsid w:val="00C72C24"/>
  </w:style>
  <w:style w:type="paragraph" w:customStyle="1" w:styleId="BF10636D706F48ABB927203107377DFD">
    <w:name w:val="BF10636D706F48ABB927203107377DFD"/>
    <w:rsid w:val="00C72C24"/>
  </w:style>
  <w:style w:type="paragraph" w:customStyle="1" w:styleId="B8328121B8D047D689176E331A3FCB80">
    <w:name w:val="B8328121B8D047D689176E331A3FCB80"/>
    <w:rsid w:val="00C72C24"/>
  </w:style>
  <w:style w:type="paragraph" w:customStyle="1" w:styleId="CB21EB97F0E145BE96F23D9A1AF1A5E8">
    <w:name w:val="CB21EB97F0E145BE96F23D9A1AF1A5E8"/>
    <w:rsid w:val="00C72C24"/>
  </w:style>
  <w:style w:type="paragraph" w:customStyle="1" w:styleId="43D8A802CFE14BCCA03446B8B3E16E43">
    <w:name w:val="43D8A802CFE14BCCA03446B8B3E16E43"/>
    <w:rsid w:val="00C72C24"/>
  </w:style>
  <w:style w:type="paragraph" w:customStyle="1" w:styleId="99C234DCC345452EBF64988230D6694B">
    <w:name w:val="99C234DCC345452EBF64988230D6694B"/>
    <w:rsid w:val="00C72C24"/>
  </w:style>
  <w:style w:type="paragraph" w:customStyle="1" w:styleId="4BCF0B892FA14E6BA78B4B3558E31BBB">
    <w:name w:val="4BCF0B892FA14E6BA78B4B3558E31BBB"/>
    <w:rsid w:val="00C72C24"/>
  </w:style>
  <w:style w:type="paragraph" w:customStyle="1" w:styleId="C535771DC5BA4196BD1509B150ECDE54">
    <w:name w:val="C535771DC5BA4196BD1509B150ECDE54"/>
    <w:rsid w:val="00C72C24"/>
  </w:style>
  <w:style w:type="paragraph" w:customStyle="1" w:styleId="242A8F022F61429A9FCA62EFB019FC8F">
    <w:name w:val="242A8F022F61429A9FCA62EFB019FC8F"/>
    <w:rsid w:val="00C72C24"/>
  </w:style>
  <w:style w:type="paragraph" w:customStyle="1" w:styleId="945447DD089D4B02A01B984B92B0E612">
    <w:name w:val="945447DD089D4B02A01B984B92B0E612"/>
    <w:rsid w:val="00C72C24"/>
  </w:style>
  <w:style w:type="paragraph" w:customStyle="1" w:styleId="7F302F0E119B4D6F99D10AD825DABA71">
    <w:name w:val="7F302F0E119B4D6F99D10AD825DABA71"/>
    <w:rsid w:val="00C72C24"/>
  </w:style>
  <w:style w:type="paragraph" w:customStyle="1" w:styleId="8F2803F6652644279A0CC8625378A8DB">
    <w:name w:val="8F2803F6652644279A0CC8625378A8DB"/>
    <w:rsid w:val="00C72C24"/>
  </w:style>
  <w:style w:type="paragraph" w:customStyle="1" w:styleId="F574B6B990114CC2802218EB174CB7AF">
    <w:name w:val="F574B6B990114CC2802218EB174CB7AF"/>
    <w:rsid w:val="00C72C24"/>
  </w:style>
  <w:style w:type="paragraph" w:customStyle="1" w:styleId="44CC23072C6C4BBBB5E137CCE74F0895">
    <w:name w:val="44CC23072C6C4BBBB5E137CCE74F0895"/>
    <w:rsid w:val="00C72C24"/>
  </w:style>
  <w:style w:type="paragraph" w:customStyle="1" w:styleId="1AE7B86EB61F4FBB8569E5FEA042AC43">
    <w:name w:val="1AE7B86EB61F4FBB8569E5FEA042AC43"/>
    <w:rsid w:val="00C72C24"/>
  </w:style>
  <w:style w:type="paragraph" w:customStyle="1" w:styleId="7BC0A8D799D2442999DA8643F266309E">
    <w:name w:val="7BC0A8D799D2442999DA8643F266309E"/>
    <w:rsid w:val="00C72C24"/>
  </w:style>
  <w:style w:type="paragraph" w:customStyle="1" w:styleId="A261F0F264EB4227867C073119F74EC6">
    <w:name w:val="A261F0F264EB4227867C073119F74EC6"/>
    <w:rsid w:val="00C72C24"/>
  </w:style>
  <w:style w:type="paragraph" w:customStyle="1" w:styleId="4115AE22C21B425B8166E5E76BEE45A9">
    <w:name w:val="4115AE22C21B425B8166E5E76BEE45A9"/>
    <w:rsid w:val="00C72C24"/>
  </w:style>
  <w:style w:type="paragraph" w:customStyle="1" w:styleId="E19E6535406141898796DDFABB9686BE">
    <w:name w:val="E19E6535406141898796DDFABB9686BE"/>
    <w:rsid w:val="00C72C24"/>
  </w:style>
  <w:style w:type="paragraph" w:customStyle="1" w:styleId="75923AA532464EC8A2E8A56A7C92C8D8">
    <w:name w:val="75923AA532464EC8A2E8A56A7C92C8D8"/>
    <w:rsid w:val="00C72C24"/>
  </w:style>
  <w:style w:type="paragraph" w:customStyle="1" w:styleId="5CEC2CC3D2064AC3822CF91EA7AD6602">
    <w:name w:val="5CEC2CC3D2064AC3822CF91EA7AD6602"/>
    <w:rsid w:val="00C72C24"/>
  </w:style>
  <w:style w:type="paragraph" w:customStyle="1" w:styleId="A999AD1A3F3040BEA9B50AF5C1E7CF47">
    <w:name w:val="A999AD1A3F3040BEA9B50AF5C1E7CF47"/>
    <w:rsid w:val="00C72C24"/>
  </w:style>
  <w:style w:type="paragraph" w:customStyle="1" w:styleId="7F89E9E5B76543CFAC64E5D9AFC516A5">
    <w:name w:val="7F89E9E5B76543CFAC64E5D9AFC516A5"/>
    <w:rsid w:val="00C72C24"/>
  </w:style>
  <w:style w:type="paragraph" w:customStyle="1" w:styleId="AFB5839897A34874A33EFD9D78E80850">
    <w:name w:val="AFB5839897A34874A33EFD9D78E80850"/>
    <w:rsid w:val="00C72C24"/>
  </w:style>
  <w:style w:type="paragraph" w:customStyle="1" w:styleId="53A4CF182E4346CBB68F84A2038D542A">
    <w:name w:val="53A4CF182E4346CBB68F84A2038D542A"/>
    <w:rsid w:val="00C72C24"/>
  </w:style>
  <w:style w:type="paragraph" w:customStyle="1" w:styleId="14F371CE28BB4FB4B3B3E391C492C9E7">
    <w:name w:val="14F371CE28BB4FB4B3B3E391C492C9E7"/>
    <w:rsid w:val="00C72C24"/>
  </w:style>
  <w:style w:type="paragraph" w:customStyle="1" w:styleId="AA76FCB544E84F80B3A054E455A9D880">
    <w:name w:val="AA76FCB544E84F80B3A054E455A9D880"/>
    <w:rsid w:val="00C72C24"/>
  </w:style>
  <w:style w:type="paragraph" w:customStyle="1" w:styleId="80D6FEF7BDCD453393A5E4A7778C51CA">
    <w:name w:val="80D6FEF7BDCD453393A5E4A7778C51CA"/>
    <w:rsid w:val="00C72C24"/>
  </w:style>
  <w:style w:type="paragraph" w:customStyle="1" w:styleId="04868927799343179CC292692B641A6F">
    <w:name w:val="04868927799343179CC292692B641A6F"/>
    <w:rsid w:val="00C72C24"/>
  </w:style>
  <w:style w:type="paragraph" w:customStyle="1" w:styleId="80A71DCECC9A4C288A99A5AF57CF174F">
    <w:name w:val="80A71DCECC9A4C288A99A5AF57CF174F"/>
    <w:rsid w:val="00C72C24"/>
  </w:style>
  <w:style w:type="paragraph" w:customStyle="1" w:styleId="0EEE3299E734470990F2DBEF500F2193">
    <w:name w:val="0EEE3299E734470990F2DBEF500F2193"/>
    <w:rsid w:val="00C72C24"/>
  </w:style>
  <w:style w:type="paragraph" w:customStyle="1" w:styleId="BB8186A5A6AA47D1A9BFFCBE2AC686DD">
    <w:name w:val="BB8186A5A6AA47D1A9BFFCBE2AC686DD"/>
    <w:rsid w:val="00C72C24"/>
  </w:style>
  <w:style w:type="paragraph" w:customStyle="1" w:styleId="710B509CF3124D82935F0BC61F3A4958">
    <w:name w:val="710B509CF3124D82935F0BC61F3A4958"/>
    <w:rsid w:val="00C72C24"/>
  </w:style>
  <w:style w:type="paragraph" w:customStyle="1" w:styleId="E6E9EB9DD8FB49B890E4488B6959EF86">
    <w:name w:val="E6E9EB9DD8FB49B890E4488B6959EF86"/>
    <w:rsid w:val="00C72C24"/>
  </w:style>
  <w:style w:type="paragraph" w:customStyle="1" w:styleId="CFE6FAA124EC4C0F99CE00E8A6A0D576">
    <w:name w:val="CFE6FAA124EC4C0F99CE00E8A6A0D576"/>
    <w:rsid w:val="00C72C24"/>
  </w:style>
  <w:style w:type="paragraph" w:customStyle="1" w:styleId="4D9C2444A0AB4BAF9E036BEA5FDE2047">
    <w:name w:val="4D9C2444A0AB4BAF9E036BEA5FDE2047"/>
    <w:rsid w:val="00C72C24"/>
  </w:style>
  <w:style w:type="paragraph" w:customStyle="1" w:styleId="A42901DB066F40C88CD3275B60AC11B4">
    <w:name w:val="A42901DB066F40C88CD3275B60AC11B4"/>
    <w:rsid w:val="00C72C24"/>
  </w:style>
  <w:style w:type="paragraph" w:customStyle="1" w:styleId="A85E2C3D81B54E9FBA8DAF1E01DA6113">
    <w:name w:val="A85E2C3D81B54E9FBA8DAF1E01DA6113"/>
    <w:rsid w:val="00C72C24"/>
  </w:style>
  <w:style w:type="paragraph" w:customStyle="1" w:styleId="6021867129A145C0BCE3B023AACE2597">
    <w:name w:val="6021867129A145C0BCE3B023AACE2597"/>
    <w:rsid w:val="00C72C24"/>
  </w:style>
  <w:style w:type="paragraph" w:customStyle="1" w:styleId="0753288CB7C54FCB82782FB2E3DC8B31">
    <w:name w:val="0753288CB7C54FCB82782FB2E3DC8B31"/>
    <w:rsid w:val="00C72C24"/>
  </w:style>
  <w:style w:type="paragraph" w:customStyle="1" w:styleId="C835361D10C7411D97BD8C9995453190">
    <w:name w:val="C835361D10C7411D97BD8C9995453190"/>
    <w:rsid w:val="00C72C24"/>
  </w:style>
  <w:style w:type="paragraph" w:customStyle="1" w:styleId="047A4CE848A14B10968A241F39526B62">
    <w:name w:val="047A4CE848A14B10968A241F39526B62"/>
    <w:rsid w:val="00C72C24"/>
  </w:style>
  <w:style w:type="paragraph" w:customStyle="1" w:styleId="11FDA476498F45F4BA989A1FF78046E9">
    <w:name w:val="11FDA476498F45F4BA989A1FF78046E9"/>
    <w:rsid w:val="00C72C24"/>
  </w:style>
  <w:style w:type="paragraph" w:customStyle="1" w:styleId="0ED5253E7A4D4620A84085834769BE1D">
    <w:name w:val="0ED5253E7A4D4620A84085834769BE1D"/>
    <w:rsid w:val="00C72C24"/>
  </w:style>
  <w:style w:type="paragraph" w:customStyle="1" w:styleId="EB34136E39944DC5A40C7EB05812C6A7">
    <w:name w:val="EB34136E39944DC5A40C7EB05812C6A7"/>
    <w:rsid w:val="00C72C24"/>
  </w:style>
  <w:style w:type="paragraph" w:customStyle="1" w:styleId="FAFCD0E7B1ED4344B6877CFCA3CBF301">
    <w:name w:val="FAFCD0E7B1ED4344B6877CFCA3CBF301"/>
    <w:rsid w:val="00C72C24"/>
  </w:style>
  <w:style w:type="paragraph" w:customStyle="1" w:styleId="1500E14042C84E59942D097537089733">
    <w:name w:val="1500E14042C84E59942D097537089733"/>
    <w:rsid w:val="00C72C24"/>
  </w:style>
  <w:style w:type="paragraph" w:customStyle="1" w:styleId="F82682D27F77423BB30005D3C4640E85">
    <w:name w:val="F82682D27F77423BB30005D3C4640E85"/>
    <w:rsid w:val="00C72C24"/>
  </w:style>
  <w:style w:type="paragraph" w:customStyle="1" w:styleId="CF6F4CBCB3A64DC78A92319971D220CF">
    <w:name w:val="CF6F4CBCB3A64DC78A92319971D220CF"/>
    <w:rsid w:val="00C72C24"/>
  </w:style>
  <w:style w:type="paragraph" w:customStyle="1" w:styleId="A31F7BE8D5AA4E47AB310F33E560C571">
    <w:name w:val="A31F7BE8D5AA4E47AB310F33E560C571"/>
    <w:rsid w:val="00C72C24"/>
  </w:style>
  <w:style w:type="paragraph" w:customStyle="1" w:styleId="042D89812C4E442B9030329B89798837">
    <w:name w:val="042D89812C4E442B9030329B89798837"/>
    <w:rsid w:val="00C72C24"/>
  </w:style>
  <w:style w:type="paragraph" w:customStyle="1" w:styleId="DE3B5EC05EB7415B9C6B6747E5A4FEEC">
    <w:name w:val="DE3B5EC05EB7415B9C6B6747E5A4FEEC"/>
    <w:rsid w:val="00C72C24"/>
  </w:style>
  <w:style w:type="paragraph" w:customStyle="1" w:styleId="40D32E6B8AE94CC495413BD07347D22D">
    <w:name w:val="40D32E6B8AE94CC495413BD07347D22D"/>
    <w:rsid w:val="00C72C24"/>
  </w:style>
  <w:style w:type="paragraph" w:customStyle="1" w:styleId="1F10A27A338545F48413709984947A2D">
    <w:name w:val="1F10A27A338545F48413709984947A2D"/>
    <w:rsid w:val="00C72C24"/>
  </w:style>
  <w:style w:type="paragraph" w:customStyle="1" w:styleId="A7CF16ED38F34678A303451A07EC8376">
    <w:name w:val="A7CF16ED38F34678A303451A07EC8376"/>
    <w:rsid w:val="00C72C24"/>
  </w:style>
  <w:style w:type="paragraph" w:customStyle="1" w:styleId="EEBE2146DD8C426DADE6B2854BFD9CE8">
    <w:name w:val="EEBE2146DD8C426DADE6B2854BFD9CE8"/>
    <w:rsid w:val="00C72C24"/>
  </w:style>
  <w:style w:type="paragraph" w:customStyle="1" w:styleId="1E9C8E85CB9C4877A60EC8555266ABE1">
    <w:name w:val="1E9C8E85CB9C4877A60EC8555266ABE1"/>
    <w:rsid w:val="00C72C24"/>
  </w:style>
  <w:style w:type="paragraph" w:customStyle="1" w:styleId="44489965DD8A45F6AA707BD72732EEB6">
    <w:name w:val="44489965DD8A45F6AA707BD72732EEB6"/>
    <w:rsid w:val="00C72C24"/>
  </w:style>
  <w:style w:type="paragraph" w:customStyle="1" w:styleId="47DF4A50C51943F682CCE0813721A72D">
    <w:name w:val="47DF4A50C51943F682CCE0813721A72D"/>
    <w:rsid w:val="00C72C24"/>
  </w:style>
  <w:style w:type="paragraph" w:customStyle="1" w:styleId="933A8889469B42C2B1B6CA6010BCEE29">
    <w:name w:val="933A8889469B42C2B1B6CA6010BCEE29"/>
    <w:rsid w:val="00C72C24"/>
  </w:style>
  <w:style w:type="paragraph" w:customStyle="1" w:styleId="378D70EB2CD34A81A9F9BE0452B96250">
    <w:name w:val="378D70EB2CD34A81A9F9BE0452B96250"/>
    <w:rsid w:val="00C72C24"/>
  </w:style>
  <w:style w:type="paragraph" w:customStyle="1" w:styleId="3674F22211B346D08D5D4894C1F8034D">
    <w:name w:val="3674F22211B346D08D5D4894C1F8034D"/>
    <w:rsid w:val="00C72C24"/>
  </w:style>
  <w:style w:type="paragraph" w:customStyle="1" w:styleId="923A633B12A448148510F34F1D4C5C42">
    <w:name w:val="923A633B12A448148510F34F1D4C5C42"/>
    <w:rsid w:val="00C72C24"/>
  </w:style>
  <w:style w:type="paragraph" w:customStyle="1" w:styleId="1601BD6C82564B5483592BF5905717DF">
    <w:name w:val="1601BD6C82564B5483592BF5905717DF"/>
    <w:rsid w:val="00C72C24"/>
  </w:style>
  <w:style w:type="paragraph" w:customStyle="1" w:styleId="8D9043B617A04F6D9A27A322DDD26507">
    <w:name w:val="8D9043B617A04F6D9A27A322DDD26507"/>
    <w:rsid w:val="00C72C24"/>
  </w:style>
  <w:style w:type="paragraph" w:customStyle="1" w:styleId="DB62F3F66681418E96D525A8C663D9E3">
    <w:name w:val="DB62F3F66681418E96D525A8C663D9E3"/>
    <w:rsid w:val="00C72C24"/>
  </w:style>
  <w:style w:type="paragraph" w:customStyle="1" w:styleId="2C11AF41CBC74AA7BC6B4147839AE10C">
    <w:name w:val="2C11AF41CBC74AA7BC6B4147839AE10C"/>
    <w:rsid w:val="00C72C24"/>
  </w:style>
  <w:style w:type="paragraph" w:customStyle="1" w:styleId="3D61BE003EBF41109D0719D34AC2139A">
    <w:name w:val="3D61BE003EBF41109D0719D34AC2139A"/>
    <w:rsid w:val="00C72C24"/>
  </w:style>
  <w:style w:type="paragraph" w:customStyle="1" w:styleId="5D809A41BC064A0785C725BF42FEDB96">
    <w:name w:val="5D809A41BC064A0785C725BF42FEDB96"/>
    <w:rsid w:val="00C72C24"/>
  </w:style>
  <w:style w:type="paragraph" w:customStyle="1" w:styleId="5A9BA16EF6514CF098ADEE52728C969C">
    <w:name w:val="5A9BA16EF6514CF098ADEE52728C969C"/>
    <w:rsid w:val="00C72C24"/>
  </w:style>
  <w:style w:type="paragraph" w:customStyle="1" w:styleId="90CD6696FCF549779E8AEACD338B404B">
    <w:name w:val="90CD6696FCF549779E8AEACD338B404B"/>
    <w:rsid w:val="00C72C24"/>
  </w:style>
  <w:style w:type="paragraph" w:customStyle="1" w:styleId="EE9A216B1F9641099B53D92B51D9F8C2">
    <w:name w:val="EE9A216B1F9641099B53D92B51D9F8C2"/>
    <w:rsid w:val="00C72C24"/>
  </w:style>
  <w:style w:type="paragraph" w:customStyle="1" w:styleId="85BA7B5C076845E39A61E64C153E61F8">
    <w:name w:val="85BA7B5C076845E39A61E64C153E61F8"/>
    <w:rsid w:val="00C72C24"/>
  </w:style>
  <w:style w:type="paragraph" w:customStyle="1" w:styleId="7FEFDB10F2B94218BF4BCCE0B37B07D4">
    <w:name w:val="7FEFDB10F2B94218BF4BCCE0B37B07D4"/>
    <w:rsid w:val="00C72C24"/>
  </w:style>
  <w:style w:type="paragraph" w:customStyle="1" w:styleId="E79FDE96276B45A2A96EE60C60E5D9CD">
    <w:name w:val="E79FDE96276B45A2A96EE60C60E5D9CD"/>
    <w:rsid w:val="00C72C24"/>
  </w:style>
  <w:style w:type="paragraph" w:customStyle="1" w:styleId="01F272BE6028452B9C091355478651B1">
    <w:name w:val="01F272BE6028452B9C091355478651B1"/>
    <w:rsid w:val="00C72C24"/>
  </w:style>
  <w:style w:type="paragraph" w:customStyle="1" w:styleId="0D08EAC44E084796951526E6C3A67A63">
    <w:name w:val="0D08EAC44E084796951526E6C3A67A63"/>
    <w:rsid w:val="00C72C24"/>
  </w:style>
  <w:style w:type="paragraph" w:customStyle="1" w:styleId="1E17C8C24B764D79A1B20A56B85DE124">
    <w:name w:val="1E17C8C24B764D79A1B20A56B85DE124"/>
    <w:rsid w:val="00C72C24"/>
  </w:style>
  <w:style w:type="paragraph" w:customStyle="1" w:styleId="842EF12C226C478485E7B1286098F339">
    <w:name w:val="842EF12C226C478485E7B1286098F339"/>
    <w:rsid w:val="00C72C24"/>
  </w:style>
  <w:style w:type="paragraph" w:customStyle="1" w:styleId="B01F90DD1B7D4158AC84822C80A62D62">
    <w:name w:val="B01F90DD1B7D4158AC84822C80A62D62"/>
    <w:rsid w:val="00C72C24"/>
  </w:style>
  <w:style w:type="paragraph" w:customStyle="1" w:styleId="B095E84E4904462382478C2327C8BDC1">
    <w:name w:val="B095E84E4904462382478C2327C8BDC1"/>
    <w:rsid w:val="00C72C24"/>
  </w:style>
  <w:style w:type="paragraph" w:customStyle="1" w:styleId="0EB2D8AEDC2A49299123BF6A8E1308A1">
    <w:name w:val="0EB2D8AEDC2A49299123BF6A8E1308A1"/>
    <w:rsid w:val="00C72C24"/>
  </w:style>
  <w:style w:type="paragraph" w:customStyle="1" w:styleId="BC9C8E330B9643D698E6530DB3071AFA">
    <w:name w:val="BC9C8E330B9643D698E6530DB3071AFA"/>
    <w:rsid w:val="00C72C24"/>
  </w:style>
  <w:style w:type="paragraph" w:customStyle="1" w:styleId="88D913CDF37F4E49A0A935758E623BA5">
    <w:name w:val="88D913CDF37F4E49A0A935758E623BA5"/>
    <w:rsid w:val="00C72C24"/>
  </w:style>
  <w:style w:type="paragraph" w:customStyle="1" w:styleId="659DC854F91D48208C69797D571F6AD4">
    <w:name w:val="659DC854F91D48208C69797D571F6AD4"/>
    <w:rsid w:val="00C72C24"/>
  </w:style>
  <w:style w:type="paragraph" w:customStyle="1" w:styleId="15D818E2D3674A528F532018FBBE1DCE">
    <w:name w:val="15D818E2D3674A528F532018FBBE1DCE"/>
    <w:rsid w:val="00C72C24"/>
  </w:style>
  <w:style w:type="paragraph" w:customStyle="1" w:styleId="0477D5D26D2C4C1682DC9F15F999C67C">
    <w:name w:val="0477D5D26D2C4C1682DC9F15F999C67C"/>
    <w:rsid w:val="00C72C24"/>
  </w:style>
  <w:style w:type="paragraph" w:customStyle="1" w:styleId="4D224E446A6348F2BE18356013A3986A">
    <w:name w:val="4D224E446A6348F2BE18356013A3986A"/>
    <w:rsid w:val="00C72C24"/>
  </w:style>
  <w:style w:type="paragraph" w:customStyle="1" w:styleId="43482A21035C4BDAA0643C384EA9025D">
    <w:name w:val="43482A21035C4BDAA0643C384EA9025D"/>
    <w:rsid w:val="00C72C24"/>
  </w:style>
  <w:style w:type="paragraph" w:customStyle="1" w:styleId="9EF850EA8DF844D28C1B2C7C573C327B">
    <w:name w:val="9EF850EA8DF844D28C1B2C7C573C327B"/>
    <w:rsid w:val="00C72C24"/>
  </w:style>
  <w:style w:type="paragraph" w:customStyle="1" w:styleId="B42AFBF24A0840D1BBF8207A71EAEF84">
    <w:name w:val="B42AFBF24A0840D1BBF8207A71EAEF84"/>
    <w:rsid w:val="00C72C24"/>
  </w:style>
  <w:style w:type="paragraph" w:customStyle="1" w:styleId="4CD8C1759BEF460AA725944966626632">
    <w:name w:val="4CD8C1759BEF460AA725944966626632"/>
    <w:rsid w:val="00C72C24"/>
  </w:style>
  <w:style w:type="paragraph" w:customStyle="1" w:styleId="B0A4A244477D452DABD732B428046E32">
    <w:name w:val="B0A4A244477D452DABD732B428046E32"/>
    <w:rsid w:val="00C72C24"/>
  </w:style>
  <w:style w:type="paragraph" w:customStyle="1" w:styleId="DBAF25A36D964E5E9C4722A9685A513C">
    <w:name w:val="DBAF25A36D964E5E9C4722A9685A513C"/>
    <w:rsid w:val="00C72C24"/>
  </w:style>
  <w:style w:type="paragraph" w:customStyle="1" w:styleId="855609A3DF4749C2BF2D3E0DED5C14E4">
    <w:name w:val="855609A3DF4749C2BF2D3E0DED5C14E4"/>
    <w:rsid w:val="00C72C24"/>
  </w:style>
  <w:style w:type="paragraph" w:customStyle="1" w:styleId="0281A8B856B54B4B8F7B675A335E84EE">
    <w:name w:val="0281A8B856B54B4B8F7B675A335E84EE"/>
    <w:rsid w:val="00C72C24"/>
  </w:style>
  <w:style w:type="paragraph" w:customStyle="1" w:styleId="34D5481EAA544126B74FC4DCD342A8AA">
    <w:name w:val="34D5481EAA544126B74FC4DCD342A8AA"/>
    <w:rsid w:val="00C72C24"/>
  </w:style>
  <w:style w:type="paragraph" w:customStyle="1" w:styleId="93FC234EA1B947958E0F8CFF5897D124">
    <w:name w:val="93FC234EA1B947958E0F8CFF5897D124"/>
    <w:rsid w:val="00C72C24"/>
  </w:style>
  <w:style w:type="paragraph" w:customStyle="1" w:styleId="061C4F7FC5D64D708C0F2A60F86EFECF">
    <w:name w:val="061C4F7FC5D64D708C0F2A60F86EFECF"/>
    <w:rsid w:val="00C72C24"/>
  </w:style>
  <w:style w:type="paragraph" w:customStyle="1" w:styleId="11C243959C1C4E3781D1B0118134BDEB">
    <w:name w:val="11C243959C1C4E3781D1B0118134BDEB"/>
    <w:rsid w:val="00C72C24"/>
  </w:style>
  <w:style w:type="paragraph" w:customStyle="1" w:styleId="C3DEFD7BD1EF49629D941A9E75A52460">
    <w:name w:val="C3DEFD7BD1EF49629D941A9E75A52460"/>
    <w:rsid w:val="00C72C24"/>
  </w:style>
  <w:style w:type="paragraph" w:customStyle="1" w:styleId="82CA812647F14BDF8FB0404DD0823C84">
    <w:name w:val="82CA812647F14BDF8FB0404DD0823C84"/>
    <w:rsid w:val="00C72C24"/>
  </w:style>
  <w:style w:type="paragraph" w:customStyle="1" w:styleId="85229F84D7974FEEA65EEC1CBAE32DC1">
    <w:name w:val="85229F84D7974FEEA65EEC1CBAE32DC1"/>
    <w:rsid w:val="00C72C24"/>
  </w:style>
  <w:style w:type="paragraph" w:customStyle="1" w:styleId="AE0F0F0BA46A4526AC6E25CE3EB0F08E">
    <w:name w:val="AE0F0F0BA46A4526AC6E25CE3EB0F08E"/>
    <w:rsid w:val="00C72C24"/>
  </w:style>
  <w:style w:type="paragraph" w:customStyle="1" w:styleId="D2211AC232AF4E4285C9A598B29E210B">
    <w:name w:val="D2211AC232AF4E4285C9A598B29E210B"/>
    <w:rsid w:val="00C72C24"/>
  </w:style>
  <w:style w:type="paragraph" w:customStyle="1" w:styleId="FB3C31402A5F4745817E0738D21AE4A3">
    <w:name w:val="FB3C31402A5F4745817E0738D21AE4A3"/>
    <w:rsid w:val="00C72C24"/>
  </w:style>
  <w:style w:type="paragraph" w:customStyle="1" w:styleId="D71C75602A944163B8CE84466564DF19">
    <w:name w:val="D71C75602A944163B8CE84466564DF19"/>
    <w:rsid w:val="00C72C24"/>
  </w:style>
  <w:style w:type="paragraph" w:customStyle="1" w:styleId="8700AF685B50439E8DDF24C647BAB713">
    <w:name w:val="8700AF685B50439E8DDF24C647BAB713"/>
    <w:rsid w:val="00C72C24"/>
  </w:style>
  <w:style w:type="paragraph" w:customStyle="1" w:styleId="2EAC05E0D19047FF9F4FFD9EA417073A">
    <w:name w:val="2EAC05E0D19047FF9F4FFD9EA417073A"/>
    <w:rsid w:val="00C72C24"/>
  </w:style>
  <w:style w:type="paragraph" w:customStyle="1" w:styleId="788B2A0F1FA440118BB3370E7EAE8812">
    <w:name w:val="788B2A0F1FA440118BB3370E7EAE8812"/>
    <w:rsid w:val="00C72C24"/>
  </w:style>
  <w:style w:type="paragraph" w:customStyle="1" w:styleId="4197D15186D54BCEA6A3AA79F250EEB0">
    <w:name w:val="4197D15186D54BCEA6A3AA79F250EEB0"/>
    <w:rsid w:val="00C72C24"/>
  </w:style>
  <w:style w:type="paragraph" w:customStyle="1" w:styleId="9AAE79033C934E07B69A7076AE3576C0">
    <w:name w:val="9AAE79033C934E07B69A7076AE3576C0"/>
    <w:rsid w:val="00C72C24"/>
  </w:style>
  <w:style w:type="paragraph" w:customStyle="1" w:styleId="425C5D37C2304E02B17CD6FE2E71C0E3">
    <w:name w:val="425C5D37C2304E02B17CD6FE2E71C0E3"/>
    <w:rsid w:val="00C72C24"/>
  </w:style>
  <w:style w:type="paragraph" w:customStyle="1" w:styleId="BC9367E913ED4EC8B5B8D428822C9604">
    <w:name w:val="BC9367E913ED4EC8B5B8D428822C9604"/>
    <w:rsid w:val="00C72C24"/>
  </w:style>
  <w:style w:type="paragraph" w:customStyle="1" w:styleId="812D77AAE6A24C91B27014DFACEE2496">
    <w:name w:val="812D77AAE6A24C91B27014DFACEE2496"/>
    <w:rsid w:val="00C72C24"/>
  </w:style>
  <w:style w:type="paragraph" w:customStyle="1" w:styleId="A3F686B385124F1AB8771F4024DB3836">
    <w:name w:val="A3F686B385124F1AB8771F4024DB3836"/>
    <w:rsid w:val="00C72C24"/>
  </w:style>
  <w:style w:type="paragraph" w:customStyle="1" w:styleId="CEB23D1E76EE49BFAB89870B62FEB581">
    <w:name w:val="CEB23D1E76EE49BFAB89870B62FEB581"/>
    <w:rsid w:val="00C72C24"/>
  </w:style>
  <w:style w:type="paragraph" w:customStyle="1" w:styleId="5AC1183920E441CB91C25BBC9AF5505A">
    <w:name w:val="5AC1183920E441CB91C25BBC9AF5505A"/>
    <w:rsid w:val="00C72C24"/>
  </w:style>
  <w:style w:type="paragraph" w:customStyle="1" w:styleId="C67403CDEAE84D8C9312656987F050C4">
    <w:name w:val="C67403CDEAE84D8C9312656987F050C4"/>
    <w:rsid w:val="00C72C24"/>
  </w:style>
  <w:style w:type="paragraph" w:customStyle="1" w:styleId="37A3243D2F01407B8D6F1E6230616A34">
    <w:name w:val="37A3243D2F01407B8D6F1E6230616A34"/>
    <w:rsid w:val="00C72C24"/>
  </w:style>
  <w:style w:type="paragraph" w:customStyle="1" w:styleId="B6F30FC2B60946479F76E18036F4C4A8">
    <w:name w:val="B6F30FC2B60946479F76E18036F4C4A8"/>
    <w:rsid w:val="00C72C24"/>
  </w:style>
  <w:style w:type="paragraph" w:customStyle="1" w:styleId="D4079E811B4A47EF9003529E1BD0DC79">
    <w:name w:val="D4079E811B4A47EF9003529E1BD0DC79"/>
    <w:rsid w:val="00C72C24"/>
  </w:style>
  <w:style w:type="paragraph" w:customStyle="1" w:styleId="55D1CCC1559D452F8492287646FD45F7">
    <w:name w:val="55D1CCC1559D452F8492287646FD45F7"/>
    <w:rsid w:val="00C72C24"/>
  </w:style>
  <w:style w:type="paragraph" w:customStyle="1" w:styleId="A1120152B90B43108ABFD8518DFF3D29">
    <w:name w:val="A1120152B90B43108ABFD8518DFF3D29"/>
    <w:rsid w:val="00C72C24"/>
  </w:style>
  <w:style w:type="paragraph" w:customStyle="1" w:styleId="E40330A861C2428CAFBE72C16F6EBDC3">
    <w:name w:val="E40330A861C2428CAFBE72C16F6EBDC3"/>
    <w:rsid w:val="00C72C24"/>
  </w:style>
  <w:style w:type="paragraph" w:customStyle="1" w:styleId="BC4801BF2FF94B0F9D515C386DCA72F1">
    <w:name w:val="BC4801BF2FF94B0F9D515C386DCA72F1"/>
    <w:rsid w:val="00C72C24"/>
  </w:style>
  <w:style w:type="paragraph" w:customStyle="1" w:styleId="D5FCBDE0A74B45A0A01DA2871EA18CF0">
    <w:name w:val="D5FCBDE0A74B45A0A01DA2871EA18CF0"/>
    <w:rsid w:val="00C72C24"/>
  </w:style>
  <w:style w:type="paragraph" w:customStyle="1" w:styleId="249AE8C50767411BAB07ADB90749868C">
    <w:name w:val="249AE8C50767411BAB07ADB90749868C"/>
    <w:rsid w:val="00C72C24"/>
  </w:style>
  <w:style w:type="paragraph" w:customStyle="1" w:styleId="FBCD484654D14E31B3E80E82217705A4">
    <w:name w:val="FBCD484654D14E31B3E80E82217705A4"/>
    <w:rsid w:val="00C72C24"/>
  </w:style>
  <w:style w:type="paragraph" w:customStyle="1" w:styleId="3D250C47DCA74225A374DAEF7A9C7D6A">
    <w:name w:val="3D250C47DCA74225A374DAEF7A9C7D6A"/>
    <w:rsid w:val="00C72C24"/>
  </w:style>
  <w:style w:type="paragraph" w:customStyle="1" w:styleId="351984D69788488A92311BF16271BA40">
    <w:name w:val="351984D69788488A92311BF16271BA40"/>
    <w:rsid w:val="00C72C24"/>
  </w:style>
  <w:style w:type="paragraph" w:customStyle="1" w:styleId="CD9238C3E72A41A2BD57B337859CAC57">
    <w:name w:val="CD9238C3E72A41A2BD57B337859CAC57"/>
    <w:rsid w:val="00C72C24"/>
  </w:style>
  <w:style w:type="paragraph" w:customStyle="1" w:styleId="AB823622073443C1A0F34B7624B602C6">
    <w:name w:val="AB823622073443C1A0F34B7624B602C6"/>
    <w:rsid w:val="00C72C24"/>
  </w:style>
  <w:style w:type="paragraph" w:customStyle="1" w:styleId="7F85E3EC88EA44F29CF4034E8760755F">
    <w:name w:val="7F85E3EC88EA44F29CF4034E8760755F"/>
    <w:rsid w:val="00C72C24"/>
  </w:style>
  <w:style w:type="paragraph" w:customStyle="1" w:styleId="862E93B03986465BA0C9A5B2DC836314">
    <w:name w:val="862E93B03986465BA0C9A5B2DC836314"/>
    <w:rsid w:val="00C72C24"/>
  </w:style>
  <w:style w:type="paragraph" w:customStyle="1" w:styleId="AD118E79E8DE4CDE9C10D9AF1DCA26AE">
    <w:name w:val="AD118E79E8DE4CDE9C10D9AF1DCA26AE"/>
    <w:rsid w:val="00C72C24"/>
  </w:style>
  <w:style w:type="paragraph" w:customStyle="1" w:styleId="FA97DF667B054D9C8B1CA9CC97B3AACD">
    <w:name w:val="FA97DF667B054D9C8B1CA9CC97B3AACD"/>
    <w:rsid w:val="00C72C24"/>
  </w:style>
  <w:style w:type="paragraph" w:customStyle="1" w:styleId="795C6B80B00F487EB7B5843E6BC28CA8">
    <w:name w:val="795C6B80B00F487EB7B5843E6BC28CA8"/>
    <w:rsid w:val="00C72C24"/>
  </w:style>
  <w:style w:type="paragraph" w:customStyle="1" w:styleId="31350C77630944DB9B24D6FE2C00606C">
    <w:name w:val="31350C77630944DB9B24D6FE2C00606C"/>
    <w:rsid w:val="00C72C24"/>
  </w:style>
  <w:style w:type="paragraph" w:customStyle="1" w:styleId="0253E47E003A42CA9A370B00BC46E9A2">
    <w:name w:val="0253E47E003A42CA9A370B00BC46E9A2"/>
    <w:rsid w:val="00C72C24"/>
  </w:style>
  <w:style w:type="paragraph" w:customStyle="1" w:styleId="10B0CCC22E244D39B3229C57DA2C4165">
    <w:name w:val="10B0CCC22E244D39B3229C57DA2C4165"/>
    <w:rsid w:val="00C72C24"/>
  </w:style>
  <w:style w:type="paragraph" w:customStyle="1" w:styleId="AE2E5CBFAFFD45D189D54129231F3532">
    <w:name w:val="AE2E5CBFAFFD45D189D54129231F3532"/>
    <w:rsid w:val="00C72C24"/>
  </w:style>
  <w:style w:type="paragraph" w:customStyle="1" w:styleId="C3A6312DD4A446979E03AD9BF7D3F1D9">
    <w:name w:val="C3A6312DD4A446979E03AD9BF7D3F1D9"/>
    <w:rsid w:val="00C72C24"/>
  </w:style>
  <w:style w:type="paragraph" w:customStyle="1" w:styleId="D6B5420AD9BB4CFBBCDE7F8204034A76">
    <w:name w:val="D6B5420AD9BB4CFBBCDE7F8204034A76"/>
    <w:rsid w:val="00C72C24"/>
  </w:style>
  <w:style w:type="paragraph" w:customStyle="1" w:styleId="BDCF86F9CA214C03B3031F89BF725600">
    <w:name w:val="BDCF86F9CA214C03B3031F89BF725600"/>
    <w:rsid w:val="00C72C24"/>
  </w:style>
  <w:style w:type="paragraph" w:customStyle="1" w:styleId="4133ADDE43F54A8B87A8D3FB19AD0745">
    <w:name w:val="4133ADDE43F54A8B87A8D3FB19AD0745"/>
    <w:rsid w:val="00C72C24"/>
  </w:style>
  <w:style w:type="paragraph" w:customStyle="1" w:styleId="EDDA97ABF3E64148AF58FBD7F4100DEE">
    <w:name w:val="EDDA97ABF3E64148AF58FBD7F4100DEE"/>
    <w:rsid w:val="00C72C24"/>
  </w:style>
  <w:style w:type="paragraph" w:customStyle="1" w:styleId="5460E3B0FE3843F9B13226B7B7E69B86">
    <w:name w:val="5460E3B0FE3843F9B13226B7B7E69B86"/>
    <w:rsid w:val="00C72C24"/>
  </w:style>
  <w:style w:type="paragraph" w:customStyle="1" w:styleId="CFB5CB4D0CDD47F28D558E194A670F7C">
    <w:name w:val="CFB5CB4D0CDD47F28D558E194A670F7C"/>
    <w:rsid w:val="00C72C24"/>
  </w:style>
  <w:style w:type="paragraph" w:customStyle="1" w:styleId="7311DA126C594463B6709E6FC90456CA">
    <w:name w:val="7311DA126C594463B6709E6FC90456CA"/>
    <w:rsid w:val="00C72C24"/>
  </w:style>
  <w:style w:type="paragraph" w:customStyle="1" w:styleId="5B21B41E04CB4A6AA0E58336D5ECDD7A">
    <w:name w:val="5B21B41E04CB4A6AA0E58336D5ECDD7A"/>
    <w:rsid w:val="00C72C24"/>
  </w:style>
  <w:style w:type="paragraph" w:customStyle="1" w:styleId="9B017C886DC44AE4B0E4FABD3BDED444">
    <w:name w:val="9B017C886DC44AE4B0E4FABD3BDED444"/>
    <w:rsid w:val="00C72C24"/>
  </w:style>
  <w:style w:type="paragraph" w:customStyle="1" w:styleId="8EA9BAD29F9846168D95BC4A47E47457">
    <w:name w:val="8EA9BAD29F9846168D95BC4A47E47457"/>
    <w:rsid w:val="00C72C24"/>
  </w:style>
  <w:style w:type="paragraph" w:customStyle="1" w:styleId="573F61752C884D76A6F636E1161FBB97">
    <w:name w:val="573F61752C884D76A6F636E1161FBB97"/>
    <w:rsid w:val="00C72C24"/>
  </w:style>
  <w:style w:type="paragraph" w:customStyle="1" w:styleId="D15D12F1F0D74D0AACE0CB654BF59234">
    <w:name w:val="D15D12F1F0D74D0AACE0CB654BF59234"/>
    <w:rsid w:val="00C72C24"/>
  </w:style>
  <w:style w:type="paragraph" w:customStyle="1" w:styleId="172C930F884F4BF89D3944A68261C3DE">
    <w:name w:val="172C930F884F4BF89D3944A68261C3DE"/>
    <w:rsid w:val="00C72C24"/>
  </w:style>
  <w:style w:type="paragraph" w:customStyle="1" w:styleId="D210BBD538D04780867DC5B0302C0DFF">
    <w:name w:val="D210BBD538D04780867DC5B0302C0DFF"/>
    <w:rsid w:val="00C72C24"/>
  </w:style>
  <w:style w:type="paragraph" w:customStyle="1" w:styleId="59796EEE66D248F8AA497A77DD7E1DA6">
    <w:name w:val="59796EEE66D248F8AA497A77DD7E1DA6"/>
    <w:rsid w:val="00C72C24"/>
  </w:style>
  <w:style w:type="paragraph" w:customStyle="1" w:styleId="33275789F3C6408EBDB0224FC4E1FCA7">
    <w:name w:val="33275789F3C6408EBDB0224FC4E1FCA7"/>
    <w:rsid w:val="00C72C24"/>
  </w:style>
  <w:style w:type="paragraph" w:customStyle="1" w:styleId="427D39A85BEA4F1D835BD364AA1305D8">
    <w:name w:val="427D39A85BEA4F1D835BD364AA1305D8"/>
    <w:rsid w:val="00C72C24"/>
  </w:style>
  <w:style w:type="paragraph" w:customStyle="1" w:styleId="2DE7FE84798E4C699B5E67F43D383FB8">
    <w:name w:val="2DE7FE84798E4C699B5E67F43D383FB8"/>
    <w:rsid w:val="00C72C24"/>
  </w:style>
  <w:style w:type="paragraph" w:customStyle="1" w:styleId="2083188E7F044715A02C81604EA9DF2D">
    <w:name w:val="2083188E7F044715A02C81604EA9DF2D"/>
    <w:rsid w:val="00C72C24"/>
  </w:style>
  <w:style w:type="paragraph" w:customStyle="1" w:styleId="E59B346CB16D43AEBC56946E3754F961">
    <w:name w:val="E59B346CB16D43AEBC56946E3754F961"/>
    <w:rsid w:val="00C72C24"/>
  </w:style>
  <w:style w:type="paragraph" w:customStyle="1" w:styleId="A85890FB5B084236997A88DEB56D511B">
    <w:name w:val="A85890FB5B084236997A88DEB56D511B"/>
    <w:rsid w:val="00C72C24"/>
  </w:style>
  <w:style w:type="paragraph" w:customStyle="1" w:styleId="31FB0970EE0A46259335A2B3073902AC">
    <w:name w:val="31FB0970EE0A46259335A2B3073902AC"/>
    <w:rsid w:val="00C72C24"/>
  </w:style>
  <w:style w:type="paragraph" w:customStyle="1" w:styleId="DAE065A9F6154FBFABD0E6E471DA3115">
    <w:name w:val="DAE065A9F6154FBFABD0E6E471DA3115"/>
    <w:rsid w:val="00C72C24"/>
  </w:style>
  <w:style w:type="paragraph" w:customStyle="1" w:styleId="39B8102CABF44DAEA61BD188DBE00AA6">
    <w:name w:val="39B8102CABF44DAEA61BD188DBE00AA6"/>
    <w:rsid w:val="00C72C24"/>
  </w:style>
  <w:style w:type="paragraph" w:customStyle="1" w:styleId="B71439FA4E394C2490683A551A0108F9">
    <w:name w:val="B71439FA4E394C2490683A551A0108F9"/>
    <w:rsid w:val="00C72C24"/>
  </w:style>
  <w:style w:type="paragraph" w:customStyle="1" w:styleId="DDBD3FDA72194C38BB96C21417556F7E">
    <w:name w:val="DDBD3FDA72194C38BB96C21417556F7E"/>
    <w:rsid w:val="00C72C24"/>
  </w:style>
  <w:style w:type="paragraph" w:customStyle="1" w:styleId="652843BC1DAC4915AAD747ED5EA0A269">
    <w:name w:val="652843BC1DAC4915AAD747ED5EA0A269"/>
    <w:rsid w:val="00C72C24"/>
  </w:style>
  <w:style w:type="paragraph" w:customStyle="1" w:styleId="E5B79E1D3C174320838453497CB1AA49">
    <w:name w:val="E5B79E1D3C174320838453497CB1AA49"/>
    <w:rsid w:val="00C72C24"/>
  </w:style>
  <w:style w:type="paragraph" w:customStyle="1" w:styleId="0E532BE3953E4272AAE25DEFC3D8FBED">
    <w:name w:val="0E532BE3953E4272AAE25DEFC3D8FBED"/>
    <w:rsid w:val="00C72C24"/>
  </w:style>
  <w:style w:type="paragraph" w:customStyle="1" w:styleId="4EF7BF2A785340FF999707C44B121F81">
    <w:name w:val="4EF7BF2A785340FF999707C44B121F81"/>
    <w:rsid w:val="00C72C24"/>
  </w:style>
  <w:style w:type="paragraph" w:customStyle="1" w:styleId="F60932CC0DD448918AABD3A1A31A4ADE">
    <w:name w:val="F60932CC0DD448918AABD3A1A31A4ADE"/>
    <w:rsid w:val="00C72C24"/>
  </w:style>
  <w:style w:type="paragraph" w:customStyle="1" w:styleId="2B0523666CA844CBA52B3B68AAF93AA5">
    <w:name w:val="2B0523666CA844CBA52B3B68AAF93AA5"/>
    <w:rsid w:val="00C72C24"/>
  </w:style>
  <w:style w:type="paragraph" w:customStyle="1" w:styleId="6973D525DFD74BC8B934E65A7A22067D">
    <w:name w:val="6973D525DFD74BC8B934E65A7A22067D"/>
    <w:rsid w:val="00C72C24"/>
  </w:style>
  <w:style w:type="paragraph" w:customStyle="1" w:styleId="D3B871620445416A967BB6C88EEA38F9">
    <w:name w:val="D3B871620445416A967BB6C88EEA38F9"/>
    <w:rsid w:val="00C72C24"/>
  </w:style>
  <w:style w:type="paragraph" w:customStyle="1" w:styleId="727E148DA630489ABA530E20EBC82DF6">
    <w:name w:val="727E148DA630489ABA530E20EBC82DF6"/>
    <w:rsid w:val="00C72C24"/>
  </w:style>
  <w:style w:type="paragraph" w:customStyle="1" w:styleId="043AB6650764463E8C95254AA2C3A626">
    <w:name w:val="043AB6650764463E8C95254AA2C3A626"/>
    <w:rsid w:val="00C72C24"/>
  </w:style>
  <w:style w:type="paragraph" w:customStyle="1" w:styleId="C312ED3EA4BC424DBEB93CBABE27C75D">
    <w:name w:val="C312ED3EA4BC424DBEB93CBABE27C75D"/>
    <w:rsid w:val="00C72C24"/>
  </w:style>
  <w:style w:type="paragraph" w:customStyle="1" w:styleId="CB40A2E792DB47EDAA0C42EC714F3FDE">
    <w:name w:val="CB40A2E792DB47EDAA0C42EC714F3FDE"/>
    <w:rsid w:val="00C72C24"/>
  </w:style>
  <w:style w:type="paragraph" w:customStyle="1" w:styleId="4632314CD8A34235B87CC7EA41D716BB">
    <w:name w:val="4632314CD8A34235B87CC7EA41D716BB"/>
    <w:rsid w:val="00C72C24"/>
  </w:style>
  <w:style w:type="paragraph" w:customStyle="1" w:styleId="524D0D3F2A894FA98DA844249199912A">
    <w:name w:val="524D0D3F2A894FA98DA844249199912A"/>
    <w:rsid w:val="00C72C24"/>
  </w:style>
  <w:style w:type="paragraph" w:customStyle="1" w:styleId="1CE115F89D31435FAC0F4F67200BC80F">
    <w:name w:val="1CE115F89D31435FAC0F4F67200BC80F"/>
    <w:rsid w:val="00C72C24"/>
  </w:style>
  <w:style w:type="paragraph" w:customStyle="1" w:styleId="C5617EEE45694EBC8267AAC2BF53F89F">
    <w:name w:val="C5617EEE45694EBC8267AAC2BF53F89F"/>
    <w:rsid w:val="00C72C24"/>
  </w:style>
  <w:style w:type="paragraph" w:customStyle="1" w:styleId="183B11162FBE465A9C99FA07C292CC92">
    <w:name w:val="183B11162FBE465A9C99FA07C292CC92"/>
    <w:rsid w:val="00C72C24"/>
  </w:style>
  <w:style w:type="paragraph" w:customStyle="1" w:styleId="F503538C292F4B96853DFAD2F21DB699">
    <w:name w:val="F503538C292F4B96853DFAD2F21DB699"/>
    <w:rsid w:val="00C72C24"/>
  </w:style>
  <w:style w:type="paragraph" w:customStyle="1" w:styleId="E0F012C16F874B82AA31B2BF886C4C56">
    <w:name w:val="E0F012C16F874B82AA31B2BF886C4C56"/>
    <w:rsid w:val="00C72C24"/>
  </w:style>
  <w:style w:type="paragraph" w:customStyle="1" w:styleId="B7C6657CEBAB464A97185864142FDBE9">
    <w:name w:val="B7C6657CEBAB464A97185864142FDBE9"/>
    <w:rsid w:val="00C72C24"/>
  </w:style>
  <w:style w:type="paragraph" w:customStyle="1" w:styleId="96D0DA95B96E4A4DA452AE982A9FB74A">
    <w:name w:val="96D0DA95B96E4A4DA452AE982A9FB74A"/>
    <w:rsid w:val="00C72C24"/>
  </w:style>
  <w:style w:type="paragraph" w:customStyle="1" w:styleId="37923C62B476459F9D783B7496DBF7AC">
    <w:name w:val="37923C62B476459F9D783B7496DBF7AC"/>
    <w:rsid w:val="00C72C24"/>
  </w:style>
  <w:style w:type="paragraph" w:customStyle="1" w:styleId="37CE968FC58146B4B22EE00DEC3D6A42">
    <w:name w:val="37CE968FC58146B4B22EE00DEC3D6A42"/>
    <w:rsid w:val="00C72C24"/>
  </w:style>
  <w:style w:type="paragraph" w:customStyle="1" w:styleId="434F7CDF0F0045C8A80743C4C6A320E1">
    <w:name w:val="434F7CDF0F0045C8A80743C4C6A320E1"/>
    <w:rsid w:val="00C72C24"/>
  </w:style>
  <w:style w:type="paragraph" w:customStyle="1" w:styleId="48461337B587433986653D3EEFCEC07D">
    <w:name w:val="48461337B587433986653D3EEFCEC07D"/>
    <w:rsid w:val="00C72C24"/>
  </w:style>
  <w:style w:type="paragraph" w:customStyle="1" w:styleId="79D9CAD40E0E40D9AA7D51F25642264C">
    <w:name w:val="79D9CAD40E0E40D9AA7D51F25642264C"/>
    <w:rsid w:val="00C72C24"/>
  </w:style>
  <w:style w:type="paragraph" w:customStyle="1" w:styleId="0816B7B308D54FA091A7268EF1EBF2FF">
    <w:name w:val="0816B7B308D54FA091A7268EF1EBF2FF"/>
    <w:rsid w:val="00C72C24"/>
  </w:style>
  <w:style w:type="paragraph" w:customStyle="1" w:styleId="0986DC59F1F440C1B4E3A41F833B9DCF">
    <w:name w:val="0986DC59F1F440C1B4E3A41F833B9DCF"/>
    <w:rsid w:val="00C72C24"/>
  </w:style>
  <w:style w:type="paragraph" w:customStyle="1" w:styleId="35FA27B7509C4D1DA1E82D5F874299B9">
    <w:name w:val="35FA27B7509C4D1DA1E82D5F874299B9"/>
    <w:rsid w:val="00C72C24"/>
  </w:style>
  <w:style w:type="paragraph" w:customStyle="1" w:styleId="AA38190F45DD479586D595C6B959D93D">
    <w:name w:val="AA38190F45DD479586D595C6B959D93D"/>
    <w:rsid w:val="00C72C24"/>
  </w:style>
  <w:style w:type="paragraph" w:customStyle="1" w:styleId="002636A11CB14EE599ED49F544918691">
    <w:name w:val="002636A11CB14EE599ED49F544918691"/>
    <w:rsid w:val="00C72C24"/>
  </w:style>
  <w:style w:type="paragraph" w:customStyle="1" w:styleId="27F70E5B85B349A5BCF2046A0E9B2347">
    <w:name w:val="27F70E5B85B349A5BCF2046A0E9B2347"/>
    <w:rsid w:val="00C72C24"/>
  </w:style>
  <w:style w:type="paragraph" w:customStyle="1" w:styleId="05F3877D908F44039DA1EC447E899B3E">
    <w:name w:val="05F3877D908F44039DA1EC447E899B3E"/>
    <w:rsid w:val="00C72C24"/>
  </w:style>
  <w:style w:type="paragraph" w:customStyle="1" w:styleId="E3C0452AB2624290852EE3C295093CFE">
    <w:name w:val="E3C0452AB2624290852EE3C295093CFE"/>
    <w:rsid w:val="00C72C24"/>
  </w:style>
  <w:style w:type="paragraph" w:customStyle="1" w:styleId="B6A56BB70ACE45D3A74CB15E1C0D9427">
    <w:name w:val="B6A56BB70ACE45D3A74CB15E1C0D9427"/>
    <w:rsid w:val="00C72C24"/>
  </w:style>
  <w:style w:type="paragraph" w:customStyle="1" w:styleId="AED7D2E1764B4793885112B9118E7D3E">
    <w:name w:val="AED7D2E1764B4793885112B9118E7D3E"/>
    <w:rsid w:val="00C72C24"/>
  </w:style>
  <w:style w:type="paragraph" w:customStyle="1" w:styleId="57C4A95A9597496CA07407E21C962B85">
    <w:name w:val="57C4A95A9597496CA07407E21C962B85"/>
    <w:rsid w:val="00C72C24"/>
  </w:style>
  <w:style w:type="paragraph" w:customStyle="1" w:styleId="FEACED86BBDB4B9BAC842E35FA4A4B85">
    <w:name w:val="FEACED86BBDB4B9BAC842E35FA4A4B85"/>
    <w:rsid w:val="00C72C24"/>
  </w:style>
  <w:style w:type="paragraph" w:customStyle="1" w:styleId="EB7A7C20948B4A82A85D3F0F2A6784F7">
    <w:name w:val="EB7A7C20948B4A82A85D3F0F2A6784F7"/>
    <w:rsid w:val="00C72C24"/>
  </w:style>
  <w:style w:type="paragraph" w:customStyle="1" w:styleId="6579A8ABBE9941C6958D7D4541C1A95C">
    <w:name w:val="6579A8ABBE9941C6958D7D4541C1A95C"/>
    <w:rsid w:val="00C72C24"/>
  </w:style>
  <w:style w:type="paragraph" w:customStyle="1" w:styleId="ABF1899A0F084B47A66E8BC095B11E3C">
    <w:name w:val="ABF1899A0F084B47A66E8BC095B11E3C"/>
    <w:rsid w:val="00C72C24"/>
  </w:style>
  <w:style w:type="paragraph" w:customStyle="1" w:styleId="9EAFD855DD9F4E0E862A1B6021A004F0">
    <w:name w:val="9EAFD855DD9F4E0E862A1B6021A004F0"/>
    <w:rsid w:val="00C72C24"/>
  </w:style>
  <w:style w:type="paragraph" w:customStyle="1" w:styleId="2F71C7436D2A48C4B0B9B52401F10A4D">
    <w:name w:val="2F71C7436D2A48C4B0B9B52401F10A4D"/>
    <w:rsid w:val="00C72C24"/>
  </w:style>
  <w:style w:type="paragraph" w:customStyle="1" w:styleId="00A0E7571B7B4362927C4006EF7816B7">
    <w:name w:val="00A0E7571B7B4362927C4006EF7816B7"/>
    <w:rsid w:val="00C72C24"/>
  </w:style>
  <w:style w:type="paragraph" w:customStyle="1" w:styleId="F11E9F26C1584C9FA3F85408BA8A2182">
    <w:name w:val="F11E9F26C1584C9FA3F85408BA8A2182"/>
    <w:rsid w:val="00C72C24"/>
  </w:style>
  <w:style w:type="paragraph" w:customStyle="1" w:styleId="0293DDE1C4834743B8E9123568CD6388">
    <w:name w:val="0293DDE1C4834743B8E9123568CD6388"/>
    <w:rsid w:val="00C72C24"/>
  </w:style>
  <w:style w:type="paragraph" w:customStyle="1" w:styleId="2F1B858CB5BF405BBB5A34BE03FC4072">
    <w:name w:val="2F1B858CB5BF405BBB5A34BE03FC4072"/>
    <w:rsid w:val="00C72C24"/>
  </w:style>
  <w:style w:type="paragraph" w:customStyle="1" w:styleId="2BF1849C04A140BB92C49F9F5D008C89">
    <w:name w:val="2BF1849C04A140BB92C49F9F5D008C89"/>
    <w:rsid w:val="00C72C24"/>
  </w:style>
  <w:style w:type="paragraph" w:customStyle="1" w:styleId="7220957615DC48BF84D0B3D18CA27BBB">
    <w:name w:val="7220957615DC48BF84D0B3D18CA27BBB"/>
    <w:rsid w:val="00C72C24"/>
  </w:style>
  <w:style w:type="paragraph" w:customStyle="1" w:styleId="9CB88E7E43C74AEF9BB3CA2BC5E0939D">
    <w:name w:val="9CB88E7E43C74AEF9BB3CA2BC5E0939D"/>
    <w:rsid w:val="00C72C24"/>
  </w:style>
  <w:style w:type="paragraph" w:customStyle="1" w:styleId="6CBF1517CCF142FE8128BEBABC0D931F">
    <w:name w:val="6CBF1517CCF142FE8128BEBABC0D931F"/>
    <w:rsid w:val="00C72C24"/>
  </w:style>
  <w:style w:type="paragraph" w:customStyle="1" w:styleId="3199C4837E4247C3A76D654FEC33B77A">
    <w:name w:val="3199C4837E4247C3A76D654FEC33B77A"/>
    <w:rsid w:val="00C72C24"/>
  </w:style>
  <w:style w:type="paragraph" w:customStyle="1" w:styleId="393A2343CC2D4CB4AEC724D856B68E4B">
    <w:name w:val="393A2343CC2D4CB4AEC724D856B68E4B"/>
    <w:rsid w:val="00C72C24"/>
  </w:style>
  <w:style w:type="paragraph" w:customStyle="1" w:styleId="74678EB4948B4D02A97ED1B688317FF8">
    <w:name w:val="74678EB4948B4D02A97ED1B688317FF8"/>
    <w:rsid w:val="00C72C24"/>
  </w:style>
  <w:style w:type="paragraph" w:customStyle="1" w:styleId="C4D6678D462249B5A5E709BDA5F275DD">
    <w:name w:val="C4D6678D462249B5A5E709BDA5F275DD"/>
    <w:rsid w:val="00C72C24"/>
  </w:style>
  <w:style w:type="paragraph" w:customStyle="1" w:styleId="5454FFE0FBF6422EAC4F1D930E355AE8">
    <w:name w:val="5454FFE0FBF6422EAC4F1D930E355AE8"/>
    <w:rsid w:val="00C72C24"/>
  </w:style>
  <w:style w:type="paragraph" w:customStyle="1" w:styleId="1031CA9557BB4E6F803B73D009C7843D">
    <w:name w:val="1031CA9557BB4E6F803B73D009C7843D"/>
    <w:rsid w:val="00C72C24"/>
  </w:style>
  <w:style w:type="paragraph" w:customStyle="1" w:styleId="82F2B5D837014C598D8CF16AECBB0279">
    <w:name w:val="82F2B5D837014C598D8CF16AECBB0279"/>
    <w:rsid w:val="00C72C24"/>
  </w:style>
  <w:style w:type="paragraph" w:customStyle="1" w:styleId="E6B53A9848A44542B0636E20E751BE11">
    <w:name w:val="E6B53A9848A44542B0636E20E751BE11"/>
    <w:rsid w:val="00C72C24"/>
  </w:style>
  <w:style w:type="paragraph" w:customStyle="1" w:styleId="2B30BA00774F4D9EA954E84B2BDDD29D">
    <w:name w:val="2B30BA00774F4D9EA954E84B2BDDD29D"/>
    <w:rsid w:val="00C72C24"/>
  </w:style>
  <w:style w:type="paragraph" w:customStyle="1" w:styleId="95F67C15646D47FA8C837D0A8F60EDE2">
    <w:name w:val="95F67C15646D47FA8C837D0A8F60EDE2"/>
    <w:rsid w:val="00C72C24"/>
  </w:style>
  <w:style w:type="paragraph" w:customStyle="1" w:styleId="70DE21EC68ED408E89A458CF1CF8C67B">
    <w:name w:val="70DE21EC68ED408E89A458CF1CF8C67B"/>
    <w:rsid w:val="00C72C24"/>
  </w:style>
  <w:style w:type="paragraph" w:customStyle="1" w:styleId="EE186CF7D45241678F973C644BF5FCA2">
    <w:name w:val="EE186CF7D45241678F973C644BF5FCA2"/>
    <w:rsid w:val="00C72C24"/>
  </w:style>
  <w:style w:type="paragraph" w:customStyle="1" w:styleId="58985C460BB84A8983A9F7B0A467B0A5">
    <w:name w:val="58985C460BB84A8983A9F7B0A467B0A5"/>
    <w:rsid w:val="00C72C24"/>
  </w:style>
  <w:style w:type="paragraph" w:customStyle="1" w:styleId="1BD120BE0CEE4769AFE4BBCA8E5743C9">
    <w:name w:val="1BD120BE0CEE4769AFE4BBCA8E5743C9"/>
    <w:rsid w:val="00C72C24"/>
  </w:style>
  <w:style w:type="paragraph" w:customStyle="1" w:styleId="57F5F5BB8D6149A0A2E3DDF0DEF905D8">
    <w:name w:val="57F5F5BB8D6149A0A2E3DDF0DEF905D8"/>
    <w:rsid w:val="00C72C24"/>
  </w:style>
  <w:style w:type="paragraph" w:customStyle="1" w:styleId="33CEA17257D4478383851F5C0C56BCAC">
    <w:name w:val="33CEA17257D4478383851F5C0C56BCAC"/>
    <w:rsid w:val="00C72C24"/>
  </w:style>
  <w:style w:type="paragraph" w:customStyle="1" w:styleId="E0841E52864D423FB8C1BFF006F1A014">
    <w:name w:val="E0841E52864D423FB8C1BFF006F1A014"/>
    <w:rsid w:val="00C72C24"/>
  </w:style>
  <w:style w:type="paragraph" w:customStyle="1" w:styleId="FFD2AAE9A4264F8485FF64AF975550F2">
    <w:name w:val="FFD2AAE9A4264F8485FF64AF975550F2"/>
    <w:rsid w:val="00C72C24"/>
  </w:style>
  <w:style w:type="paragraph" w:customStyle="1" w:styleId="2F332C6928C54F839F7555C5D2ACD1DC">
    <w:name w:val="2F332C6928C54F839F7555C5D2ACD1DC"/>
    <w:rsid w:val="00C72C24"/>
  </w:style>
  <w:style w:type="paragraph" w:customStyle="1" w:styleId="1254FC05056540A9A9E3A3CA6C8D353F">
    <w:name w:val="1254FC05056540A9A9E3A3CA6C8D353F"/>
    <w:rsid w:val="00C72C24"/>
  </w:style>
  <w:style w:type="paragraph" w:customStyle="1" w:styleId="F592834F85D04913A0AFA1AA391F1459">
    <w:name w:val="F592834F85D04913A0AFA1AA391F1459"/>
    <w:rsid w:val="00C72C24"/>
  </w:style>
  <w:style w:type="paragraph" w:customStyle="1" w:styleId="0DF0576D97CF4CCF8197BFB8E0F7AD76">
    <w:name w:val="0DF0576D97CF4CCF8197BFB8E0F7AD76"/>
    <w:rsid w:val="00C72C24"/>
  </w:style>
  <w:style w:type="paragraph" w:customStyle="1" w:styleId="0DA923888F5041D2A2945B3F0A3B8CC5">
    <w:name w:val="0DA923888F5041D2A2945B3F0A3B8CC5"/>
    <w:rsid w:val="00C72C24"/>
  </w:style>
  <w:style w:type="paragraph" w:customStyle="1" w:styleId="9879F1963C5847C7998B29864F983201">
    <w:name w:val="9879F1963C5847C7998B29864F983201"/>
    <w:rsid w:val="00C72C24"/>
  </w:style>
  <w:style w:type="paragraph" w:customStyle="1" w:styleId="F7ECD579D79746C0AF7CBA8BB929B4B2">
    <w:name w:val="F7ECD579D79746C0AF7CBA8BB929B4B2"/>
    <w:rsid w:val="00C72C24"/>
  </w:style>
  <w:style w:type="paragraph" w:customStyle="1" w:styleId="92DE5450D8424AB5979910868200085A">
    <w:name w:val="92DE5450D8424AB5979910868200085A"/>
    <w:rsid w:val="00C72C24"/>
  </w:style>
  <w:style w:type="paragraph" w:customStyle="1" w:styleId="60A3A99B97F84D5BA302FA5E408B5735">
    <w:name w:val="60A3A99B97F84D5BA302FA5E408B5735"/>
    <w:rsid w:val="00C72C24"/>
  </w:style>
  <w:style w:type="paragraph" w:customStyle="1" w:styleId="B4313B38ADD44DA0AEC248325049BCC1">
    <w:name w:val="B4313B38ADD44DA0AEC248325049BCC1"/>
    <w:rsid w:val="00C72C24"/>
  </w:style>
  <w:style w:type="paragraph" w:customStyle="1" w:styleId="5FA9667F1E12495BBD77AC532A83F628">
    <w:name w:val="5FA9667F1E12495BBD77AC532A83F628"/>
    <w:rsid w:val="00C72C24"/>
  </w:style>
  <w:style w:type="paragraph" w:customStyle="1" w:styleId="4AF0BFE6834C4FEABDF43A449749C6D5">
    <w:name w:val="4AF0BFE6834C4FEABDF43A449749C6D5"/>
    <w:rsid w:val="00C72C24"/>
  </w:style>
  <w:style w:type="paragraph" w:customStyle="1" w:styleId="E8540D3A0642433B89864020CD867AF8">
    <w:name w:val="E8540D3A0642433B89864020CD867AF8"/>
    <w:rsid w:val="00C72C24"/>
  </w:style>
  <w:style w:type="paragraph" w:customStyle="1" w:styleId="5A46178153AE4B2399358A30DBAAD461">
    <w:name w:val="5A46178153AE4B2399358A30DBAAD461"/>
    <w:rsid w:val="00C72C24"/>
  </w:style>
  <w:style w:type="paragraph" w:customStyle="1" w:styleId="E90E11D0216D49EB81553B9F2531B574">
    <w:name w:val="E90E11D0216D49EB81553B9F2531B574"/>
    <w:rsid w:val="00C72C24"/>
  </w:style>
  <w:style w:type="paragraph" w:customStyle="1" w:styleId="672A67540BA44FB9BAB6198D33F9CF28">
    <w:name w:val="672A67540BA44FB9BAB6198D33F9CF28"/>
    <w:rsid w:val="00C72C24"/>
  </w:style>
  <w:style w:type="paragraph" w:customStyle="1" w:styleId="338DC859931B4DBF9D54FBD9D4892220">
    <w:name w:val="338DC859931B4DBF9D54FBD9D4892220"/>
    <w:rsid w:val="00C72C24"/>
  </w:style>
  <w:style w:type="paragraph" w:customStyle="1" w:styleId="E8DB7B9AD7DE46D1B3FB28B2CE1E8CAB">
    <w:name w:val="E8DB7B9AD7DE46D1B3FB28B2CE1E8CAB"/>
    <w:rsid w:val="00C72C24"/>
  </w:style>
  <w:style w:type="paragraph" w:customStyle="1" w:styleId="39AE9EC5EA8947E7951E4F399D722562">
    <w:name w:val="39AE9EC5EA8947E7951E4F399D722562"/>
    <w:rsid w:val="00C72C24"/>
  </w:style>
  <w:style w:type="paragraph" w:customStyle="1" w:styleId="1F4997DE74FA4A4290ABECD3DD11E40F">
    <w:name w:val="1F4997DE74FA4A4290ABECD3DD11E40F"/>
    <w:rsid w:val="00C72C24"/>
  </w:style>
  <w:style w:type="paragraph" w:customStyle="1" w:styleId="AD5DDB594E33473C95AC7D9ABAE68A38">
    <w:name w:val="AD5DDB594E33473C95AC7D9ABAE68A38"/>
    <w:rsid w:val="00C72C24"/>
  </w:style>
  <w:style w:type="paragraph" w:customStyle="1" w:styleId="88CCB6EFAA1B4904AB3389E0B5B1CC94">
    <w:name w:val="88CCB6EFAA1B4904AB3389E0B5B1CC94"/>
    <w:rsid w:val="00C72C24"/>
  </w:style>
  <w:style w:type="paragraph" w:customStyle="1" w:styleId="28A7453DD79249F78EB3FFCCBF2992C3">
    <w:name w:val="28A7453DD79249F78EB3FFCCBF2992C3"/>
    <w:rsid w:val="00C72C24"/>
  </w:style>
  <w:style w:type="paragraph" w:customStyle="1" w:styleId="7C2C5DC8083F4F4CAF091CFFBA7465BB">
    <w:name w:val="7C2C5DC8083F4F4CAF091CFFBA7465BB"/>
    <w:rsid w:val="00C72C24"/>
  </w:style>
  <w:style w:type="paragraph" w:customStyle="1" w:styleId="DF119468E09B472980A426941B1F07D8">
    <w:name w:val="DF119468E09B472980A426941B1F07D8"/>
    <w:rsid w:val="00C72C24"/>
  </w:style>
  <w:style w:type="paragraph" w:customStyle="1" w:styleId="39758B8F71FC407BAD3129E28380C5F0">
    <w:name w:val="39758B8F71FC407BAD3129E28380C5F0"/>
    <w:rsid w:val="00C72C24"/>
  </w:style>
  <w:style w:type="paragraph" w:customStyle="1" w:styleId="6A0C1FD4DC914C1A9D4AA18DF75A180E">
    <w:name w:val="6A0C1FD4DC914C1A9D4AA18DF75A180E"/>
    <w:rsid w:val="00C72C24"/>
  </w:style>
  <w:style w:type="paragraph" w:customStyle="1" w:styleId="6774A1ACAFD84AB4BC94C95A8E79F742">
    <w:name w:val="6774A1ACAFD84AB4BC94C95A8E79F742"/>
    <w:rsid w:val="00C72C24"/>
  </w:style>
  <w:style w:type="paragraph" w:customStyle="1" w:styleId="4FA075D0429848A783896A7160195BB7">
    <w:name w:val="4FA075D0429848A783896A7160195BB7"/>
    <w:rsid w:val="00C72C24"/>
  </w:style>
  <w:style w:type="paragraph" w:customStyle="1" w:styleId="987FDDE857954A35A5A9399891B4CB6B">
    <w:name w:val="987FDDE857954A35A5A9399891B4CB6B"/>
    <w:rsid w:val="00C72C24"/>
  </w:style>
  <w:style w:type="paragraph" w:customStyle="1" w:styleId="DB029CA3C579410099ACD75D83FB5683">
    <w:name w:val="DB029CA3C579410099ACD75D83FB5683"/>
    <w:rsid w:val="00C72C24"/>
  </w:style>
  <w:style w:type="paragraph" w:customStyle="1" w:styleId="D0AC516EE0C44D119F57FFDFCE3D35C7">
    <w:name w:val="D0AC516EE0C44D119F57FFDFCE3D35C7"/>
    <w:rsid w:val="00C72C24"/>
  </w:style>
  <w:style w:type="paragraph" w:customStyle="1" w:styleId="80C99559006E4469A9906E9EAC7C8DEE">
    <w:name w:val="80C99559006E4469A9906E9EAC7C8DEE"/>
    <w:rsid w:val="00C72C24"/>
  </w:style>
  <w:style w:type="paragraph" w:customStyle="1" w:styleId="E55EC2B68ACF4959806342452D433215">
    <w:name w:val="E55EC2B68ACF4959806342452D433215"/>
    <w:rsid w:val="00C72C24"/>
  </w:style>
  <w:style w:type="paragraph" w:customStyle="1" w:styleId="6D68EDAA43CF41F1A67B82FC94CBD226">
    <w:name w:val="6D68EDAA43CF41F1A67B82FC94CBD226"/>
    <w:rsid w:val="00C72C24"/>
  </w:style>
  <w:style w:type="paragraph" w:customStyle="1" w:styleId="990466D858E3449B96E5DACF4A443A7B">
    <w:name w:val="990466D858E3449B96E5DACF4A443A7B"/>
    <w:rsid w:val="00C72C24"/>
  </w:style>
  <w:style w:type="paragraph" w:customStyle="1" w:styleId="259251A46B5D4B5E8BE6396586538AB7">
    <w:name w:val="259251A46B5D4B5E8BE6396586538AB7"/>
    <w:rsid w:val="00C72C24"/>
  </w:style>
  <w:style w:type="paragraph" w:customStyle="1" w:styleId="4D0C078F7BFA4768B48BB6AF2D14ED36">
    <w:name w:val="4D0C078F7BFA4768B48BB6AF2D14ED36"/>
    <w:rsid w:val="00C72C24"/>
  </w:style>
  <w:style w:type="paragraph" w:customStyle="1" w:styleId="AA8E1EF9F673472EB04FF6696AA415CE">
    <w:name w:val="AA8E1EF9F673472EB04FF6696AA415CE"/>
    <w:rsid w:val="00C72C24"/>
  </w:style>
  <w:style w:type="paragraph" w:customStyle="1" w:styleId="837993D29F4F4C1288F49B3A6C1C8E11">
    <w:name w:val="837993D29F4F4C1288F49B3A6C1C8E11"/>
    <w:rsid w:val="00C72C24"/>
  </w:style>
  <w:style w:type="paragraph" w:customStyle="1" w:styleId="3D3262F9654C4579962442C13DD92E4C">
    <w:name w:val="3D3262F9654C4579962442C13DD92E4C"/>
    <w:rsid w:val="00C72C24"/>
  </w:style>
  <w:style w:type="paragraph" w:customStyle="1" w:styleId="F4B4927C1F3A492CAA96B68AFFC81566">
    <w:name w:val="F4B4927C1F3A492CAA96B68AFFC81566"/>
    <w:rsid w:val="00C72C24"/>
  </w:style>
  <w:style w:type="paragraph" w:customStyle="1" w:styleId="BD1F98E6E9B94CEF9009FB8540CD20A5">
    <w:name w:val="BD1F98E6E9B94CEF9009FB8540CD20A5"/>
    <w:rsid w:val="00C72C24"/>
  </w:style>
  <w:style w:type="paragraph" w:customStyle="1" w:styleId="6AAD1C28FAF940DDA9D4955D13B2741A">
    <w:name w:val="6AAD1C28FAF940DDA9D4955D13B2741A"/>
    <w:rsid w:val="00C72C24"/>
  </w:style>
  <w:style w:type="paragraph" w:customStyle="1" w:styleId="7898C0E589874A86A4CA99CEB1F625FD">
    <w:name w:val="7898C0E589874A86A4CA99CEB1F625FD"/>
    <w:rsid w:val="00C72C24"/>
  </w:style>
  <w:style w:type="paragraph" w:customStyle="1" w:styleId="4D709614DD80404FB817795C6EE68F32">
    <w:name w:val="4D709614DD80404FB817795C6EE68F32"/>
    <w:rsid w:val="00C72C24"/>
  </w:style>
  <w:style w:type="paragraph" w:customStyle="1" w:styleId="AD39FE20D7364C71A1E9290724935CCF">
    <w:name w:val="AD39FE20D7364C71A1E9290724935CCF"/>
    <w:rsid w:val="00C72C24"/>
  </w:style>
  <w:style w:type="paragraph" w:customStyle="1" w:styleId="E954B63D792F4BD39B3C9DD2CA402353">
    <w:name w:val="E954B63D792F4BD39B3C9DD2CA402353"/>
    <w:rsid w:val="00C72C24"/>
  </w:style>
  <w:style w:type="paragraph" w:customStyle="1" w:styleId="A22F41DF1B6E4D6282E8E90B077C7ADB">
    <w:name w:val="A22F41DF1B6E4D6282E8E90B077C7ADB"/>
    <w:rsid w:val="00C72C24"/>
  </w:style>
  <w:style w:type="paragraph" w:customStyle="1" w:styleId="9FA7361D20274BE09A249DE2CB6C44B5">
    <w:name w:val="9FA7361D20274BE09A249DE2CB6C44B5"/>
    <w:rsid w:val="00C72C24"/>
  </w:style>
  <w:style w:type="paragraph" w:customStyle="1" w:styleId="6ECECFBC009D4AE781ABA1B9B9BE11F8">
    <w:name w:val="6ECECFBC009D4AE781ABA1B9B9BE11F8"/>
    <w:rsid w:val="00C72C24"/>
  </w:style>
  <w:style w:type="paragraph" w:customStyle="1" w:styleId="192427865F474BC1B86F9280FEE9E8DA">
    <w:name w:val="192427865F474BC1B86F9280FEE9E8DA"/>
    <w:rsid w:val="00C72C24"/>
  </w:style>
  <w:style w:type="paragraph" w:customStyle="1" w:styleId="AABCE0631D9747549A8AD92BE4905B14">
    <w:name w:val="AABCE0631D9747549A8AD92BE4905B14"/>
    <w:rsid w:val="00C72C24"/>
  </w:style>
  <w:style w:type="paragraph" w:customStyle="1" w:styleId="0E4EB950841048978B8237E4EF15E222">
    <w:name w:val="0E4EB950841048978B8237E4EF15E222"/>
    <w:rsid w:val="00C72C24"/>
  </w:style>
  <w:style w:type="paragraph" w:customStyle="1" w:styleId="5C5B20DA9CA647C1B7D2C1CFA0E0BD19">
    <w:name w:val="5C5B20DA9CA647C1B7D2C1CFA0E0BD19"/>
    <w:rsid w:val="00C72C24"/>
  </w:style>
  <w:style w:type="paragraph" w:customStyle="1" w:styleId="BDD3A0032B064FB4A674B5F47EE2E588">
    <w:name w:val="BDD3A0032B064FB4A674B5F47EE2E588"/>
    <w:rsid w:val="00C72C24"/>
  </w:style>
  <w:style w:type="paragraph" w:customStyle="1" w:styleId="8FBBC207709E4BF38204469A0512E56C">
    <w:name w:val="8FBBC207709E4BF38204469A0512E56C"/>
    <w:rsid w:val="00C72C24"/>
  </w:style>
  <w:style w:type="paragraph" w:customStyle="1" w:styleId="849A71E030754E3AA8E43F14B85E97A9">
    <w:name w:val="849A71E030754E3AA8E43F14B85E97A9"/>
    <w:rsid w:val="00C72C24"/>
  </w:style>
  <w:style w:type="paragraph" w:customStyle="1" w:styleId="3AF809E78544497CA5D94748F16B57C5">
    <w:name w:val="3AF809E78544497CA5D94748F16B57C5"/>
    <w:rsid w:val="00C72C24"/>
  </w:style>
  <w:style w:type="paragraph" w:customStyle="1" w:styleId="B5176FB016A74090BD8421F12CAEA6BE">
    <w:name w:val="B5176FB016A74090BD8421F12CAEA6BE"/>
    <w:rsid w:val="00C72C24"/>
  </w:style>
  <w:style w:type="paragraph" w:customStyle="1" w:styleId="14CB6910DFCA44DF874D74FCBFF56F20">
    <w:name w:val="14CB6910DFCA44DF874D74FCBFF56F20"/>
    <w:rsid w:val="00C72C24"/>
  </w:style>
  <w:style w:type="paragraph" w:customStyle="1" w:styleId="BE69B475A0F844449E0BF72009FDCE06">
    <w:name w:val="BE69B475A0F844449E0BF72009FDCE06"/>
    <w:rsid w:val="00C72C24"/>
  </w:style>
  <w:style w:type="paragraph" w:customStyle="1" w:styleId="A8188232EE984EB5A8EE0A34CD500A40">
    <w:name w:val="A8188232EE984EB5A8EE0A34CD500A40"/>
    <w:rsid w:val="00C72C24"/>
  </w:style>
  <w:style w:type="paragraph" w:customStyle="1" w:styleId="09CCBDE2488E40C08D421D5DA2AE87E9">
    <w:name w:val="09CCBDE2488E40C08D421D5DA2AE87E9"/>
    <w:rsid w:val="00C72C24"/>
  </w:style>
  <w:style w:type="paragraph" w:customStyle="1" w:styleId="42473ABC759643699B5014C0E8DB585B">
    <w:name w:val="42473ABC759643699B5014C0E8DB585B"/>
    <w:rsid w:val="00C72C24"/>
  </w:style>
  <w:style w:type="paragraph" w:customStyle="1" w:styleId="AA8CE1C53BE643859BD1B9239A00AFA2">
    <w:name w:val="AA8CE1C53BE643859BD1B9239A00AFA2"/>
    <w:rsid w:val="00C72C24"/>
  </w:style>
  <w:style w:type="paragraph" w:customStyle="1" w:styleId="F873404F11354BF4870EB76845266555">
    <w:name w:val="F873404F11354BF4870EB76845266555"/>
    <w:rsid w:val="00C72C24"/>
  </w:style>
  <w:style w:type="paragraph" w:customStyle="1" w:styleId="671EBB9295644D529BA60B2AEACA397D">
    <w:name w:val="671EBB9295644D529BA60B2AEACA397D"/>
    <w:rsid w:val="00C72C24"/>
  </w:style>
  <w:style w:type="paragraph" w:customStyle="1" w:styleId="A062B1CDCA1D46BDAEC0AAE54D95EA23">
    <w:name w:val="A062B1CDCA1D46BDAEC0AAE54D95EA23"/>
    <w:rsid w:val="00C72C24"/>
  </w:style>
  <w:style w:type="paragraph" w:customStyle="1" w:styleId="02346C1E3FDA41CB9CC45E1A12541793">
    <w:name w:val="02346C1E3FDA41CB9CC45E1A12541793"/>
    <w:rsid w:val="00C72C24"/>
  </w:style>
  <w:style w:type="paragraph" w:customStyle="1" w:styleId="BA574DEA59A649F4B6B5E45F112AB632">
    <w:name w:val="BA574DEA59A649F4B6B5E45F112AB632"/>
    <w:rsid w:val="00C72C24"/>
  </w:style>
  <w:style w:type="paragraph" w:customStyle="1" w:styleId="FE4CE40D284E405A8759ABDF08F861F9">
    <w:name w:val="FE4CE40D284E405A8759ABDF08F861F9"/>
    <w:rsid w:val="00C72C24"/>
  </w:style>
  <w:style w:type="paragraph" w:customStyle="1" w:styleId="406369218B9E45C58F143AD5C36C5B1A">
    <w:name w:val="406369218B9E45C58F143AD5C36C5B1A"/>
    <w:rsid w:val="00C72C24"/>
  </w:style>
  <w:style w:type="paragraph" w:customStyle="1" w:styleId="FD6CCF77A6804B9F8BDC8F8670DBACB5">
    <w:name w:val="FD6CCF77A6804B9F8BDC8F8670DBACB5"/>
    <w:rsid w:val="00C72C24"/>
  </w:style>
  <w:style w:type="paragraph" w:customStyle="1" w:styleId="862CDE17DA9B48EA8EF8D8EE0B204D38">
    <w:name w:val="862CDE17DA9B48EA8EF8D8EE0B204D38"/>
    <w:rsid w:val="00C72C24"/>
  </w:style>
  <w:style w:type="paragraph" w:customStyle="1" w:styleId="767751062C8044A9882D90F7BF48E751">
    <w:name w:val="767751062C8044A9882D90F7BF48E751"/>
    <w:rsid w:val="00C72C24"/>
  </w:style>
  <w:style w:type="paragraph" w:customStyle="1" w:styleId="B652E9FA2A1A41A387620DFC2CC3AD79">
    <w:name w:val="B652E9FA2A1A41A387620DFC2CC3AD79"/>
    <w:rsid w:val="00C72C24"/>
  </w:style>
  <w:style w:type="paragraph" w:customStyle="1" w:styleId="9F98D04D5FE9407180FEC6F761C3AD20">
    <w:name w:val="9F98D04D5FE9407180FEC6F761C3AD20"/>
    <w:rsid w:val="00C72C24"/>
  </w:style>
  <w:style w:type="paragraph" w:customStyle="1" w:styleId="8C724FC463734755A25F4FDC0F439A2C">
    <w:name w:val="8C724FC463734755A25F4FDC0F439A2C"/>
    <w:rsid w:val="00C72C24"/>
  </w:style>
  <w:style w:type="paragraph" w:customStyle="1" w:styleId="D713C1640AA44ECBB25C44E8D81982A6">
    <w:name w:val="D713C1640AA44ECBB25C44E8D81982A6"/>
    <w:rsid w:val="00C72C24"/>
  </w:style>
  <w:style w:type="paragraph" w:customStyle="1" w:styleId="3DA9938B213A4A1391B86846F7820428">
    <w:name w:val="3DA9938B213A4A1391B86846F7820428"/>
    <w:rsid w:val="00C72C24"/>
  </w:style>
  <w:style w:type="paragraph" w:customStyle="1" w:styleId="6B5307825773432F9B9B6F5AC00D36E5">
    <w:name w:val="6B5307825773432F9B9B6F5AC00D36E5"/>
    <w:rsid w:val="00C72C24"/>
  </w:style>
  <w:style w:type="paragraph" w:customStyle="1" w:styleId="BE27935AAB4E4F4BBE3C0F0219C12756">
    <w:name w:val="BE27935AAB4E4F4BBE3C0F0219C12756"/>
    <w:rsid w:val="00C72C24"/>
  </w:style>
  <w:style w:type="paragraph" w:customStyle="1" w:styleId="1E4F7885A45342C49E751A2B77EADE39">
    <w:name w:val="1E4F7885A45342C49E751A2B77EADE39"/>
    <w:rsid w:val="00C72C24"/>
  </w:style>
  <w:style w:type="paragraph" w:customStyle="1" w:styleId="BB9EA9E61BD448109CD7A7F8F50179FD">
    <w:name w:val="BB9EA9E61BD448109CD7A7F8F50179FD"/>
    <w:rsid w:val="00C72C24"/>
  </w:style>
  <w:style w:type="paragraph" w:customStyle="1" w:styleId="8F3B69C85A974578A79F60A5C714D6B4">
    <w:name w:val="8F3B69C85A974578A79F60A5C714D6B4"/>
    <w:rsid w:val="00C72C24"/>
  </w:style>
  <w:style w:type="paragraph" w:customStyle="1" w:styleId="9A8DB591C9C54A98AB2179CF724C3514">
    <w:name w:val="9A8DB591C9C54A98AB2179CF724C3514"/>
    <w:rsid w:val="00C72C24"/>
  </w:style>
  <w:style w:type="paragraph" w:customStyle="1" w:styleId="67321EEAB7D9480EB9C62F4A35827091">
    <w:name w:val="67321EEAB7D9480EB9C62F4A35827091"/>
    <w:rsid w:val="00C72C24"/>
  </w:style>
  <w:style w:type="paragraph" w:customStyle="1" w:styleId="7F376AC94B874A8EA9CEFF9D268D27D7">
    <w:name w:val="7F376AC94B874A8EA9CEFF9D268D27D7"/>
    <w:rsid w:val="00C72C24"/>
  </w:style>
  <w:style w:type="paragraph" w:customStyle="1" w:styleId="550FF665CF8643A9AED5F8BCBA66D4F5">
    <w:name w:val="550FF665CF8643A9AED5F8BCBA66D4F5"/>
    <w:rsid w:val="00C72C24"/>
  </w:style>
  <w:style w:type="paragraph" w:customStyle="1" w:styleId="155FBA8CBAC546EDAD9E73201AEB1351">
    <w:name w:val="155FBA8CBAC546EDAD9E73201AEB1351"/>
    <w:rsid w:val="00C72C24"/>
  </w:style>
  <w:style w:type="paragraph" w:customStyle="1" w:styleId="57D948C889694C0E9B6C1A50AF64E45D">
    <w:name w:val="57D948C889694C0E9B6C1A50AF64E45D"/>
    <w:rsid w:val="00C72C24"/>
  </w:style>
  <w:style w:type="paragraph" w:customStyle="1" w:styleId="40298D8AD83B44C2B715715381378A63">
    <w:name w:val="40298D8AD83B44C2B715715381378A63"/>
    <w:rsid w:val="00C72C24"/>
  </w:style>
  <w:style w:type="paragraph" w:customStyle="1" w:styleId="D228F32EF3B64113B40D7979060432B7">
    <w:name w:val="D228F32EF3B64113B40D7979060432B7"/>
    <w:rsid w:val="00C72C24"/>
  </w:style>
  <w:style w:type="paragraph" w:customStyle="1" w:styleId="23CF4ADC25454640A8345CF0CD768DCF">
    <w:name w:val="23CF4ADC25454640A8345CF0CD768DCF"/>
    <w:rsid w:val="00C72C24"/>
  </w:style>
  <w:style w:type="paragraph" w:customStyle="1" w:styleId="593CA474B0694FA89FE8D061C2309FE3">
    <w:name w:val="593CA474B0694FA89FE8D061C2309FE3"/>
    <w:rsid w:val="00C72C24"/>
  </w:style>
  <w:style w:type="paragraph" w:customStyle="1" w:styleId="AE0B19C9BEA6457EBD08473CBA71A79A">
    <w:name w:val="AE0B19C9BEA6457EBD08473CBA71A79A"/>
    <w:rsid w:val="00C72C24"/>
  </w:style>
  <w:style w:type="paragraph" w:customStyle="1" w:styleId="480F54D8F8024883BD4EB00BF42AD774">
    <w:name w:val="480F54D8F8024883BD4EB00BF42AD774"/>
    <w:rsid w:val="00C72C24"/>
  </w:style>
  <w:style w:type="paragraph" w:customStyle="1" w:styleId="9B51BC7111284491B4985F3584582A55">
    <w:name w:val="9B51BC7111284491B4985F3584582A55"/>
    <w:rsid w:val="00C72C24"/>
  </w:style>
  <w:style w:type="paragraph" w:customStyle="1" w:styleId="B071EF13F60D4C23AD04C5D476DE2FAF">
    <w:name w:val="B071EF13F60D4C23AD04C5D476DE2FAF"/>
    <w:rsid w:val="00C72C24"/>
  </w:style>
  <w:style w:type="paragraph" w:customStyle="1" w:styleId="6A603007DE454D85A60323C4A069FED3">
    <w:name w:val="6A603007DE454D85A60323C4A069FED3"/>
    <w:rsid w:val="00C72C24"/>
  </w:style>
  <w:style w:type="paragraph" w:customStyle="1" w:styleId="DF5914E4D54C4972BB4D0102CD8E8E62">
    <w:name w:val="DF5914E4D54C4972BB4D0102CD8E8E62"/>
    <w:rsid w:val="00C72C24"/>
  </w:style>
  <w:style w:type="paragraph" w:customStyle="1" w:styleId="9E1289B9A48549758EB1C4C3A10AEF5E">
    <w:name w:val="9E1289B9A48549758EB1C4C3A10AEF5E"/>
    <w:rsid w:val="00C72C24"/>
  </w:style>
  <w:style w:type="paragraph" w:customStyle="1" w:styleId="5D4923949D14446DABAD3AF21E155C9F">
    <w:name w:val="5D4923949D14446DABAD3AF21E155C9F"/>
    <w:rsid w:val="00C72C24"/>
  </w:style>
  <w:style w:type="paragraph" w:customStyle="1" w:styleId="8D4D671E3397417DB15A5CC25EEE0C0D">
    <w:name w:val="8D4D671E3397417DB15A5CC25EEE0C0D"/>
    <w:rsid w:val="00C72C24"/>
  </w:style>
  <w:style w:type="paragraph" w:customStyle="1" w:styleId="32726346A9FD4AC68030787A5FE5A461">
    <w:name w:val="32726346A9FD4AC68030787A5FE5A461"/>
    <w:rsid w:val="00C72C24"/>
  </w:style>
  <w:style w:type="paragraph" w:customStyle="1" w:styleId="3AEFEAB818C547DFAF84A58408499D9E">
    <w:name w:val="3AEFEAB818C547DFAF84A58408499D9E"/>
    <w:rsid w:val="00C72C24"/>
  </w:style>
  <w:style w:type="paragraph" w:customStyle="1" w:styleId="C879FA06BB6D420EB744C3308DF8038C">
    <w:name w:val="C879FA06BB6D420EB744C3308DF8038C"/>
    <w:rsid w:val="00C72C24"/>
  </w:style>
  <w:style w:type="paragraph" w:customStyle="1" w:styleId="8A3499C905C643EDAA38CCB935450889">
    <w:name w:val="8A3499C905C643EDAA38CCB935450889"/>
    <w:rsid w:val="00C72C24"/>
  </w:style>
  <w:style w:type="paragraph" w:customStyle="1" w:styleId="5E28C4CA09644C148A4B076DB91C796D">
    <w:name w:val="5E28C4CA09644C148A4B076DB91C796D"/>
    <w:rsid w:val="00C72C24"/>
  </w:style>
  <w:style w:type="paragraph" w:customStyle="1" w:styleId="5F31FAB4D9BE46018E5B20E42145D1F7">
    <w:name w:val="5F31FAB4D9BE46018E5B20E42145D1F7"/>
    <w:rsid w:val="00C72C24"/>
  </w:style>
  <w:style w:type="paragraph" w:customStyle="1" w:styleId="82910E8E713940BD888EC913CEBB07FA">
    <w:name w:val="82910E8E713940BD888EC913CEBB07FA"/>
    <w:rsid w:val="00C72C24"/>
  </w:style>
  <w:style w:type="paragraph" w:customStyle="1" w:styleId="E26B39380B084D41ABD863B3B90E383E">
    <w:name w:val="E26B39380B084D41ABD863B3B90E383E"/>
    <w:rsid w:val="00C72C24"/>
  </w:style>
  <w:style w:type="paragraph" w:customStyle="1" w:styleId="662F44A31CFF46698A507E2CE7A01890">
    <w:name w:val="662F44A31CFF46698A507E2CE7A01890"/>
    <w:rsid w:val="00C72C24"/>
  </w:style>
  <w:style w:type="paragraph" w:customStyle="1" w:styleId="81603E6685914049A7BB79007B7F6477">
    <w:name w:val="81603E6685914049A7BB79007B7F6477"/>
    <w:rsid w:val="00C72C24"/>
  </w:style>
  <w:style w:type="paragraph" w:customStyle="1" w:styleId="FC916B5420FE449095E569CFC4BE5F35">
    <w:name w:val="FC916B5420FE449095E569CFC4BE5F35"/>
    <w:rsid w:val="00C72C24"/>
  </w:style>
  <w:style w:type="paragraph" w:customStyle="1" w:styleId="7773C7DCF9324B68948D4748E42B6822">
    <w:name w:val="7773C7DCF9324B68948D4748E42B6822"/>
    <w:rsid w:val="00C72C24"/>
  </w:style>
  <w:style w:type="paragraph" w:customStyle="1" w:styleId="AC1ECF4194E047FF8A98A0B830700298">
    <w:name w:val="AC1ECF4194E047FF8A98A0B830700298"/>
    <w:rsid w:val="00C72C24"/>
  </w:style>
  <w:style w:type="paragraph" w:customStyle="1" w:styleId="4FA96AF0F78E439CA21B37A47A91625C">
    <w:name w:val="4FA96AF0F78E439CA21B37A47A91625C"/>
    <w:rsid w:val="00C72C24"/>
  </w:style>
  <w:style w:type="paragraph" w:customStyle="1" w:styleId="9B3A0EA04C594AD48B5C2116359011D0">
    <w:name w:val="9B3A0EA04C594AD48B5C2116359011D0"/>
    <w:rsid w:val="00C72C24"/>
  </w:style>
  <w:style w:type="paragraph" w:customStyle="1" w:styleId="D97D1FFECFDF4391B09A6334B41FEB12">
    <w:name w:val="D97D1FFECFDF4391B09A6334B41FEB12"/>
    <w:rsid w:val="00C72C24"/>
  </w:style>
  <w:style w:type="paragraph" w:customStyle="1" w:styleId="819F5AC1B3AE47C8AB25902795269D96">
    <w:name w:val="819F5AC1B3AE47C8AB25902795269D96"/>
    <w:rsid w:val="00C72C24"/>
  </w:style>
  <w:style w:type="paragraph" w:customStyle="1" w:styleId="AFE19B5C08AE4567BB6651B25ADD6C97">
    <w:name w:val="AFE19B5C08AE4567BB6651B25ADD6C97"/>
    <w:rsid w:val="00C72C24"/>
  </w:style>
  <w:style w:type="paragraph" w:customStyle="1" w:styleId="F3F305C29C564331A9C62DA7D9307830">
    <w:name w:val="F3F305C29C564331A9C62DA7D9307830"/>
    <w:rsid w:val="00C72C24"/>
  </w:style>
  <w:style w:type="paragraph" w:customStyle="1" w:styleId="0B9B42A817D74DF59631EF80E1B5F728">
    <w:name w:val="0B9B42A817D74DF59631EF80E1B5F728"/>
    <w:rsid w:val="00C72C24"/>
  </w:style>
  <w:style w:type="paragraph" w:customStyle="1" w:styleId="451AEA735A324FAF8F01CD8E0AE11C2B">
    <w:name w:val="451AEA735A324FAF8F01CD8E0AE11C2B"/>
    <w:rsid w:val="00C72C24"/>
  </w:style>
  <w:style w:type="paragraph" w:customStyle="1" w:styleId="DEE03C23CC5C4DA4B84C482169758A32">
    <w:name w:val="DEE03C23CC5C4DA4B84C482169758A32"/>
    <w:rsid w:val="00C72C24"/>
  </w:style>
  <w:style w:type="paragraph" w:customStyle="1" w:styleId="2FE75B2B5CBF41E7853DFA096467EA56">
    <w:name w:val="2FE75B2B5CBF41E7853DFA096467EA56"/>
    <w:rsid w:val="00C72C24"/>
  </w:style>
  <w:style w:type="paragraph" w:customStyle="1" w:styleId="C4ECE24D4CF74082AFCB8F234163F561">
    <w:name w:val="C4ECE24D4CF74082AFCB8F234163F561"/>
    <w:rsid w:val="00C72C24"/>
  </w:style>
  <w:style w:type="paragraph" w:customStyle="1" w:styleId="E7D2B25F3933458FA07582230F802BB2">
    <w:name w:val="E7D2B25F3933458FA07582230F802BB2"/>
    <w:rsid w:val="00C72C24"/>
  </w:style>
  <w:style w:type="paragraph" w:customStyle="1" w:styleId="68C8AC38338247148C0BE60D7E0594FE">
    <w:name w:val="68C8AC38338247148C0BE60D7E0594FE"/>
    <w:rsid w:val="00C72C24"/>
  </w:style>
  <w:style w:type="paragraph" w:customStyle="1" w:styleId="644CA9E2F97C4ACE9A6B90DC3F2FD5BF">
    <w:name w:val="644CA9E2F97C4ACE9A6B90DC3F2FD5BF"/>
    <w:rsid w:val="00C72C24"/>
  </w:style>
  <w:style w:type="paragraph" w:customStyle="1" w:styleId="8F6B0BF63832420782F4832AEE86E445">
    <w:name w:val="8F6B0BF63832420782F4832AEE86E445"/>
    <w:rsid w:val="00C72C24"/>
  </w:style>
  <w:style w:type="paragraph" w:customStyle="1" w:styleId="DE9E292B4EE146D89699413725D6B1C9">
    <w:name w:val="DE9E292B4EE146D89699413725D6B1C9"/>
    <w:rsid w:val="00C72C24"/>
  </w:style>
  <w:style w:type="paragraph" w:customStyle="1" w:styleId="C1E7C1AFA0284F5991AD58838BB39DF8">
    <w:name w:val="C1E7C1AFA0284F5991AD58838BB39DF8"/>
    <w:rsid w:val="00C72C24"/>
  </w:style>
  <w:style w:type="paragraph" w:customStyle="1" w:styleId="F19FA46B9EED4F48A0540F9823EDCB9C">
    <w:name w:val="F19FA46B9EED4F48A0540F9823EDCB9C"/>
    <w:rsid w:val="00C72C24"/>
  </w:style>
  <w:style w:type="paragraph" w:customStyle="1" w:styleId="72572301D7B44A05A21CBE8C1577357E">
    <w:name w:val="72572301D7B44A05A21CBE8C1577357E"/>
    <w:rsid w:val="00C72C24"/>
  </w:style>
  <w:style w:type="paragraph" w:customStyle="1" w:styleId="830AB8A877C14FFCA50A3AE20B2AD827">
    <w:name w:val="830AB8A877C14FFCA50A3AE20B2AD827"/>
    <w:rsid w:val="00C72C24"/>
  </w:style>
  <w:style w:type="paragraph" w:customStyle="1" w:styleId="DC1E8FD721F3447AB6537EB13CA332C8">
    <w:name w:val="DC1E8FD721F3447AB6537EB13CA332C8"/>
    <w:rsid w:val="00C72C24"/>
  </w:style>
  <w:style w:type="paragraph" w:customStyle="1" w:styleId="479E044C6DC34F3B927937CEC0426B08">
    <w:name w:val="479E044C6DC34F3B927937CEC0426B08"/>
    <w:rsid w:val="00C72C24"/>
  </w:style>
  <w:style w:type="paragraph" w:customStyle="1" w:styleId="8DADE094A8B34C8489BC44DB34833AFF">
    <w:name w:val="8DADE094A8B34C8489BC44DB34833AFF"/>
    <w:rsid w:val="00C72C24"/>
  </w:style>
  <w:style w:type="paragraph" w:customStyle="1" w:styleId="71F4F3D00B604207AB8FDDFA691D4EBC">
    <w:name w:val="71F4F3D00B604207AB8FDDFA691D4EBC"/>
    <w:rsid w:val="00C72C24"/>
  </w:style>
  <w:style w:type="paragraph" w:customStyle="1" w:styleId="DAD47FAA5A254E85AE1BCD13D2ACF3EE">
    <w:name w:val="DAD47FAA5A254E85AE1BCD13D2ACF3EE"/>
    <w:rsid w:val="00C72C24"/>
  </w:style>
  <w:style w:type="paragraph" w:customStyle="1" w:styleId="012026ECA37F48C2AF322DFC3535391F">
    <w:name w:val="012026ECA37F48C2AF322DFC3535391F"/>
    <w:rsid w:val="00C72C24"/>
  </w:style>
  <w:style w:type="paragraph" w:customStyle="1" w:styleId="B6142471FA5E4A29927A7BB5172C5E46">
    <w:name w:val="B6142471FA5E4A29927A7BB5172C5E46"/>
    <w:rsid w:val="00C72C24"/>
  </w:style>
  <w:style w:type="paragraph" w:customStyle="1" w:styleId="891DA8FD6542479A994499BA0DE0248A">
    <w:name w:val="891DA8FD6542479A994499BA0DE0248A"/>
    <w:rsid w:val="00C72C24"/>
  </w:style>
  <w:style w:type="paragraph" w:customStyle="1" w:styleId="03A716AD74284E2E8316966AA8202F80">
    <w:name w:val="03A716AD74284E2E8316966AA8202F80"/>
    <w:rsid w:val="00C72C24"/>
  </w:style>
  <w:style w:type="paragraph" w:customStyle="1" w:styleId="C9D97E7112EC4414BA521417C4296860">
    <w:name w:val="C9D97E7112EC4414BA521417C4296860"/>
    <w:rsid w:val="00C72C24"/>
  </w:style>
  <w:style w:type="paragraph" w:customStyle="1" w:styleId="5DB03E802000442595B69FD999219242">
    <w:name w:val="5DB03E802000442595B69FD999219242"/>
    <w:rsid w:val="00C72C24"/>
  </w:style>
  <w:style w:type="paragraph" w:customStyle="1" w:styleId="423AD14B44C74CA89E1ACA5D69200AA4">
    <w:name w:val="423AD14B44C74CA89E1ACA5D69200AA4"/>
    <w:rsid w:val="00C72C24"/>
  </w:style>
  <w:style w:type="paragraph" w:customStyle="1" w:styleId="4829C20573EE41C3A38FAF55CC2DBEF0">
    <w:name w:val="4829C20573EE41C3A38FAF55CC2DBEF0"/>
    <w:rsid w:val="00C72C24"/>
  </w:style>
  <w:style w:type="paragraph" w:customStyle="1" w:styleId="8255332D2814429A9041CEE60CA7FEFE">
    <w:name w:val="8255332D2814429A9041CEE60CA7FEFE"/>
    <w:rsid w:val="00C72C24"/>
  </w:style>
  <w:style w:type="paragraph" w:customStyle="1" w:styleId="38DAA9502F8E4550A6AF837954462AD1">
    <w:name w:val="38DAA9502F8E4550A6AF837954462AD1"/>
    <w:rsid w:val="00C72C24"/>
  </w:style>
  <w:style w:type="paragraph" w:customStyle="1" w:styleId="BE581C8D17994EF38FD58E2983DDD7D5">
    <w:name w:val="BE581C8D17994EF38FD58E2983DDD7D5"/>
    <w:rsid w:val="00C72C24"/>
  </w:style>
  <w:style w:type="paragraph" w:customStyle="1" w:styleId="8F2682435BAD4A59B289D5CBC7B0ACFB">
    <w:name w:val="8F2682435BAD4A59B289D5CBC7B0ACFB"/>
    <w:rsid w:val="00C72C24"/>
  </w:style>
  <w:style w:type="paragraph" w:customStyle="1" w:styleId="96DD0FD9ECD14C05AFC71E5FA9D5AB59">
    <w:name w:val="96DD0FD9ECD14C05AFC71E5FA9D5AB59"/>
    <w:rsid w:val="00C72C24"/>
  </w:style>
  <w:style w:type="paragraph" w:customStyle="1" w:styleId="C5EFA3909B0043899336C90F89E41A7C">
    <w:name w:val="C5EFA3909B0043899336C90F89E41A7C"/>
    <w:rsid w:val="00C72C24"/>
  </w:style>
  <w:style w:type="paragraph" w:customStyle="1" w:styleId="C4BCEEB1884446409888138A58A3018E">
    <w:name w:val="C4BCEEB1884446409888138A58A3018E"/>
    <w:rsid w:val="00C72C24"/>
  </w:style>
  <w:style w:type="paragraph" w:customStyle="1" w:styleId="50BBFD300F444590B9AEE45A53F5E4CE">
    <w:name w:val="50BBFD300F444590B9AEE45A53F5E4CE"/>
    <w:rsid w:val="00C72C24"/>
  </w:style>
  <w:style w:type="paragraph" w:customStyle="1" w:styleId="DCF9302E08754B8590D3BD6E2419C08D">
    <w:name w:val="DCF9302E08754B8590D3BD6E2419C08D"/>
    <w:rsid w:val="00C72C24"/>
  </w:style>
  <w:style w:type="paragraph" w:customStyle="1" w:styleId="AFB314DE5F454D1EA66FC45A0FB2583F">
    <w:name w:val="AFB314DE5F454D1EA66FC45A0FB2583F"/>
    <w:rsid w:val="00C72C24"/>
  </w:style>
  <w:style w:type="paragraph" w:customStyle="1" w:styleId="490207FF0B744203A1D0379903A71920">
    <w:name w:val="490207FF0B744203A1D0379903A71920"/>
    <w:rsid w:val="00C72C24"/>
  </w:style>
  <w:style w:type="paragraph" w:customStyle="1" w:styleId="071166A3FC7B4390A5C36A80A70A7425">
    <w:name w:val="071166A3FC7B4390A5C36A80A70A7425"/>
    <w:rsid w:val="00C72C24"/>
  </w:style>
  <w:style w:type="paragraph" w:customStyle="1" w:styleId="76A074F7A01645B1948ADD8B56C3C64A">
    <w:name w:val="76A074F7A01645B1948ADD8B56C3C64A"/>
    <w:rsid w:val="00C72C24"/>
  </w:style>
  <w:style w:type="paragraph" w:customStyle="1" w:styleId="5449E8B496A64813A4568114EF9DC57C">
    <w:name w:val="5449E8B496A64813A4568114EF9DC57C"/>
    <w:rsid w:val="00C72C24"/>
  </w:style>
  <w:style w:type="paragraph" w:customStyle="1" w:styleId="974D5C1DB3344808973993F8285FEDBF">
    <w:name w:val="974D5C1DB3344808973993F8285FEDBF"/>
    <w:rsid w:val="00C72C24"/>
  </w:style>
  <w:style w:type="paragraph" w:customStyle="1" w:styleId="4AF77F2FA56045D7A77DC4DE0E80B391">
    <w:name w:val="4AF77F2FA56045D7A77DC4DE0E80B391"/>
    <w:rsid w:val="00C72C24"/>
  </w:style>
  <w:style w:type="paragraph" w:customStyle="1" w:styleId="2117E24E2FFC4914A8243B6B295B1CDB">
    <w:name w:val="2117E24E2FFC4914A8243B6B295B1CDB"/>
    <w:rsid w:val="00C72C24"/>
  </w:style>
  <w:style w:type="paragraph" w:customStyle="1" w:styleId="68C78AAB775A422DAD8C64DCE56D389E">
    <w:name w:val="68C78AAB775A422DAD8C64DCE56D389E"/>
    <w:rsid w:val="00C72C24"/>
  </w:style>
  <w:style w:type="paragraph" w:customStyle="1" w:styleId="9E6CA97DCF8A41F69D02B48B03E10400">
    <w:name w:val="9E6CA97DCF8A41F69D02B48B03E10400"/>
    <w:rsid w:val="00C72C24"/>
  </w:style>
  <w:style w:type="paragraph" w:customStyle="1" w:styleId="9AEE10E3BAEB40BF9C00859D20007D2C">
    <w:name w:val="9AEE10E3BAEB40BF9C00859D20007D2C"/>
    <w:rsid w:val="00C72C24"/>
  </w:style>
  <w:style w:type="paragraph" w:customStyle="1" w:styleId="B54C654211F24B56AB8739799A74F2DC">
    <w:name w:val="B54C654211F24B56AB8739799A74F2DC"/>
    <w:rsid w:val="00C72C24"/>
  </w:style>
  <w:style w:type="paragraph" w:customStyle="1" w:styleId="2F1C1A49C51641EC888E915D1C983FEC">
    <w:name w:val="2F1C1A49C51641EC888E915D1C983FEC"/>
    <w:rsid w:val="00C72C24"/>
  </w:style>
  <w:style w:type="paragraph" w:customStyle="1" w:styleId="4469140FE97040D2994BF7E703422C5E">
    <w:name w:val="4469140FE97040D2994BF7E703422C5E"/>
    <w:rsid w:val="00C72C24"/>
  </w:style>
  <w:style w:type="paragraph" w:customStyle="1" w:styleId="5BCBFF5D164F4CC3B9E6BFBE16E21F27">
    <w:name w:val="5BCBFF5D164F4CC3B9E6BFBE16E21F27"/>
    <w:rsid w:val="00C72C24"/>
  </w:style>
  <w:style w:type="paragraph" w:customStyle="1" w:styleId="0CC872968FB04CD0AEF73AB6E1408209">
    <w:name w:val="0CC872968FB04CD0AEF73AB6E1408209"/>
    <w:rsid w:val="00C72C24"/>
  </w:style>
  <w:style w:type="paragraph" w:customStyle="1" w:styleId="97945609B41B4AB3BB7A7EC97D94C2A1">
    <w:name w:val="97945609B41B4AB3BB7A7EC97D94C2A1"/>
    <w:rsid w:val="00C72C24"/>
  </w:style>
  <w:style w:type="paragraph" w:customStyle="1" w:styleId="639C70D3ACCD4B6D8C9BC737BFE4AFDC">
    <w:name w:val="639C70D3ACCD4B6D8C9BC737BFE4AFDC"/>
    <w:rsid w:val="00C72C24"/>
  </w:style>
  <w:style w:type="paragraph" w:customStyle="1" w:styleId="D653B3E0A370472DB7340F397EA74976">
    <w:name w:val="D653B3E0A370472DB7340F397EA74976"/>
    <w:rsid w:val="00C72C24"/>
  </w:style>
  <w:style w:type="paragraph" w:customStyle="1" w:styleId="086984B2959A4D1EAB5455816CD20EA0">
    <w:name w:val="086984B2959A4D1EAB5455816CD20EA0"/>
    <w:rsid w:val="00C72C24"/>
  </w:style>
  <w:style w:type="paragraph" w:customStyle="1" w:styleId="A3FBCA791C5F4195A5B1A1C6E08301F4">
    <w:name w:val="A3FBCA791C5F4195A5B1A1C6E08301F4"/>
    <w:rsid w:val="00C72C24"/>
  </w:style>
  <w:style w:type="paragraph" w:customStyle="1" w:styleId="FEB029AC3E204E63AD8EF1764824488B">
    <w:name w:val="FEB029AC3E204E63AD8EF1764824488B"/>
    <w:rsid w:val="00C72C24"/>
  </w:style>
  <w:style w:type="paragraph" w:customStyle="1" w:styleId="08035E85C64441478528BE63F66FD205">
    <w:name w:val="08035E85C64441478528BE63F66FD205"/>
    <w:rsid w:val="00C72C24"/>
  </w:style>
  <w:style w:type="paragraph" w:customStyle="1" w:styleId="75610D19C03F4D96ACC247858BE243D8">
    <w:name w:val="75610D19C03F4D96ACC247858BE243D8"/>
    <w:rsid w:val="00C72C24"/>
  </w:style>
  <w:style w:type="paragraph" w:customStyle="1" w:styleId="E838AACE7A8F4D268A730CE3F7670571">
    <w:name w:val="E838AACE7A8F4D268A730CE3F7670571"/>
    <w:rsid w:val="00C72C24"/>
  </w:style>
  <w:style w:type="paragraph" w:customStyle="1" w:styleId="F3E1CDCDA09345E3A68443E6132549C5">
    <w:name w:val="F3E1CDCDA09345E3A68443E6132549C5"/>
    <w:rsid w:val="00C72C24"/>
  </w:style>
  <w:style w:type="paragraph" w:customStyle="1" w:styleId="97C14B5CBB4B4FB68A72D9A31AF47789">
    <w:name w:val="97C14B5CBB4B4FB68A72D9A31AF47789"/>
    <w:rsid w:val="00C72C24"/>
  </w:style>
  <w:style w:type="paragraph" w:customStyle="1" w:styleId="7B73EADF480647E1AC002DE9CCDB5BCA">
    <w:name w:val="7B73EADF480647E1AC002DE9CCDB5BCA"/>
    <w:rsid w:val="00C72C24"/>
  </w:style>
  <w:style w:type="paragraph" w:customStyle="1" w:styleId="A5CE93F9E907494684E2E72BC14F7A85">
    <w:name w:val="A5CE93F9E907494684E2E72BC14F7A85"/>
    <w:rsid w:val="00C72C24"/>
  </w:style>
  <w:style w:type="paragraph" w:customStyle="1" w:styleId="3ED4FA1280944FE7B38C7FA05420D2A2">
    <w:name w:val="3ED4FA1280944FE7B38C7FA05420D2A2"/>
    <w:rsid w:val="00C72C24"/>
  </w:style>
  <w:style w:type="paragraph" w:customStyle="1" w:styleId="B563ACF7BD3E4138A6D3F9243C423D77">
    <w:name w:val="B563ACF7BD3E4138A6D3F9243C423D77"/>
    <w:rsid w:val="00C72C24"/>
  </w:style>
  <w:style w:type="paragraph" w:customStyle="1" w:styleId="B214A2D4D21F45E896E82174C05EB57E">
    <w:name w:val="B214A2D4D21F45E896E82174C05EB57E"/>
    <w:rsid w:val="00C72C24"/>
  </w:style>
  <w:style w:type="paragraph" w:customStyle="1" w:styleId="D24F96A50CB1431FA61DE79072E8E8EC">
    <w:name w:val="D24F96A50CB1431FA61DE79072E8E8EC"/>
    <w:rsid w:val="00C72C24"/>
  </w:style>
  <w:style w:type="paragraph" w:customStyle="1" w:styleId="C9D7F5D108D44427A30E42A5B8B31A18">
    <w:name w:val="C9D7F5D108D44427A30E42A5B8B31A18"/>
    <w:rsid w:val="00C72C24"/>
  </w:style>
  <w:style w:type="paragraph" w:customStyle="1" w:styleId="87FD51D181AA4F7E9C7A208E64EAC0B5">
    <w:name w:val="87FD51D181AA4F7E9C7A208E64EAC0B5"/>
    <w:rsid w:val="00C72C24"/>
  </w:style>
  <w:style w:type="paragraph" w:customStyle="1" w:styleId="F5AB831A30E74A07A294A3B92805EE8F">
    <w:name w:val="F5AB831A30E74A07A294A3B92805EE8F"/>
    <w:rsid w:val="00C72C24"/>
  </w:style>
  <w:style w:type="paragraph" w:customStyle="1" w:styleId="4BF33FA91CA04150948268217ACD7956">
    <w:name w:val="4BF33FA91CA04150948268217ACD7956"/>
    <w:rsid w:val="00C72C24"/>
  </w:style>
  <w:style w:type="paragraph" w:customStyle="1" w:styleId="0EAA28030F5D45E697B878F95C64479F">
    <w:name w:val="0EAA28030F5D45E697B878F95C64479F"/>
    <w:rsid w:val="00C72C24"/>
  </w:style>
  <w:style w:type="paragraph" w:customStyle="1" w:styleId="2DE9E14D6D964399AF5905488ED59B72">
    <w:name w:val="2DE9E14D6D964399AF5905488ED59B72"/>
    <w:rsid w:val="00C72C24"/>
  </w:style>
  <w:style w:type="paragraph" w:customStyle="1" w:styleId="6250AEFF59B845059A290516841FB190">
    <w:name w:val="6250AEFF59B845059A290516841FB190"/>
    <w:rsid w:val="00C72C24"/>
  </w:style>
  <w:style w:type="paragraph" w:customStyle="1" w:styleId="7AD657AB3D334CF48162ED92AC091316">
    <w:name w:val="7AD657AB3D334CF48162ED92AC091316"/>
    <w:rsid w:val="00C72C24"/>
  </w:style>
  <w:style w:type="paragraph" w:customStyle="1" w:styleId="B8BDFE15D3C24624BD48919A32A52CDC">
    <w:name w:val="B8BDFE15D3C24624BD48919A32A52CDC"/>
    <w:rsid w:val="00C72C24"/>
  </w:style>
  <w:style w:type="paragraph" w:customStyle="1" w:styleId="93DD9044A5BF44BA89000C9C8B1A94A9">
    <w:name w:val="93DD9044A5BF44BA89000C9C8B1A94A9"/>
    <w:rsid w:val="00C72C24"/>
  </w:style>
  <w:style w:type="paragraph" w:customStyle="1" w:styleId="B009F0EE08124721B9EC3B039EEA2BFD">
    <w:name w:val="B009F0EE08124721B9EC3B039EEA2BFD"/>
    <w:rsid w:val="00C72C24"/>
  </w:style>
  <w:style w:type="paragraph" w:customStyle="1" w:styleId="F31D1C71957A4C29A09CCC5D3457C467">
    <w:name w:val="F31D1C71957A4C29A09CCC5D3457C467"/>
    <w:rsid w:val="00C72C24"/>
  </w:style>
  <w:style w:type="paragraph" w:customStyle="1" w:styleId="6668311523404C86B6FBF29F106E9B37">
    <w:name w:val="6668311523404C86B6FBF29F106E9B37"/>
    <w:rsid w:val="00C72C24"/>
  </w:style>
  <w:style w:type="paragraph" w:customStyle="1" w:styleId="6FD94BCA952E4C58B7B1B3E244E06BF5">
    <w:name w:val="6FD94BCA952E4C58B7B1B3E244E06BF5"/>
    <w:rsid w:val="00C72C24"/>
  </w:style>
  <w:style w:type="paragraph" w:customStyle="1" w:styleId="3432980FAE9146A48AE8D23EA63D9BA7">
    <w:name w:val="3432980FAE9146A48AE8D23EA63D9BA7"/>
    <w:rsid w:val="00C72C24"/>
  </w:style>
  <w:style w:type="paragraph" w:customStyle="1" w:styleId="44D680D5CADB4E989BA9B7F0FF90013D">
    <w:name w:val="44D680D5CADB4E989BA9B7F0FF90013D"/>
    <w:rsid w:val="00C72C24"/>
  </w:style>
  <w:style w:type="paragraph" w:customStyle="1" w:styleId="A3BEE1D301DE44D5A1F0769F92558169">
    <w:name w:val="A3BEE1D301DE44D5A1F0769F92558169"/>
    <w:rsid w:val="00C72C24"/>
  </w:style>
  <w:style w:type="paragraph" w:customStyle="1" w:styleId="CF2A9C4D0F23420497E7F43748D165A1">
    <w:name w:val="CF2A9C4D0F23420497E7F43748D165A1"/>
    <w:rsid w:val="00C72C24"/>
  </w:style>
  <w:style w:type="paragraph" w:customStyle="1" w:styleId="531DCA4F990C4F9EA5AB2B58B7DD7213">
    <w:name w:val="531DCA4F990C4F9EA5AB2B58B7DD7213"/>
    <w:rsid w:val="00C72C24"/>
  </w:style>
  <w:style w:type="paragraph" w:customStyle="1" w:styleId="5DC9C2CDFB234F60B32D971626A0A1A8">
    <w:name w:val="5DC9C2CDFB234F60B32D971626A0A1A8"/>
    <w:rsid w:val="00C72C24"/>
  </w:style>
  <w:style w:type="paragraph" w:customStyle="1" w:styleId="AED0AC812C8A4305809D378D2B4AB412">
    <w:name w:val="AED0AC812C8A4305809D378D2B4AB412"/>
    <w:rsid w:val="00C72C24"/>
  </w:style>
  <w:style w:type="paragraph" w:customStyle="1" w:styleId="FF210182A21F4465A0AC8FC15D62493A">
    <w:name w:val="FF210182A21F4465A0AC8FC15D62493A"/>
    <w:rsid w:val="00C72C24"/>
  </w:style>
  <w:style w:type="paragraph" w:customStyle="1" w:styleId="9082FF867A1B4959867B9452B3D5DA5B">
    <w:name w:val="9082FF867A1B4959867B9452B3D5DA5B"/>
    <w:rsid w:val="00C72C24"/>
  </w:style>
  <w:style w:type="paragraph" w:customStyle="1" w:styleId="6C9957B740554326928EBBD7AC33F1C0">
    <w:name w:val="6C9957B740554326928EBBD7AC33F1C0"/>
    <w:rsid w:val="00C72C24"/>
  </w:style>
  <w:style w:type="paragraph" w:customStyle="1" w:styleId="AA4D243C274E40DEB0DF030BFDE99564">
    <w:name w:val="AA4D243C274E40DEB0DF030BFDE99564"/>
    <w:rsid w:val="00C72C24"/>
  </w:style>
  <w:style w:type="paragraph" w:customStyle="1" w:styleId="2DEC9CC9B20442B7AFE25EC7D56A1B09">
    <w:name w:val="2DEC9CC9B20442B7AFE25EC7D56A1B09"/>
    <w:rsid w:val="00C72C24"/>
  </w:style>
  <w:style w:type="paragraph" w:customStyle="1" w:styleId="2FFCA79C800041238D2E0DB45B5D6981">
    <w:name w:val="2FFCA79C800041238D2E0DB45B5D6981"/>
    <w:rsid w:val="00C72C24"/>
  </w:style>
  <w:style w:type="paragraph" w:customStyle="1" w:styleId="7E99946FD1154CA2A10DDE897DD9BBB5">
    <w:name w:val="7E99946FD1154CA2A10DDE897DD9BBB5"/>
    <w:rsid w:val="00C72C24"/>
  </w:style>
  <w:style w:type="paragraph" w:customStyle="1" w:styleId="E177856A571441BA8527AB4DC8E68831">
    <w:name w:val="E177856A571441BA8527AB4DC8E68831"/>
    <w:rsid w:val="00C72C24"/>
  </w:style>
  <w:style w:type="paragraph" w:customStyle="1" w:styleId="2970EF288F3642ECA62BD651FB6A6C8B">
    <w:name w:val="2970EF288F3642ECA62BD651FB6A6C8B"/>
    <w:rsid w:val="00C72C24"/>
  </w:style>
  <w:style w:type="paragraph" w:customStyle="1" w:styleId="D84C0F5BF98C423CA74CB09411516BE0">
    <w:name w:val="D84C0F5BF98C423CA74CB09411516BE0"/>
    <w:rsid w:val="00C72C24"/>
  </w:style>
  <w:style w:type="paragraph" w:customStyle="1" w:styleId="5952D640CDD641368413299D4DA73D0C">
    <w:name w:val="5952D640CDD641368413299D4DA73D0C"/>
    <w:rsid w:val="00C72C24"/>
  </w:style>
  <w:style w:type="paragraph" w:customStyle="1" w:styleId="EE7D94A902A04D9AB49F6E4142338404">
    <w:name w:val="EE7D94A902A04D9AB49F6E4142338404"/>
    <w:rsid w:val="00C72C24"/>
  </w:style>
  <w:style w:type="paragraph" w:customStyle="1" w:styleId="AD9EE78766B24A9D92F9F0EB35A18B21">
    <w:name w:val="AD9EE78766B24A9D92F9F0EB35A18B21"/>
    <w:rsid w:val="00C72C24"/>
  </w:style>
  <w:style w:type="paragraph" w:customStyle="1" w:styleId="FE541F69DED64892A6A25F672BB1F6E1">
    <w:name w:val="FE541F69DED64892A6A25F672BB1F6E1"/>
    <w:rsid w:val="00C72C24"/>
  </w:style>
  <w:style w:type="paragraph" w:customStyle="1" w:styleId="D91EC706395F457988AD8E4452B2F3F0">
    <w:name w:val="D91EC706395F457988AD8E4452B2F3F0"/>
    <w:rsid w:val="00C72C24"/>
  </w:style>
  <w:style w:type="paragraph" w:customStyle="1" w:styleId="578C1A11C8D64BEFABC7D5184293272C">
    <w:name w:val="578C1A11C8D64BEFABC7D5184293272C"/>
    <w:rsid w:val="00C72C24"/>
  </w:style>
  <w:style w:type="paragraph" w:customStyle="1" w:styleId="9DF6B28002E44A97B853F2526CF8341C">
    <w:name w:val="9DF6B28002E44A97B853F2526CF8341C"/>
    <w:rsid w:val="00C72C24"/>
  </w:style>
  <w:style w:type="paragraph" w:customStyle="1" w:styleId="B4339AE410F8491EBE86541518203483">
    <w:name w:val="B4339AE410F8491EBE86541518203483"/>
    <w:rsid w:val="00C72C24"/>
  </w:style>
  <w:style w:type="paragraph" w:customStyle="1" w:styleId="FE2DB28FB0024F629E4A305133E35F1B">
    <w:name w:val="FE2DB28FB0024F629E4A305133E35F1B"/>
    <w:rsid w:val="00C72C24"/>
  </w:style>
  <w:style w:type="paragraph" w:customStyle="1" w:styleId="3EF1568FA84941638B9463957BFE1E16">
    <w:name w:val="3EF1568FA84941638B9463957BFE1E16"/>
    <w:rsid w:val="00C72C24"/>
  </w:style>
  <w:style w:type="paragraph" w:customStyle="1" w:styleId="B7010E60DBB047DD98EB876CF32EE8D9">
    <w:name w:val="B7010E60DBB047DD98EB876CF32EE8D9"/>
    <w:rsid w:val="00C72C24"/>
  </w:style>
  <w:style w:type="paragraph" w:customStyle="1" w:styleId="9B2E1F0EA7504CA6AD1BB8BF98861DBE">
    <w:name w:val="9B2E1F0EA7504CA6AD1BB8BF98861DBE"/>
    <w:rsid w:val="00C72C24"/>
  </w:style>
  <w:style w:type="paragraph" w:customStyle="1" w:styleId="587E12BB5A41410E87F4144621F93C8F">
    <w:name w:val="587E12BB5A41410E87F4144621F93C8F"/>
    <w:rsid w:val="00C72C24"/>
  </w:style>
  <w:style w:type="paragraph" w:customStyle="1" w:styleId="B71AC54C15E941DA8F3C4C0A1516E053">
    <w:name w:val="B71AC54C15E941DA8F3C4C0A1516E053"/>
    <w:rsid w:val="00C72C24"/>
  </w:style>
  <w:style w:type="paragraph" w:customStyle="1" w:styleId="BD2760240E6543AC9F423213C36A9F39">
    <w:name w:val="BD2760240E6543AC9F423213C36A9F39"/>
    <w:rsid w:val="00C72C24"/>
  </w:style>
  <w:style w:type="paragraph" w:customStyle="1" w:styleId="1BB1B83D352C4AA28C1A98458B750789">
    <w:name w:val="1BB1B83D352C4AA28C1A98458B750789"/>
    <w:rsid w:val="00C72C24"/>
  </w:style>
  <w:style w:type="paragraph" w:customStyle="1" w:styleId="182F9FEEBDBD44ECB523281C39EB2FF7">
    <w:name w:val="182F9FEEBDBD44ECB523281C39EB2FF7"/>
    <w:rsid w:val="00C72C24"/>
  </w:style>
  <w:style w:type="paragraph" w:customStyle="1" w:styleId="2CEE62F80D5C467789ACA2EDDA2BEFBD">
    <w:name w:val="2CEE62F80D5C467789ACA2EDDA2BEFBD"/>
    <w:rsid w:val="00C72C24"/>
  </w:style>
  <w:style w:type="paragraph" w:customStyle="1" w:styleId="2B8B902B9611436F939CDA81A7AF6C32">
    <w:name w:val="2B8B902B9611436F939CDA81A7AF6C32"/>
    <w:rsid w:val="00C72C24"/>
  </w:style>
  <w:style w:type="paragraph" w:customStyle="1" w:styleId="8DD8EF7DAA584F85B5644A7159D7FE47">
    <w:name w:val="8DD8EF7DAA584F85B5644A7159D7FE47"/>
    <w:rsid w:val="00C72C24"/>
  </w:style>
  <w:style w:type="paragraph" w:customStyle="1" w:styleId="AF88DE7EB3FF4C078A4AF00A1BC9D26E">
    <w:name w:val="AF88DE7EB3FF4C078A4AF00A1BC9D26E"/>
    <w:rsid w:val="00C72C24"/>
  </w:style>
  <w:style w:type="paragraph" w:customStyle="1" w:styleId="8DE4C783B1CC49E088C8DEC65636B12E">
    <w:name w:val="8DE4C783B1CC49E088C8DEC65636B12E"/>
    <w:rsid w:val="00C72C24"/>
  </w:style>
  <w:style w:type="paragraph" w:customStyle="1" w:styleId="D7AE316A638D45DFA35ACA3E52CC2DBD">
    <w:name w:val="D7AE316A638D45DFA35ACA3E52CC2DBD"/>
    <w:rsid w:val="00C72C24"/>
  </w:style>
  <w:style w:type="paragraph" w:customStyle="1" w:styleId="756B636DFD5D401CB0256D594A3BDFDE">
    <w:name w:val="756B636DFD5D401CB0256D594A3BDFDE"/>
    <w:rsid w:val="00C72C24"/>
  </w:style>
  <w:style w:type="paragraph" w:customStyle="1" w:styleId="72F0CB60383F4FC18B4E7C46C520FC8C">
    <w:name w:val="72F0CB60383F4FC18B4E7C46C520FC8C"/>
    <w:rsid w:val="00C72C24"/>
  </w:style>
  <w:style w:type="paragraph" w:customStyle="1" w:styleId="0A51B375257844A7BB08B60988E20BF4">
    <w:name w:val="0A51B375257844A7BB08B60988E20BF4"/>
    <w:rsid w:val="00C72C24"/>
  </w:style>
  <w:style w:type="paragraph" w:customStyle="1" w:styleId="31B28FD1221E445EB55EBFAADA72DBB0">
    <w:name w:val="31B28FD1221E445EB55EBFAADA72DBB0"/>
    <w:rsid w:val="00C72C24"/>
  </w:style>
  <w:style w:type="paragraph" w:customStyle="1" w:styleId="BA5C2765EBAE4433B07F983937616B89">
    <w:name w:val="BA5C2765EBAE4433B07F983937616B89"/>
    <w:rsid w:val="00C72C24"/>
  </w:style>
  <w:style w:type="paragraph" w:customStyle="1" w:styleId="0A3EFD46DCFA4DE78A0A756583462970">
    <w:name w:val="0A3EFD46DCFA4DE78A0A756583462970"/>
    <w:rsid w:val="00C72C24"/>
  </w:style>
  <w:style w:type="paragraph" w:customStyle="1" w:styleId="ED2795E14F354E7BB2E6FCC9247CA073">
    <w:name w:val="ED2795E14F354E7BB2E6FCC9247CA073"/>
    <w:rsid w:val="00C72C24"/>
  </w:style>
  <w:style w:type="paragraph" w:customStyle="1" w:styleId="5A07BD4A2E414B6197B296428AA94403">
    <w:name w:val="5A07BD4A2E414B6197B296428AA94403"/>
    <w:rsid w:val="00C72C24"/>
  </w:style>
  <w:style w:type="paragraph" w:customStyle="1" w:styleId="7642EEE9841348D391ADA2FEAA09C8CF">
    <w:name w:val="7642EEE9841348D391ADA2FEAA09C8CF"/>
    <w:rsid w:val="00C72C24"/>
  </w:style>
  <w:style w:type="paragraph" w:customStyle="1" w:styleId="5976AFDDFE344FF48BFA54D0A874507D">
    <w:name w:val="5976AFDDFE344FF48BFA54D0A874507D"/>
    <w:rsid w:val="00C72C24"/>
  </w:style>
  <w:style w:type="paragraph" w:customStyle="1" w:styleId="A0B3F6E001C248D8A39EE199345DF7EE">
    <w:name w:val="A0B3F6E001C248D8A39EE199345DF7EE"/>
    <w:rsid w:val="00C72C24"/>
  </w:style>
  <w:style w:type="paragraph" w:customStyle="1" w:styleId="203E0A3B939B4C92BA494D97B48F3CA2">
    <w:name w:val="203E0A3B939B4C92BA494D97B48F3CA2"/>
    <w:rsid w:val="00340E83"/>
    <w:pPr>
      <w:spacing w:after="200" w:line="276" w:lineRule="auto"/>
    </w:pPr>
    <w:rPr>
      <w:lang w:val="en-US" w:eastAsia="en-US"/>
    </w:rPr>
  </w:style>
  <w:style w:type="paragraph" w:customStyle="1" w:styleId="EEA73B8B7ECC45379C6381743564A6B9">
    <w:name w:val="EEA73B8B7ECC45379C6381743564A6B9"/>
    <w:rsid w:val="00340E83"/>
    <w:pPr>
      <w:spacing w:after="200" w:line="276" w:lineRule="auto"/>
    </w:pPr>
    <w:rPr>
      <w:lang w:val="en-US" w:eastAsia="en-US"/>
    </w:rPr>
  </w:style>
  <w:style w:type="paragraph" w:customStyle="1" w:styleId="E3D019909BB44273BDFC3D1720992A9D">
    <w:name w:val="E3D019909BB44273BDFC3D1720992A9D"/>
    <w:rsid w:val="00340E83"/>
    <w:pPr>
      <w:spacing w:after="200" w:line="276" w:lineRule="auto"/>
    </w:pPr>
    <w:rPr>
      <w:lang w:val="en-US" w:eastAsia="en-US"/>
    </w:rPr>
  </w:style>
  <w:style w:type="paragraph" w:customStyle="1" w:styleId="BA3D8B16A74C494185A2E09195503F23">
    <w:name w:val="BA3D8B16A74C494185A2E09195503F23"/>
    <w:rsid w:val="00340E83"/>
    <w:pPr>
      <w:spacing w:after="200" w:line="276" w:lineRule="auto"/>
    </w:pPr>
    <w:rPr>
      <w:lang w:val="en-US" w:eastAsia="en-US"/>
    </w:rPr>
  </w:style>
  <w:style w:type="paragraph" w:customStyle="1" w:styleId="49AE4CD2A73540E3BF6988755CEED21D">
    <w:name w:val="49AE4CD2A73540E3BF6988755CEED21D"/>
    <w:rsid w:val="00340E83"/>
    <w:pPr>
      <w:spacing w:after="200" w:line="276" w:lineRule="auto"/>
    </w:pPr>
    <w:rPr>
      <w:lang w:val="en-US" w:eastAsia="en-US"/>
    </w:rPr>
  </w:style>
  <w:style w:type="paragraph" w:customStyle="1" w:styleId="71B6D43A8C904EE5BB45A48676BDAAE8">
    <w:name w:val="71B6D43A8C904EE5BB45A48676BDAAE8"/>
    <w:rsid w:val="00340E83"/>
    <w:pPr>
      <w:spacing w:after="200" w:line="276" w:lineRule="auto"/>
    </w:pPr>
    <w:rPr>
      <w:lang w:val="en-US" w:eastAsia="en-US"/>
    </w:rPr>
  </w:style>
  <w:style w:type="paragraph" w:customStyle="1" w:styleId="528B8568F4A649438E5FBA197A36895F">
    <w:name w:val="528B8568F4A649438E5FBA197A36895F"/>
    <w:rsid w:val="00340E83"/>
    <w:pPr>
      <w:spacing w:after="200" w:line="276" w:lineRule="auto"/>
    </w:pPr>
    <w:rPr>
      <w:lang w:val="en-US" w:eastAsia="en-US"/>
    </w:rPr>
  </w:style>
  <w:style w:type="paragraph" w:customStyle="1" w:styleId="73470109C43448B18C3109385AC9C6F4">
    <w:name w:val="73470109C43448B18C3109385AC9C6F4"/>
    <w:rsid w:val="00340E83"/>
    <w:pPr>
      <w:spacing w:after="200" w:line="276" w:lineRule="auto"/>
    </w:pPr>
    <w:rPr>
      <w:lang w:val="en-US" w:eastAsia="en-US"/>
    </w:rPr>
  </w:style>
  <w:style w:type="paragraph" w:customStyle="1" w:styleId="49C41C2CF44B40349462C5A256EF2369">
    <w:name w:val="49C41C2CF44B40349462C5A256EF2369"/>
    <w:rsid w:val="00340E83"/>
    <w:pPr>
      <w:spacing w:after="200" w:line="276" w:lineRule="auto"/>
    </w:pPr>
    <w:rPr>
      <w:lang w:val="en-US" w:eastAsia="en-US"/>
    </w:rPr>
  </w:style>
  <w:style w:type="paragraph" w:customStyle="1" w:styleId="AB31C9B111FC4E6EA45CA7E89E3359E5">
    <w:name w:val="AB31C9B111FC4E6EA45CA7E89E3359E5"/>
    <w:rsid w:val="00340E83"/>
    <w:pPr>
      <w:spacing w:after="200" w:line="276" w:lineRule="auto"/>
    </w:pPr>
    <w:rPr>
      <w:lang w:val="en-US" w:eastAsia="en-US"/>
    </w:rPr>
  </w:style>
  <w:style w:type="paragraph" w:customStyle="1" w:styleId="D1E816CC52AF437293F4FD9220292804">
    <w:name w:val="D1E816CC52AF437293F4FD9220292804"/>
    <w:rsid w:val="00340E83"/>
    <w:pPr>
      <w:spacing w:after="200" w:line="276" w:lineRule="auto"/>
    </w:pPr>
    <w:rPr>
      <w:lang w:val="en-US" w:eastAsia="en-US"/>
    </w:rPr>
  </w:style>
  <w:style w:type="paragraph" w:customStyle="1" w:styleId="EF16A397A0D348CCA38C2ECA87682191">
    <w:name w:val="EF16A397A0D348CCA38C2ECA87682191"/>
    <w:rsid w:val="00340E83"/>
    <w:pPr>
      <w:spacing w:after="200" w:line="276" w:lineRule="auto"/>
    </w:pPr>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ANEQXYWM5PSU-8-1851</_dlc_DocId>
    <_dlc_DocIdUrl xmlns="52ebaa95-055a-40f0-9bd5-856e088a933c">
      <Url>http://de-moss-002/_layouts/DocIdRedir.aspx?ID=ANEQXYWM5PSU-8-1851</Url>
      <Description>ANEQXYWM5PSU-8-1851</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9C9D39F37136444AFB2BB094649D39C" ma:contentTypeVersion="9" ma:contentTypeDescription="Create a new document." ma:contentTypeScope="" ma:versionID="dab4652d3f88d9f95c1ec655d5e51b2d">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B58CB32-6A5F-425F-A38C-FF1BF0FFBD8D}"/>
</file>

<file path=customXml/itemProps2.xml><?xml version="1.0" encoding="utf-8"?>
<ds:datastoreItem xmlns:ds="http://schemas.openxmlformats.org/officeDocument/2006/customXml" ds:itemID="{6102E2F6-2D97-42DD-9B4E-2086ECB236E5}"/>
</file>

<file path=customXml/itemProps3.xml><?xml version="1.0" encoding="utf-8"?>
<ds:datastoreItem xmlns:ds="http://schemas.openxmlformats.org/officeDocument/2006/customXml" ds:itemID="{0ACDEE01-B32E-4CC7-B523-F142157B7F5A}"/>
</file>

<file path=customXml/itemProps4.xml><?xml version="1.0" encoding="utf-8"?>
<ds:datastoreItem xmlns:ds="http://schemas.openxmlformats.org/officeDocument/2006/customXml" ds:itemID="{72FEF1A2-64A3-46A5-9F7B-BB0B3A4805B0}"/>
</file>

<file path=customXml/itemProps5.xml><?xml version="1.0" encoding="utf-8"?>
<ds:datastoreItem xmlns:ds="http://schemas.openxmlformats.org/officeDocument/2006/customXml" ds:itemID="{66DECDA9-310E-4A30-A71C-222D8B37CFB4}"/>
</file>

<file path=docProps/app.xml><?xml version="1.0" encoding="utf-8"?>
<Properties xmlns="http://schemas.openxmlformats.org/officeDocument/2006/extended-properties" xmlns:vt="http://schemas.openxmlformats.org/officeDocument/2006/docPropsVTypes">
  <Template>Modelo Plan Diario aprobado</Template>
  <TotalTime>16</TotalTime>
  <Pages>22</Pages>
  <Words>6283</Words>
  <Characters>35814</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BMV</dc:creator>
  <cp:lastModifiedBy>Lilibeth Vega Nazario</cp:lastModifiedBy>
  <cp:revision>3</cp:revision>
  <cp:lastPrinted>2014-12-11T22:38:00Z</cp:lastPrinted>
  <dcterms:created xsi:type="dcterms:W3CDTF">2015-01-14T00:13:00Z</dcterms:created>
  <dcterms:modified xsi:type="dcterms:W3CDTF">2015-01-14T00:30:00Z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0x01010019C9D39F37136444AFB2BB094649D39C</vt:lpwstr>
  </property>
  <property fmtid="{D5CDD505-2E9C-101B-9397-08002B2CF9AE}" pid="3" name="_dlc_DocIdItemGuid">
    <vt:lpwstr>938ae896-19bc-4da7-bf98-f97275cc4d42</vt:lpwstr>
  </property>
</Properties>
</file>